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DD8713" w14:textId="62FBB596" w:rsidR="00560917" w:rsidRPr="0066053E" w:rsidRDefault="004303B7" w:rsidP="00BD0E76">
      <w:pPr>
        <w:pStyle w:val="Arialberschrift"/>
        <w:ind w:left="0" w:firstLine="132"/>
        <w:rPr>
          <w:szCs w:val="40"/>
        </w:rPr>
      </w:pPr>
      <w:r w:rsidRPr="0066053E">
        <w:rPr>
          <w:szCs w:val="40"/>
        </w:rPr>
        <w:t xml:space="preserve">Station 1: </w:t>
      </w:r>
      <w:r w:rsidR="008935BC" w:rsidRPr="0066053E">
        <w:rPr>
          <w:szCs w:val="40"/>
        </w:rPr>
        <w:t>Aufbau der Haut</w:t>
      </w:r>
    </w:p>
    <w:p w14:paraId="329DD1CF" w14:textId="4B5EB2C6" w:rsidR="00683B90" w:rsidRPr="00613383" w:rsidRDefault="00683B90" w:rsidP="008935BC">
      <w:pPr>
        <w:pStyle w:val="Arialberschrift"/>
        <w:ind w:firstLine="0"/>
        <w:rPr>
          <w:b w:val="0"/>
          <w:bCs w:val="0"/>
          <w:sz w:val="24"/>
          <w:szCs w:val="12"/>
        </w:rPr>
      </w:pPr>
    </w:p>
    <w:p w14:paraId="7B3D0C25" w14:textId="4CA88365" w:rsidR="00396943" w:rsidRPr="0066053E" w:rsidRDefault="003902D7" w:rsidP="006C2D32">
      <w:pPr>
        <w:pStyle w:val="Arialberschrift"/>
        <w:rPr>
          <w:b w:val="0"/>
          <w:bCs w:val="0"/>
          <w:sz w:val="20"/>
          <w:szCs w:val="20"/>
        </w:rPr>
      </w:pPr>
      <w:r w:rsidRPr="0066053E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61C97CCD" wp14:editId="6F39FF33">
                <wp:simplePos x="0" y="0"/>
                <wp:positionH relativeFrom="column">
                  <wp:posOffset>1814195</wp:posOffset>
                </wp:positionH>
                <wp:positionV relativeFrom="paragraph">
                  <wp:posOffset>2251710</wp:posOffset>
                </wp:positionV>
                <wp:extent cx="2160270" cy="343535"/>
                <wp:effectExtent l="0" t="0" r="11430" b="18415"/>
                <wp:wrapNone/>
                <wp:docPr id="1716882585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2160270" cy="3435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EB0F2F" id="Rechteck 2" o:spid="_x0000_s1026" style="position:absolute;margin-left:142.85pt;margin-top:177.3pt;width:170.1pt;height:27.05pt;flip:y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" fillcolor="white [3212]" strokecolor="#003480" strokeweight="1.5pt"/>
            </w:pict>
          </mc:Fallback>
        </mc:AlternateContent>
      </w:r>
      <w:r w:rsidRPr="0066053E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 wp14:anchorId="6D4F484B" wp14:editId="6492CFC7">
                <wp:simplePos x="0" y="0"/>
                <wp:positionH relativeFrom="column">
                  <wp:posOffset>1814195</wp:posOffset>
                </wp:positionH>
                <wp:positionV relativeFrom="paragraph">
                  <wp:posOffset>1824990</wp:posOffset>
                </wp:positionV>
                <wp:extent cx="2160270" cy="343535"/>
                <wp:effectExtent l="0" t="0" r="11430" b="18415"/>
                <wp:wrapNone/>
                <wp:docPr id="682864510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2160270" cy="3435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99E330" id="Rechteck 2" o:spid="_x0000_s1026" style="position:absolute;margin-left:142.85pt;margin-top:143.7pt;width:170.1pt;height:27.05pt;flip:y;z-index:25161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" fillcolor="white [3212]" strokecolor="#003480" strokeweight="1.5pt"/>
            </w:pict>
          </mc:Fallback>
        </mc:AlternateContent>
      </w:r>
      <w:r w:rsidRPr="0066053E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 wp14:anchorId="6350FCC6" wp14:editId="3D6EF3FC">
                <wp:simplePos x="0" y="0"/>
                <wp:positionH relativeFrom="column">
                  <wp:posOffset>1817370</wp:posOffset>
                </wp:positionH>
                <wp:positionV relativeFrom="paragraph">
                  <wp:posOffset>1396365</wp:posOffset>
                </wp:positionV>
                <wp:extent cx="2160270" cy="343535"/>
                <wp:effectExtent l="0" t="0" r="11430" b="18415"/>
                <wp:wrapNone/>
                <wp:docPr id="1187114420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2160270" cy="3435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678740A" id="Rechteck 2" o:spid="_x0000_s1026" style="position:absolute;margin-left:143.1pt;margin-top:109.95pt;width:170.1pt;height:27.05pt;flip:y;z-index:25158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" fillcolor="white [3212]" strokecolor="#003480" strokeweight="1.5pt"/>
            </w:pict>
          </mc:Fallback>
        </mc:AlternateContent>
      </w:r>
      <w:r w:rsidRPr="0066053E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324CEA7" wp14:editId="6617E1EC">
                <wp:simplePos x="0" y="0"/>
                <wp:positionH relativeFrom="column">
                  <wp:posOffset>4050665</wp:posOffset>
                </wp:positionH>
                <wp:positionV relativeFrom="paragraph">
                  <wp:posOffset>1399540</wp:posOffset>
                </wp:positionV>
                <wp:extent cx="2160270" cy="343535"/>
                <wp:effectExtent l="0" t="0" r="11430" b="18415"/>
                <wp:wrapNone/>
                <wp:docPr id="1497138963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2160270" cy="3435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5724C5" id="Rechteck 2" o:spid="_x0000_s1026" style="position:absolute;margin-left:318.95pt;margin-top:110.2pt;width:170.1pt;height:27.0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" fillcolor="white [3212]" strokecolor="#003480" strokeweight="1.5pt"/>
            </w:pict>
          </mc:Fallback>
        </mc:AlternateContent>
      </w:r>
      <w:r w:rsidRPr="0066053E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8DB26B5" wp14:editId="3D42FDCA">
                <wp:simplePos x="0" y="0"/>
                <wp:positionH relativeFrom="column">
                  <wp:posOffset>4050665</wp:posOffset>
                </wp:positionH>
                <wp:positionV relativeFrom="paragraph">
                  <wp:posOffset>1832610</wp:posOffset>
                </wp:positionV>
                <wp:extent cx="2160270" cy="343535"/>
                <wp:effectExtent l="0" t="0" r="11430" b="18415"/>
                <wp:wrapNone/>
                <wp:docPr id="1804743321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2160270" cy="3435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A26756" id="Rechteck 2" o:spid="_x0000_s1026" style="position:absolute;margin-left:318.95pt;margin-top:144.3pt;width:170.1pt;height:27.05pt;flip: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" fillcolor="white [3212]" strokecolor="#003480" strokeweight="1.5pt"/>
            </w:pict>
          </mc:Fallback>
        </mc:AlternateContent>
      </w:r>
      <w:r w:rsidRPr="0066053E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1E12B54A" wp14:editId="4E0F0D2B">
                <wp:simplePos x="0" y="0"/>
                <wp:positionH relativeFrom="column">
                  <wp:posOffset>4050665</wp:posOffset>
                </wp:positionH>
                <wp:positionV relativeFrom="paragraph">
                  <wp:posOffset>2251075</wp:posOffset>
                </wp:positionV>
                <wp:extent cx="2160270" cy="343535"/>
                <wp:effectExtent l="0" t="0" r="11430" b="18415"/>
                <wp:wrapNone/>
                <wp:docPr id="984868051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2160270" cy="3435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881552" id="Rechteck 2" o:spid="_x0000_s1026" style="position:absolute;margin-left:318.95pt;margin-top:177.25pt;width:170.1pt;height:27.05pt;flip:y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" fillcolor="white [3212]" strokecolor="#003480" strokeweight="1.5pt"/>
            </w:pict>
          </mc:Fallback>
        </mc:AlternateContent>
      </w:r>
      <w:r w:rsidRPr="0066053E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272CE96F" wp14:editId="1F0035AD">
                <wp:simplePos x="0" y="0"/>
                <wp:positionH relativeFrom="column">
                  <wp:posOffset>4050665</wp:posOffset>
                </wp:positionH>
                <wp:positionV relativeFrom="paragraph">
                  <wp:posOffset>981710</wp:posOffset>
                </wp:positionV>
                <wp:extent cx="2160270" cy="343535"/>
                <wp:effectExtent l="0" t="0" r="11430" b="18415"/>
                <wp:wrapNone/>
                <wp:docPr id="645164440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V="1">
                          <a:off x="0" y="0"/>
                          <a:ext cx="2160270" cy="3435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16E255F" w14:textId="02949178" w:rsidR="00BF4423" w:rsidRPr="0066053E" w:rsidRDefault="00BF4423" w:rsidP="00BF4423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66053E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Aufgabe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2CE96F" id="Rechteck 2" o:spid="_x0000_s1026" style="position:absolute;left:0;text-align:left;margin-left:318.95pt;margin-top:77.3pt;width:170.1pt;height:27.05pt;rotation:180;flip:y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" fillcolor="white [3212]" strokecolor="#003480" strokeweight="1.5pt">
                <v:textbox>
                  <w:txbxContent>
                    <w:p w14:paraId="216E255F" w14:textId="02949178" w:rsidR="00BF4423" w:rsidRPr="0066053E" w:rsidRDefault="00BF4423" w:rsidP="00BF4423">
                      <w:pPr>
                        <w:ind w:left="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66053E">
                        <w:rPr>
                          <w:rFonts w:ascii="Arial" w:hAnsi="Arial" w:cs="Arial"/>
                          <w:sz w:val="28"/>
                          <w:szCs w:val="28"/>
                        </w:rPr>
                        <w:t>Aufgabe</w:t>
                      </w:r>
                    </w:p>
                  </w:txbxContent>
                </v:textbox>
              </v:rect>
            </w:pict>
          </mc:Fallback>
        </mc:AlternateContent>
      </w:r>
      <w:r w:rsidRPr="0066053E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6755168C" wp14:editId="44C7BB73">
                <wp:simplePos x="0" y="0"/>
                <wp:positionH relativeFrom="column">
                  <wp:posOffset>1815465</wp:posOffset>
                </wp:positionH>
                <wp:positionV relativeFrom="paragraph">
                  <wp:posOffset>981710</wp:posOffset>
                </wp:positionV>
                <wp:extent cx="2160270" cy="343535"/>
                <wp:effectExtent l="0" t="0" r="11430" b="18415"/>
                <wp:wrapNone/>
                <wp:docPr id="1723138701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V="1">
                          <a:off x="0" y="0"/>
                          <a:ext cx="2160270" cy="3435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0073829" w14:textId="177A4F03" w:rsidR="00BF4423" w:rsidRPr="0066053E" w:rsidRDefault="00BF4423" w:rsidP="00BF4423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color w:val="003480"/>
                                <w:sz w:val="28"/>
                                <w:szCs w:val="28"/>
                              </w:rPr>
                            </w:pPr>
                            <w:r w:rsidRPr="0066053E">
                              <w:rPr>
                                <w:rFonts w:ascii="Arial" w:hAnsi="Arial" w:cs="Arial"/>
                                <w:color w:val="003480"/>
                                <w:sz w:val="28"/>
                                <w:szCs w:val="28"/>
                              </w:rPr>
                              <w:t>Hautschichten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55168C" id="_x0000_s1027" style="position:absolute;left:0;text-align:left;margin-left:142.95pt;margin-top:77.3pt;width:170.1pt;height:27.05pt;rotation:180;flip:y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" fillcolor="white [3212]" strokecolor="#003480" strokeweight="1.5pt">
                <v:textbox>
                  <w:txbxContent>
                    <w:p w14:paraId="10073829" w14:textId="177A4F03" w:rsidR="00BF4423" w:rsidRPr="0066053E" w:rsidRDefault="00BF4423" w:rsidP="00BF4423">
                      <w:pPr>
                        <w:ind w:left="0"/>
                        <w:jc w:val="center"/>
                        <w:rPr>
                          <w:rFonts w:ascii="Arial" w:hAnsi="Arial" w:cs="Arial"/>
                          <w:color w:val="003480"/>
                          <w:sz w:val="28"/>
                          <w:szCs w:val="28"/>
                        </w:rPr>
                      </w:pPr>
                      <w:r w:rsidRPr="0066053E">
                        <w:rPr>
                          <w:rFonts w:ascii="Arial" w:hAnsi="Arial" w:cs="Arial"/>
                          <w:color w:val="003480"/>
                          <w:sz w:val="28"/>
                          <w:szCs w:val="28"/>
                        </w:rPr>
                        <w:t>Hautschichten</w:t>
                      </w:r>
                    </w:p>
                  </w:txbxContent>
                </v:textbox>
              </v:rect>
            </w:pict>
          </mc:Fallback>
        </mc:AlternateContent>
      </w:r>
      <w:r w:rsidRPr="0066053E">
        <w:rPr>
          <w:noProof/>
          <w:sz w:val="20"/>
          <w:szCs w:val="20"/>
        </w:rPr>
        <w:drawing>
          <wp:anchor distT="0" distB="0" distL="114300" distR="114300" simplePos="0" relativeHeight="251561984" behindDoc="0" locked="0" layoutInCell="1" allowOverlap="1" wp14:anchorId="6C7CF847" wp14:editId="4D62E12E">
            <wp:simplePos x="0" y="0"/>
            <wp:positionH relativeFrom="column">
              <wp:posOffset>105410</wp:posOffset>
            </wp:positionH>
            <wp:positionV relativeFrom="paragraph">
              <wp:posOffset>408305</wp:posOffset>
            </wp:positionV>
            <wp:extent cx="1596390" cy="2186940"/>
            <wp:effectExtent l="0" t="0" r="3810" b="0"/>
            <wp:wrapTopAndBottom/>
            <wp:docPr id="164199297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1992974" name="Grafik 1641992974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048" t="8623" r="35234" b="100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6390" cy="21869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C2D32" w:rsidRPr="0066053E">
        <w:rPr>
          <w:sz w:val="20"/>
          <w:szCs w:val="20"/>
        </w:rPr>
        <w:t>1</w:t>
      </w:r>
      <w:r w:rsidR="0066053E" w:rsidRPr="0066053E">
        <w:rPr>
          <w:sz w:val="20"/>
          <w:szCs w:val="20"/>
        </w:rPr>
        <w:t>.</w:t>
      </w:r>
      <w:r w:rsidR="006C2D32" w:rsidRPr="0066053E">
        <w:rPr>
          <w:b w:val="0"/>
          <w:bCs w:val="0"/>
          <w:sz w:val="20"/>
          <w:szCs w:val="20"/>
        </w:rPr>
        <w:t xml:space="preserve"> Besc</w:t>
      </w:r>
      <w:r w:rsidR="00305550" w:rsidRPr="0066053E">
        <w:rPr>
          <w:b w:val="0"/>
          <w:bCs w:val="0"/>
          <w:sz w:val="20"/>
          <w:szCs w:val="20"/>
        </w:rPr>
        <w:t>hrifte die Abbildung zum Aufbau der menschlichen Haut</w:t>
      </w:r>
      <w:r w:rsidR="00902F25" w:rsidRPr="0066053E">
        <w:rPr>
          <w:b w:val="0"/>
          <w:bCs w:val="0"/>
          <w:sz w:val="20"/>
          <w:szCs w:val="20"/>
        </w:rPr>
        <w:t xml:space="preserve"> und recherchiere, welche Funktion</w:t>
      </w:r>
      <w:r w:rsidR="008D0F1E">
        <w:rPr>
          <w:b w:val="0"/>
          <w:bCs w:val="0"/>
          <w:sz w:val="20"/>
          <w:szCs w:val="20"/>
        </w:rPr>
        <w:t>en die einzelnen Hautschichten</w:t>
      </w:r>
      <w:r w:rsidR="00902F25" w:rsidRPr="0066053E">
        <w:rPr>
          <w:b w:val="0"/>
          <w:bCs w:val="0"/>
          <w:sz w:val="20"/>
          <w:szCs w:val="20"/>
        </w:rPr>
        <w:t xml:space="preserve"> haben.</w:t>
      </w:r>
      <w:r w:rsidR="00BF4423" w:rsidRPr="0066053E">
        <w:rPr>
          <w:b w:val="0"/>
          <w:bCs w:val="0"/>
          <w:noProof/>
          <w:sz w:val="20"/>
          <w:szCs w:val="20"/>
        </w:rPr>
        <w:t xml:space="preserve"> </w:t>
      </w:r>
    </w:p>
    <w:p w14:paraId="280F791E" w14:textId="77777777" w:rsidR="00BF4423" w:rsidRPr="0066053E" w:rsidRDefault="00BF4423" w:rsidP="006C2D32">
      <w:pPr>
        <w:pStyle w:val="Arialberschrift"/>
        <w:rPr>
          <w:b w:val="0"/>
          <w:bCs w:val="0"/>
          <w:sz w:val="20"/>
          <w:szCs w:val="20"/>
        </w:rPr>
      </w:pPr>
    </w:p>
    <w:p w14:paraId="55901D2F" w14:textId="43F35B8C" w:rsidR="00D35BB4" w:rsidRPr="0066053E" w:rsidRDefault="0066053E" w:rsidP="006C2D32">
      <w:pPr>
        <w:pStyle w:val="Arialberschrift"/>
        <w:rPr>
          <w:b w:val="0"/>
          <w:bCs w:val="0"/>
          <w:sz w:val="20"/>
          <w:szCs w:val="20"/>
        </w:rPr>
      </w:pPr>
      <w:r w:rsidRPr="0066053E">
        <w:rPr>
          <w:sz w:val="20"/>
          <w:szCs w:val="20"/>
        </w:rPr>
        <w:t>2.</w:t>
      </w:r>
      <w:r w:rsidRPr="0066053E">
        <w:rPr>
          <w:b w:val="0"/>
          <w:bCs w:val="0"/>
          <w:sz w:val="20"/>
          <w:szCs w:val="20"/>
        </w:rPr>
        <w:t xml:space="preserve"> </w:t>
      </w:r>
      <w:r w:rsidR="005A78FE" w:rsidRPr="0066053E">
        <w:rPr>
          <w:b w:val="0"/>
          <w:bCs w:val="0"/>
          <w:sz w:val="20"/>
          <w:szCs w:val="20"/>
        </w:rPr>
        <w:t xml:space="preserve"> </w:t>
      </w:r>
      <w:r w:rsidR="008D0F1E">
        <w:rPr>
          <w:b w:val="0"/>
          <w:bCs w:val="0"/>
          <w:sz w:val="20"/>
          <w:szCs w:val="20"/>
        </w:rPr>
        <w:t xml:space="preserve">Wie sind die verschiedenen Hautschichten aufgebaut und was enthalten sie? </w:t>
      </w:r>
    </w:p>
    <w:p w14:paraId="747D2906" w14:textId="77777777" w:rsidR="0066053E" w:rsidRDefault="0066053E" w:rsidP="0066053E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66053E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009BBA74" w14:textId="77777777" w:rsidR="0066053E" w:rsidRDefault="0066053E" w:rsidP="0066053E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66053E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2509A37E" w14:textId="714C9D93" w:rsidR="00D35BB4" w:rsidRPr="0066053E" w:rsidRDefault="0066053E" w:rsidP="0066053E">
      <w:pPr>
        <w:pStyle w:val="Arialberschrift"/>
        <w:rPr>
          <w:b w:val="0"/>
          <w:bCs w:val="0"/>
          <w:sz w:val="20"/>
          <w:szCs w:val="20"/>
        </w:rPr>
      </w:pPr>
      <w:r w:rsidRPr="0066053E">
        <w:rPr>
          <w:sz w:val="20"/>
          <w:szCs w:val="20"/>
        </w:rPr>
        <w:t>______________________________________________________________________________________</w:t>
      </w:r>
    </w:p>
    <w:p w14:paraId="2E30640B" w14:textId="77777777" w:rsidR="0066053E" w:rsidRDefault="0066053E" w:rsidP="001423AA">
      <w:pPr>
        <w:pStyle w:val="Arialberschrift"/>
        <w:rPr>
          <w:sz w:val="20"/>
          <w:szCs w:val="20"/>
        </w:rPr>
      </w:pPr>
    </w:p>
    <w:p w14:paraId="0A851404" w14:textId="6844B068" w:rsidR="00305550" w:rsidRPr="0066053E" w:rsidRDefault="0066053E" w:rsidP="001423AA">
      <w:pPr>
        <w:pStyle w:val="Arialberschrift"/>
        <w:rPr>
          <w:b w:val="0"/>
          <w:bCs w:val="0"/>
          <w:sz w:val="20"/>
          <w:szCs w:val="20"/>
        </w:rPr>
      </w:pPr>
      <w:r w:rsidRPr="0066053E">
        <w:rPr>
          <w:sz w:val="20"/>
          <w:szCs w:val="20"/>
        </w:rPr>
        <w:t>3.</w:t>
      </w:r>
      <w:r w:rsidRPr="0066053E">
        <w:rPr>
          <w:b w:val="0"/>
          <w:bCs w:val="0"/>
          <w:sz w:val="20"/>
          <w:szCs w:val="20"/>
        </w:rPr>
        <w:t xml:space="preserve"> </w:t>
      </w:r>
      <w:r w:rsidR="00326A5E" w:rsidRPr="0066053E">
        <w:rPr>
          <w:b w:val="0"/>
          <w:bCs w:val="0"/>
          <w:sz w:val="20"/>
          <w:szCs w:val="20"/>
        </w:rPr>
        <w:t>Was ist außer UV-Strahlung schädlich für die Haut?</w:t>
      </w:r>
    </w:p>
    <w:p w14:paraId="2345FB67" w14:textId="77777777" w:rsidR="0066053E" w:rsidRDefault="0066053E" w:rsidP="0066053E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66053E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4ECA6C1E" w14:textId="77777777" w:rsidR="0066053E" w:rsidRDefault="0066053E" w:rsidP="0066053E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66053E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6507F37B" w14:textId="46A2A299" w:rsidR="008935BC" w:rsidRDefault="0066053E" w:rsidP="0066053E">
      <w:pPr>
        <w:pStyle w:val="Arialberschrift"/>
        <w:ind w:firstLine="0"/>
        <w:rPr>
          <w:b w:val="0"/>
          <w:bCs w:val="0"/>
          <w:sz w:val="24"/>
          <w:szCs w:val="12"/>
        </w:rPr>
      </w:pPr>
      <w:r w:rsidRPr="0066053E">
        <w:rPr>
          <w:sz w:val="20"/>
          <w:szCs w:val="20"/>
        </w:rPr>
        <w:t>______________________________________________________________________________________</w:t>
      </w:r>
    </w:p>
    <w:p w14:paraId="66626369" w14:textId="3DD8859F" w:rsidR="0066053E" w:rsidRPr="0066053E" w:rsidRDefault="0066053E" w:rsidP="00361FDF">
      <w:pPr>
        <w:pStyle w:val="Arialberschrift"/>
        <w:ind w:right="-568" w:hanging="993"/>
        <w:rPr>
          <w:b w:val="0"/>
          <w:bCs w:val="0"/>
          <w:color w:val="A6A6A6" w:themeColor="background1" w:themeShade="A6"/>
          <w:sz w:val="24"/>
          <w:szCs w:val="12"/>
        </w:rPr>
      </w:pPr>
      <w:r w:rsidRPr="0066053E">
        <w:rPr>
          <w:b w:val="0"/>
          <w:bCs w:val="0"/>
          <w:color w:val="A6A6A6" w:themeColor="background1" w:themeShade="A6"/>
          <w:sz w:val="24"/>
          <w:szCs w:val="12"/>
        </w:rPr>
        <w:t>-----------------------------------------------------------------------</w:t>
      </w:r>
      <w:r w:rsidR="00361FDF">
        <w:rPr>
          <w:b w:val="0"/>
          <w:bCs w:val="0"/>
          <w:color w:val="A6A6A6" w:themeColor="background1" w:themeShade="A6"/>
          <w:sz w:val="24"/>
          <w:szCs w:val="12"/>
        </w:rPr>
        <w:t>--------------------</w:t>
      </w:r>
      <w:r w:rsidRPr="0066053E">
        <w:rPr>
          <w:b w:val="0"/>
          <w:bCs w:val="0"/>
          <w:color w:val="A6A6A6" w:themeColor="background1" w:themeShade="A6"/>
          <w:sz w:val="24"/>
          <w:szCs w:val="12"/>
        </w:rPr>
        <w:t>-------------------------------------------------</w:t>
      </w:r>
    </w:p>
    <w:p w14:paraId="4DC5F4F1" w14:textId="6A416763" w:rsidR="003F02C3" w:rsidRPr="003F02C3" w:rsidRDefault="003F02C3" w:rsidP="00BF4423">
      <w:pPr>
        <w:pStyle w:val="Arialberschrift"/>
        <w:rPr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759616" behindDoc="0" locked="0" layoutInCell="1" allowOverlap="1" wp14:anchorId="3F7DB08D" wp14:editId="6A28285D">
            <wp:simplePos x="0" y="0"/>
            <wp:positionH relativeFrom="column">
              <wp:posOffset>5458800</wp:posOffset>
            </wp:positionH>
            <wp:positionV relativeFrom="paragraph">
              <wp:posOffset>147320</wp:posOffset>
            </wp:positionV>
            <wp:extent cx="749300" cy="673100"/>
            <wp:effectExtent l="0" t="0" r="0" b="0"/>
            <wp:wrapNone/>
            <wp:docPr id="2044788139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4788139" name="Grafik 2044788139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300" cy="673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B7B2DE0" w14:textId="4D0C41B4" w:rsidR="00CF17B9" w:rsidRPr="0066053E" w:rsidRDefault="00CF17B9" w:rsidP="00BF4423">
      <w:pPr>
        <w:pStyle w:val="Arialberschrift"/>
      </w:pPr>
      <w:r w:rsidRPr="0066053E">
        <w:t xml:space="preserve">Station 2: </w:t>
      </w:r>
      <w:r w:rsidR="00F172F2" w:rsidRPr="0066053E">
        <w:t>UV-Strahlung</w:t>
      </w:r>
    </w:p>
    <w:p w14:paraId="22B0BDD1" w14:textId="75EF6057" w:rsidR="00F172F2" w:rsidRPr="0066053E" w:rsidRDefault="00F172F2" w:rsidP="008935BC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1FB4DE1D" w14:textId="3D700A74" w:rsidR="00DC1E1A" w:rsidRPr="0066053E" w:rsidRDefault="0066053E" w:rsidP="00DC1E1A">
      <w:pPr>
        <w:pStyle w:val="Arialberschrift"/>
        <w:ind w:firstLine="0"/>
        <w:rPr>
          <w:b w:val="0"/>
          <w:bCs w:val="0"/>
          <w:sz w:val="20"/>
          <w:szCs w:val="20"/>
        </w:rPr>
      </w:pPr>
      <w:r w:rsidRPr="0066053E">
        <w:rPr>
          <w:sz w:val="20"/>
          <w:szCs w:val="20"/>
        </w:rPr>
        <w:t>1.</w:t>
      </w:r>
      <w:r w:rsidR="00DC1E1A" w:rsidRPr="0066053E">
        <w:rPr>
          <w:b w:val="0"/>
          <w:bCs w:val="0"/>
          <w:sz w:val="20"/>
          <w:szCs w:val="20"/>
        </w:rPr>
        <w:t xml:space="preserve"> Was ist der Unterschied zwischen UV-A, UV-B und UV-C Strahlung?</w:t>
      </w:r>
    </w:p>
    <w:p w14:paraId="47DDC337" w14:textId="4166AEAA" w:rsidR="0066053E" w:rsidRDefault="00DC1E1A" w:rsidP="0066053E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66053E">
        <w:rPr>
          <w:sz w:val="20"/>
          <w:szCs w:val="20"/>
        </w:rPr>
        <w:t>______________________________________________________________________________________</w:t>
      </w:r>
      <w:r w:rsidR="0066053E">
        <w:rPr>
          <w:sz w:val="20"/>
          <w:szCs w:val="20"/>
        </w:rPr>
        <w:t xml:space="preserve"> </w:t>
      </w:r>
    </w:p>
    <w:p w14:paraId="30F736D0" w14:textId="77777777" w:rsidR="0066053E" w:rsidRDefault="0066053E" w:rsidP="0066053E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66053E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16FE8522" w14:textId="6A9ECEE8" w:rsidR="0066053E" w:rsidRDefault="0066053E" w:rsidP="0066053E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66053E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1CCDF1EC" w14:textId="77777777" w:rsidR="00613383" w:rsidRPr="0066053E" w:rsidRDefault="00613383" w:rsidP="008935BC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61ACA476" w14:textId="390A9619" w:rsidR="00DC1E1A" w:rsidRPr="0066053E" w:rsidRDefault="0066053E" w:rsidP="008D0F1E">
      <w:pPr>
        <w:pStyle w:val="Arialberschrift"/>
        <w:ind w:firstLine="0"/>
        <w:rPr>
          <w:b w:val="0"/>
          <w:bCs w:val="0"/>
          <w:sz w:val="20"/>
          <w:szCs w:val="20"/>
        </w:rPr>
      </w:pPr>
      <w:r w:rsidRPr="0066053E">
        <w:rPr>
          <w:sz w:val="20"/>
          <w:szCs w:val="20"/>
        </w:rPr>
        <w:t>2.</w:t>
      </w:r>
      <w:r w:rsidRPr="0066053E">
        <w:rPr>
          <w:b w:val="0"/>
          <w:bCs w:val="0"/>
          <w:sz w:val="20"/>
          <w:szCs w:val="20"/>
        </w:rPr>
        <w:t xml:space="preserve"> </w:t>
      </w:r>
      <w:r w:rsidR="008D0F1E" w:rsidRPr="008D0F1E">
        <w:rPr>
          <w:b w:val="0"/>
          <w:bCs w:val="0"/>
          <w:sz w:val="20"/>
          <w:szCs w:val="20"/>
        </w:rPr>
        <w:t>Wie stark die natürliche UV-Strahlung auf der Erde ist, hängt von mehreren Faktoren ab.</w:t>
      </w:r>
      <w:r w:rsidR="008D0F1E" w:rsidRPr="008D0F1E">
        <w:rPr>
          <w:b w:val="0"/>
          <w:bCs w:val="0"/>
          <w:sz w:val="20"/>
          <w:szCs w:val="20"/>
        </w:rPr>
        <w:br/>
        <w:t>Nenne drei Faktoren und erkläre ihre Wirkung.</w:t>
      </w:r>
    </w:p>
    <w:p w14:paraId="3D462C57" w14:textId="77777777" w:rsidR="0066053E" w:rsidRDefault="0066053E" w:rsidP="0066053E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66053E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481FC7EB" w14:textId="77777777" w:rsidR="0066053E" w:rsidRDefault="0066053E" w:rsidP="0066053E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66053E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064552B3" w14:textId="77777777" w:rsidR="0066053E" w:rsidRDefault="0066053E" w:rsidP="0066053E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66053E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1F9523BF" w14:textId="77777777" w:rsidR="00DC1E1A" w:rsidRPr="0066053E" w:rsidRDefault="00DC1E1A" w:rsidP="008935BC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1E517E1E" w14:textId="02B13942" w:rsidR="00613383" w:rsidRPr="0066053E" w:rsidRDefault="0066053E" w:rsidP="008935BC">
      <w:pPr>
        <w:pStyle w:val="Arialberschrift"/>
        <w:ind w:firstLine="0"/>
        <w:rPr>
          <w:b w:val="0"/>
          <w:bCs w:val="0"/>
          <w:sz w:val="20"/>
          <w:szCs w:val="20"/>
        </w:rPr>
      </w:pPr>
      <w:r w:rsidRPr="0066053E">
        <w:rPr>
          <w:sz w:val="20"/>
          <w:szCs w:val="20"/>
        </w:rPr>
        <w:t>3.</w:t>
      </w:r>
      <w:r w:rsidR="00763639" w:rsidRPr="0066053E">
        <w:rPr>
          <w:b w:val="0"/>
          <w:bCs w:val="0"/>
          <w:sz w:val="20"/>
          <w:szCs w:val="20"/>
        </w:rPr>
        <w:t xml:space="preserve"> Was ist der UV-Index? Und was ist</w:t>
      </w:r>
      <w:r w:rsidR="00DC1E1A" w:rsidRPr="0066053E">
        <w:rPr>
          <w:b w:val="0"/>
          <w:bCs w:val="0"/>
          <w:sz w:val="20"/>
          <w:szCs w:val="20"/>
        </w:rPr>
        <w:t xml:space="preserve"> bei welchem UV-Index</w:t>
      </w:r>
      <w:r w:rsidR="00763639" w:rsidRPr="0066053E">
        <w:rPr>
          <w:b w:val="0"/>
          <w:bCs w:val="0"/>
          <w:sz w:val="20"/>
          <w:szCs w:val="20"/>
        </w:rPr>
        <w:t xml:space="preserve"> jeweils zu tun?</w:t>
      </w:r>
    </w:p>
    <w:p w14:paraId="1342C9E2" w14:textId="77777777" w:rsidR="0066053E" w:rsidRDefault="0066053E" w:rsidP="0066053E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66053E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044795E8" w14:textId="77777777" w:rsidR="0066053E" w:rsidRDefault="0066053E" w:rsidP="0066053E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66053E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494E9E9A" w14:textId="77777777" w:rsidR="0066053E" w:rsidRDefault="0066053E" w:rsidP="0066053E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66053E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sectPr w:rsidR="0066053E" w:rsidSect="00560917">
      <w:headerReference w:type="default" r:id="rId12"/>
      <w:footerReference w:type="defaul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A741C" w14:textId="77777777" w:rsidR="00B10351" w:rsidRDefault="00B10351" w:rsidP="003A7C35">
      <w:pPr>
        <w:spacing w:after="0" w:line="240" w:lineRule="auto"/>
      </w:pPr>
      <w:r>
        <w:separator/>
      </w:r>
    </w:p>
  </w:endnote>
  <w:endnote w:type="continuationSeparator" w:id="0">
    <w:p w14:paraId="76B25EB7" w14:textId="77777777" w:rsidR="00B10351" w:rsidRDefault="00B10351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D67FDC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8D16207" wp14:editId="13AA9D02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0926A2" w14:textId="77777777" w:rsidR="00B10351" w:rsidRDefault="00B10351" w:rsidP="003A7C35">
      <w:pPr>
        <w:spacing w:after="0" w:line="240" w:lineRule="auto"/>
      </w:pPr>
      <w:r>
        <w:separator/>
      </w:r>
    </w:p>
  </w:footnote>
  <w:footnote w:type="continuationSeparator" w:id="0">
    <w:p w14:paraId="47C2B562" w14:textId="77777777" w:rsidR="00B10351" w:rsidRDefault="00B10351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013CE" w14:textId="2A82EA9C" w:rsidR="00685FD6" w:rsidRDefault="00572405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6F97713B" wp14:editId="1B5ACE23">
          <wp:simplePos x="0" y="0"/>
          <wp:positionH relativeFrom="column">
            <wp:posOffset>3714305</wp:posOffset>
          </wp:positionH>
          <wp:positionV relativeFrom="paragraph">
            <wp:posOffset>-384810</wp:posOffset>
          </wp:positionV>
          <wp:extent cx="576000" cy="576000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2142977616" name="Grafik 1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42977616" name="Grafik 1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10199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C1B33BA" wp14:editId="7E231810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925752486" name="Rechteck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88736CF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" fillcolor="#00347d" stroked="f" strokeweight="2pt">
              <o:lock v:ext="edit" aspectratio="t"/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5A9C1519" wp14:editId="30E2589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766C8F82" wp14:editId="3DCA7074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4428E">
      <w:rPr>
        <w:sz w:val="20"/>
        <w:szCs w:val="20"/>
      </w:rPr>
      <w:t>2</w:t>
    </w:r>
    <w:r w:rsidR="00685FD6" w:rsidRPr="002D4E32">
      <w:rPr>
        <w:sz w:val="20"/>
        <w:szCs w:val="20"/>
      </w:rPr>
      <w:t>:</w:t>
    </w:r>
    <w:r w:rsidR="004303B7">
      <w:rPr>
        <w:sz w:val="20"/>
        <w:szCs w:val="20"/>
      </w:rPr>
      <w:t xml:space="preserve"> </w:t>
    </w:r>
    <w:r w:rsidR="0066053E">
      <w:rPr>
        <w:sz w:val="20"/>
        <w:szCs w:val="20"/>
      </w:rPr>
      <w:t xml:space="preserve">Aufbau der Haut </w:t>
    </w:r>
  </w:p>
  <w:p w14:paraId="2F246B14" w14:textId="343FB3BA" w:rsidR="00685FD6" w:rsidRPr="00000978" w:rsidRDefault="00B10199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A48E04B" wp14:editId="1FE5216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341572791" name="Shape 3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19E5A62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  <o:lock v:ext="edit" aspectratio="t"/>
            </v:shape>
          </w:pict>
        </mc:Fallback>
      </mc:AlternateContent>
    </w:r>
  </w:p>
  <w:p w14:paraId="232C9C4F" w14:textId="4986B105" w:rsidR="00685FD6" w:rsidRPr="00B10199" w:rsidRDefault="00B10199" w:rsidP="00685FD6">
    <w:pPr>
      <w:pStyle w:val="ArialBeschreibunggrau"/>
      <w:ind w:firstLine="132"/>
      <w:rPr>
        <w:rFonts w:cs="Arial"/>
      </w:rPr>
    </w:pPr>
    <w:r w:rsidRPr="00B10199">
      <w:rPr>
        <w:rFonts w:cs="Arial"/>
      </w:rPr>
      <w:t xml:space="preserve">Spickzettel </w:t>
    </w:r>
    <w:r w:rsidRPr="00B10199">
      <w:rPr>
        <w:rFonts w:ascii="Cambria Math" w:hAnsi="Cambria Math" w:cs="Cambria Math"/>
      </w:rPr>
      <w:t>⋅</w:t>
    </w:r>
    <w:r w:rsidRPr="00B10199">
      <w:rPr>
        <w:rFonts w:cs="Arial"/>
      </w:rPr>
      <w:t xml:space="preserve"> Warum braucht unsere Haut Sonnenschutz? </w:t>
    </w:r>
  </w:p>
  <w:p w14:paraId="01754577" w14:textId="3FD0E2FB" w:rsidR="00685FD6" w:rsidRPr="00B10199" w:rsidRDefault="00B10199" w:rsidP="00685FD6">
    <w:pPr>
      <w:pStyle w:val="ArialBeschreibunggrau"/>
      <w:ind w:firstLine="132"/>
      <w:rPr>
        <w:szCs w:val="16"/>
      </w:rPr>
    </w:pPr>
    <w:r w:rsidRPr="00B10199">
      <w:rPr>
        <w:rFonts w:eastAsiaTheme="minorHAnsi" w:cs="Arial"/>
        <w:szCs w:val="16"/>
      </w:rPr>
      <w:t>www.planet-schule.de/x/spickzettel-sonnenschutz</w:t>
    </w:r>
  </w:p>
  <w:p w14:paraId="0AF693A4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308AB0E7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1A2E92"/>
    <w:multiLevelType w:val="hybridMultilevel"/>
    <w:tmpl w:val="46A8E7E4"/>
    <w:lvl w:ilvl="0" w:tplc="FFFFFFFF">
      <w:start w:val="1"/>
      <w:numFmt w:val="decimal"/>
      <w:lvlText w:val="%1."/>
      <w:lvlJc w:val="left"/>
      <w:pPr>
        <w:ind w:left="862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1875950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199"/>
    <w:rsid w:val="00062D53"/>
    <w:rsid w:val="000A38B4"/>
    <w:rsid w:val="000C3BC8"/>
    <w:rsid w:val="000C5BEC"/>
    <w:rsid w:val="001423AA"/>
    <w:rsid w:val="0014385F"/>
    <w:rsid w:val="001773CA"/>
    <w:rsid w:val="00200DF4"/>
    <w:rsid w:val="0024428E"/>
    <w:rsid w:val="00281DDB"/>
    <w:rsid w:val="00305550"/>
    <w:rsid w:val="00316439"/>
    <w:rsid w:val="00326A5E"/>
    <w:rsid w:val="00335E90"/>
    <w:rsid w:val="00361FDF"/>
    <w:rsid w:val="0036395A"/>
    <w:rsid w:val="003902D7"/>
    <w:rsid w:val="00396943"/>
    <w:rsid w:val="003A7C35"/>
    <w:rsid w:val="003D019B"/>
    <w:rsid w:val="003F02C3"/>
    <w:rsid w:val="004303B7"/>
    <w:rsid w:val="00446DE7"/>
    <w:rsid w:val="00453625"/>
    <w:rsid w:val="00462615"/>
    <w:rsid w:val="004825B1"/>
    <w:rsid w:val="004A1DA0"/>
    <w:rsid w:val="004B7537"/>
    <w:rsid w:val="005210E3"/>
    <w:rsid w:val="0052199E"/>
    <w:rsid w:val="00531D82"/>
    <w:rsid w:val="00560917"/>
    <w:rsid w:val="00571F0E"/>
    <w:rsid w:val="00572405"/>
    <w:rsid w:val="00591E65"/>
    <w:rsid w:val="005A78FE"/>
    <w:rsid w:val="005E5C25"/>
    <w:rsid w:val="0060637E"/>
    <w:rsid w:val="00613383"/>
    <w:rsid w:val="0066053E"/>
    <w:rsid w:val="00683B90"/>
    <w:rsid w:val="00685FD6"/>
    <w:rsid w:val="006A4AEE"/>
    <w:rsid w:val="006C2D32"/>
    <w:rsid w:val="006F2769"/>
    <w:rsid w:val="00751706"/>
    <w:rsid w:val="00763639"/>
    <w:rsid w:val="007824B6"/>
    <w:rsid w:val="007B436A"/>
    <w:rsid w:val="007D46B7"/>
    <w:rsid w:val="008935BC"/>
    <w:rsid w:val="008B0864"/>
    <w:rsid w:val="008C5CBF"/>
    <w:rsid w:val="008D0F1E"/>
    <w:rsid w:val="009013FB"/>
    <w:rsid w:val="00902F25"/>
    <w:rsid w:val="00A02902"/>
    <w:rsid w:val="00A65100"/>
    <w:rsid w:val="00A71F86"/>
    <w:rsid w:val="00AA60EB"/>
    <w:rsid w:val="00B10199"/>
    <w:rsid w:val="00B10351"/>
    <w:rsid w:val="00B933C3"/>
    <w:rsid w:val="00BD0E76"/>
    <w:rsid w:val="00BF4423"/>
    <w:rsid w:val="00C111CB"/>
    <w:rsid w:val="00C1202F"/>
    <w:rsid w:val="00C14CBF"/>
    <w:rsid w:val="00CD2D9F"/>
    <w:rsid w:val="00CE40CA"/>
    <w:rsid w:val="00CF08A5"/>
    <w:rsid w:val="00CF17B9"/>
    <w:rsid w:val="00D00C1A"/>
    <w:rsid w:val="00D35BB4"/>
    <w:rsid w:val="00DA1578"/>
    <w:rsid w:val="00DC1E1A"/>
    <w:rsid w:val="00E464CC"/>
    <w:rsid w:val="00E57EEB"/>
    <w:rsid w:val="00EF7DA1"/>
    <w:rsid w:val="00F172F2"/>
    <w:rsid w:val="00F267EA"/>
    <w:rsid w:val="00FB2766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454F1A"/>
  <w15:docId w15:val="{E85A3748-5A0B-405B-8766-43CBE05C2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20F6816A7C9CD43B7DE1C2A14B7E188" ma:contentTypeVersion="6" ma:contentTypeDescription="Ein neues Dokument erstellen." ma:contentTypeScope="" ma:versionID="5e54271239a7c10f0018d92c7827049f">
  <xsd:schema xmlns:xsd="http://www.w3.org/2001/XMLSchema" xmlns:xs="http://www.w3.org/2001/XMLSchema" xmlns:p="http://schemas.microsoft.com/office/2006/metadata/properties" xmlns:ns3="3a177a6f-b7ab-4a4d-afa4-4dfeb720ac67" targetNamespace="http://schemas.microsoft.com/office/2006/metadata/properties" ma:root="true" ma:fieldsID="074d833820ed4a537b038a14687dedb8" ns3:_="">
    <xsd:import namespace="3a177a6f-b7ab-4a4d-afa4-4dfeb720ac67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77a6f-b7ab-4a4d-afa4-4dfeb720ac67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a177a6f-b7ab-4a4d-afa4-4dfeb720ac67" xsi:nil="true"/>
  </documentManagement>
</p:properties>
</file>

<file path=customXml/itemProps1.xml><?xml version="1.0" encoding="utf-8"?>
<ds:datastoreItem xmlns:ds="http://schemas.openxmlformats.org/officeDocument/2006/customXml" ds:itemID="{955D0AF4-645E-4B8B-9105-8D1F114F49A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BF60C71-1AE6-4043-BCC4-2566D7860B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77a6f-b7ab-4a4d-afa4-4dfeb720ac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54F79B4-73FE-472A-8DDC-2D999434D6A3}">
  <ds:schemaRefs>
    <ds:schemaRef ds:uri="http://schemas.microsoft.com/office/2006/metadata/properties"/>
    <ds:schemaRef ds:uri="http://schemas.microsoft.com/office/infopath/2007/PartnerControls"/>
    <ds:schemaRef ds:uri="3a177a6f-b7ab-4a4d-afa4-4dfeb720ac6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283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Warum braucht unsere Haut Sonnenschutz?</dc:title>
  <dc:creator>planet schule</dc:creator>
  <cp:lastModifiedBy>Martina Frietsch</cp:lastModifiedBy>
  <cp:revision>7</cp:revision>
  <dcterms:created xsi:type="dcterms:W3CDTF">2026-03-02T13:29:00Z</dcterms:created>
  <dcterms:modified xsi:type="dcterms:W3CDTF">2026-03-04T10:42:00Z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0x010100920F6816A7C9CD43B7DE1C2A14B7E188</vt:lpwstr>
  </property>
</Properties>
</file>