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7334C" w14:textId="2B40E7B5" w:rsidR="00685FD6" w:rsidRDefault="004974F6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5089992" wp14:editId="62EA43C1">
            <wp:simplePos x="0" y="0"/>
            <wp:positionH relativeFrom="column">
              <wp:posOffset>5001260</wp:posOffset>
            </wp:positionH>
            <wp:positionV relativeFrom="paragraph">
              <wp:posOffset>15240</wp:posOffset>
            </wp:positionV>
            <wp:extent cx="1133475" cy="1129665"/>
            <wp:effectExtent l="0" t="0" r="9525" b="0"/>
            <wp:wrapThrough wrapText="bothSides">
              <wp:wrapPolygon edited="0">
                <wp:start x="0" y="0"/>
                <wp:lineTo x="0" y="21126"/>
                <wp:lineTo x="21418" y="21126"/>
                <wp:lineTo x="21418" y="0"/>
                <wp:lineTo x="0" y="0"/>
              </wp:wrapPolygon>
            </wp:wrapThrough>
            <wp:docPr id="1647113868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7113868" name="Grafik 1647113868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3475" cy="1129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536374" w14:textId="36D883B1" w:rsidR="004974F6" w:rsidRDefault="00677525" w:rsidP="00CF08A5">
      <w:pPr>
        <w:pStyle w:val="Arialberschrift"/>
        <w:ind w:firstLine="0"/>
      </w:pPr>
      <w:r>
        <w:t xml:space="preserve">Die Sonne ist wichtig für </w:t>
      </w:r>
    </w:p>
    <w:p w14:paraId="4B41C163" w14:textId="0A2BEDED" w:rsidR="00560917" w:rsidRPr="005457B0" w:rsidRDefault="00677525" w:rsidP="00CF08A5">
      <w:pPr>
        <w:pStyle w:val="Arialberschrift"/>
        <w:ind w:firstLine="0"/>
        <w:rPr>
          <w:b w:val="0"/>
        </w:rPr>
      </w:pPr>
      <w:r>
        <w:t>unsere innere Uhr</w:t>
      </w:r>
    </w:p>
    <w:p w14:paraId="34A4CD68" w14:textId="77777777" w:rsidR="00560917" w:rsidRPr="002D48AB" w:rsidRDefault="00560917" w:rsidP="00CF08A5">
      <w:pPr>
        <w:pStyle w:val="TheSansText"/>
        <w:ind w:left="142" w:firstLine="0"/>
        <w:rPr>
          <w:rFonts w:ascii="Arial" w:hAnsi="Arial" w:cs="Arial"/>
          <w:sz w:val="24"/>
          <w:szCs w:val="24"/>
        </w:rPr>
      </w:pPr>
    </w:p>
    <w:p w14:paraId="65BC9E27" w14:textId="31B8BE4F" w:rsidR="002D48AB" w:rsidRPr="00CC711C" w:rsidRDefault="002D48AB" w:rsidP="002D48AB">
      <w:pPr>
        <w:pStyle w:val="TheSansText"/>
        <w:ind w:left="142" w:firstLine="0"/>
        <w:rPr>
          <w:rFonts w:ascii="Arial" w:hAnsi="Arial" w:cs="Arial"/>
          <w:b/>
          <w:bCs/>
        </w:rPr>
      </w:pPr>
      <w:r w:rsidRPr="00CC711C">
        <w:rPr>
          <w:rFonts w:ascii="Arial" w:hAnsi="Arial" w:cs="Arial"/>
          <w:b/>
          <w:bCs/>
        </w:rPr>
        <w:t>Teil 1: FRAGEN ZUM FILM</w:t>
      </w:r>
    </w:p>
    <w:p w14:paraId="2136C4D2" w14:textId="77777777" w:rsidR="003A7C35" w:rsidRPr="00CC711C" w:rsidRDefault="003A7C35" w:rsidP="00CF08A5">
      <w:pPr>
        <w:ind w:left="142" w:firstLine="0"/>
        <w:rPr>
          <w:rFonts w:ascii="Arial" w:hAnsi="Arial" w:cs="Arial"/>
          <w:sz w:val="20"/>
          <w:szCs w:val="20"/>
        </w:rPr>
      </w:pPr>
    </w:p>
    <w:p w14:paraId="50B2A69F" w14:textId="54BC9BF9" w:rsidR="002D48AB" w:rsidRPr="00CC711C" w:rsidRDefault="00CC711C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CC711C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="00E1527D" w:rsidRPr="00CC711C">
        <w:rPr>
          <w:rFonts w:ascii="Arial" w:hAnsi="Arial" w:cs="Arial"/>
          <w:sz w:val="20"/>
          <w:szCs w:val="20"/>
        </w:rPr>
        <w:t>Die Sonne steuert unseren Schlaf-Wach-Rhythmus. Was ist der Schlaf-Wach-Rhythmus?</w:t>
      </w:r>
    </w:p>
    <w:p w14:paraId="467073E2" w14:textId="0E0DD779" w:rsidR="00993320" w:rsidRPr="00CC711C" w:rsidRDefault="00993320" w:rsidP="00CC711C">
      <w:pPr>
        <w:pStyle w:val="TheSansText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 w:rsidR="00CC711C"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66A72A20" w14:textId="77777777" w:rsidR="0094539D" w:rsidRPr="00CC711C" w:rsidRDefault="0094539D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25BB2433" w14:textId="275A1098" w:rsidR="0094539D" w:rsidRPr="00CC711C" w:rsidRDefault="00CC711C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CC711C"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="00E1527D" w:rsidRPr="00CC711C">
        <w:rPr>
          <w:rFonts w:ascii="Arial" w:hAnsi="Arial" w:cs="Arial"/>
          <w:sz w:val="20"/>
          <w:szCs w:val="20"/>
        </w:rPr>
        <w:t>Welches Hormon sorgt dafür, dass wir abends müde werden?</w:t>
      </w:r>
    </w:p>
    <w:p w14:paraId="31D84BE3" w14:textId="77777777" w:rsidR="00CC711C" w:rsidRPr="00CC711C" w:rsidRDefault="00CC711C" w:rsidP="00CC711C">
      <w:pPr>
        <w:pStyle w:val="TheSansText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4C106591" w14:textId="77777777" w:rsidR="00993320" w:rsidRPr="00CC711C" w:rsidRDefault="00993320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2CEFE467" w14:textId="1BA91ED7" w:rsidR="00E1527D" w:rsidRPr="00CC711C" w:rsidRDefault="00CC711C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CC711C"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="0094539D" w:rsidRPr="00CC711C">
        <w:rPr>
          <w:rFonts w:ascii="Arial" w:hAnsi="Arial" w:cs="Arial"/>
          <w:sz w:val="20"/>
          <w:szCs w:val="20"/>
        </w:rPr>
        <w:t>Was passiert, wenn Sonnenlicht auf unser Auge trifft?</w:t>
      </w:r>
    </w:p>
    <w:p w14:paraId="51E40BB2" w14:textId="77777777" w:rsidR="00CC711C" w:rsidRPr="00CC711C" w:rsidRDefault="00CC711C" w:rsidP="00CC711C">
      <w:pPr>
        <w:pStyle w:val="TheSansText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4B4F9EFC" w14:textId="77777777" w:rsidR="00993320" w:rsidRPr="00CC711C" w:rsidRDefault="00993320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339F72FD" w14:textId="1B9F69C4" w:rsidR="0094539D" w:rsidRPr="00CC711C" w:rsidRDefault="00CC711C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CC711C"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="00993320" w:rsidRPr="00CC711C">
        <w:rPr>
          <w:rFonts w:ascii="Arial" w:hAnsi="Arial" w:cs="Arial"/>
          <w:sz w:val="20"/>
          <w:szCs w:val="20"/>
        </w:rPr>
        <w:t>Warum ist</w:t>
      </w:r>
      <w:r w:rsidR="0094539D" w:rsidRPr="00CC711C">
        <w:rPr>
          <w:rFonts w:ascii="Arial" w:hAnsi="Arial" w:cs="Arial"/>
          <w:sz w:val="20"/>
          <w:szCs w:val="20"/>
        </w:rPr>
        <w:t xml:space="preserve"> das lange Sitzen vor einem Bildschirm am Abend</w:t>
      </w:r>
      <w:r w:rsidR="00993320" w:rsidRPr="00CC711C">
        <w:rPr>
          <w:rFonts w:ascii="Arial" w:hAnsi="Arial" w:cs="Arial"/>
          <w:sz w:val="20"/>
          <w:szCs w:val="20"/>
        </w:rPr>
        <w:t xml:space="preserve"> schlecht für unseren Schlaf-Wach-Rhythmus</w:t>
      </w:r>
      <w:r w:rsidR="0094539D" w:rsidRPr="00CC711C">
        <w:rPr>
          <w:rFonts w:ascii="Arial" w:hAnsi="Arial" w:cs="Arial"/>
          <w:sz w:val="20"/>
          <w:szCs w:val="20"/>
        </w:rPr>
        <w:t>?</w:t>
      </w:r>
    </w:p>
    <w:p w14:paraId="34A18966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3420F0D0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752BA34D" w14:textId="77777777" w:rsidR="00E1527D" w:rsidRPr="002D48AB" w:rsidRDefault="00E1527D" w:rsidP="00CF08A5">
      <w:pPr>
        <w:ind w:left="142" w:firstLine="0"/>
        <w:rPr>
          <w:rFonts w:ascii="Arial" w:hAnsi="Arial" w:cs="Arial"/>
          <w:sz w:val="24"/>
          <w:szCs w:val="24"/>
        </w:rPr>
      </w:pPr>
    </w:p>
    <w:p w14:paraId="4D2975DE" w14:textId="234FAE4D" w:rsidR="003A7C35" w:rsidRPr="00CC711C" w:rsidRDefault="00993320" w:rsidP="00CF08A5">
      <w:pPr>
        <w:ind w:left="142" w:firstLine="0"/>
        <w:rPr>
          <w:rFonts w:ascii="Arial" w:hAnsi="Arial" w:cs="Arial"/>
          <w:sz w:val="20"/>
          <w:szCs w:val="20"/>
        </w:rPr>
      </w:pPr>
      <w:r w:rsidRPr="00CC711C">
        <w:rPr>
          <w:rFonts w:ascii="Arial" w:hAnsi="Arial" w:cs="Arial"/>
          <w:sz w:val="20"/>
          <w:szCs w:val="20"/>
        </w:rPr>
        <w:t>Raus in die Sonne, aber nur mit genügend __________________!</w:t>
      </w:r>
    </w:p>
    <w:p w14:paraId="4A9BADB9" w14:textId="77777777" w:rsidR="003A7C35" w:rsidRDefault="003A7C35" w:rsidP="00CF08A5">
      <w:pPr>
        <w:ind w:left="142" w:firstLine="0"/>
        <w:rPr>
          <w:rFonts w:ascii="Arial" w:hAnsi="Arial" w:cs="Arial"/>
          <w:sz w:val="20"/>
          <w:szCs w:val="20"/>
        </w:rPr>
      </w:pPr>
    </w:p>
    <w:p w14:paraId="53CACE93" w14:textId="77777777" w:rsidR="00CC711C" w:rsidRDefault="00CC711C" w:rsidP="00CF08A5">
      <w:pPr>
        <w:ind w:left="142" w:firstLine="0"/>
        <w:rPr>
          <w:rFonts w:ascii="Arial" w:hAnsi="Arial" w:cs="Arial"/>
          <w:sz w:val="20"/>
          <w:szCs w:val="20"/>
        </w:rPr>
      </w:pPr>
    </w:p>
    <w:p w14:paraId="5AE3F269" w14:textId="77777777" w:rsidR="00CC711C" w:rsidRPr="00CC711C" w:rsidRDefault="00CC711C" w:rsidP="00CF08A5">
      <w:pPr>
        <w:ind w:left="142" w:firstLine="0"/>
        <w:rPr>
          <w:rFonts w:ascii="Arial" w:hAnsi="Arial" w:cs="Arial"/>
          <w:sz w:val="20"/>
          <w:szCs w:val="20"/>
        </w:rPr>
      </w:pPr>
    </w:p>
    <w:p w14:paraId="19E0D985" w14:textId="0008F397" w:rsidR="00993320" w:rsidRPr="00CC711C" w:rsidRDefault="00993320" w:rsidP="00993320">
      <w:pPr>
        <w:pStyle w:val="TheSansText"/>
        <w:ind w:left="142" w:firstLine="0"/>
        <w:rPr>
          <w:rFonts w:ascii="Arial" w:hAnsi="Arial" w:cs="Arial"/>
          <w:b/>
          <w:bCs/>
        </w:rPr>
      </w:pPr>
      <w:r w:rsidRPr="00CC711C">
        <w:rPr>
          <w:rFonts w:ascii="Arial" w:hAnsi="Arial" w:cs="Arial"/>
          <w:b/>
          <w:bCs/>
        </w:rPr>
        <w:t>Teil 2: VERTIEFENDE FRAGEN</w:t>
      </w:r>
      <w:r w:rsidR="00D51080" w:rsidRPr="00CC711C">
        <w:rPr>
          <w:rFonts w:ascii="Arial" w:hAnsi="Arial" w:cs="Arial"/>
          <w:b/>
          <w:bCs/>
        </w:rPr>
        <w:t xml:space="preserve"> (Recherchiert dazu im Internet.)</w:t>
      </w:r>
    </w:p>
    <w:p w14:paraId="51647782" w14:textId="77777777" w:rsidR="003A7C35" w:rsidRPr="00CC711C" w:rsidRDefault="003A7C35" w:rsidP="00CF08A5">
      <w:pPr>
        <w:ind w:left="142" w:firstLine="0"/>
        <w:rPr>
          <w:rFonts w:ascii="Arial" w:hAnsi="Arial" w:cs="Arial"/>
          <w:sz w:val="20"/>
          <w:szCs w:val="20"/>
        </w:rPr>
      </w:pPr>
    </w:p>
    <w:p w14:paraId="09ED47E4" w14:textId="50EA4830" w:rsidR="00E4051A" w:rsidRPr="00CC711C" w:rsidRDefault="00CC711C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CC711C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="00E4051A" w:rsidRPr="00CC711C">
        <w:rPr>
          <w:rFonts w:ascii="Arial" w:hAnsi="Arial" w:cs="Arial"/>
          <w:sz w:val="20"/>
          <w:szCs w:val="20"/>
        </w:rPr>
        <w:t>Wo wird Melatonin gebildet und welche Aufgabe hat es?</w:t>
      </w:r>
    </w:p>
    <w:p w14:paraId="4101C7F3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7C608718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1E2BB169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0D41CF35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39405725" w14:textId="77777777" w:rsidR="00E4051A" w:rsidRPr="00CC711C" w:rsidRDefault="00E4051A" w:rsidP="00CC711C">
      <w:pPr>
        <w:ind w:left="142" w:firstLine="0"/>
        <w:rPr>
          <w:rFonts w:ascii="Arial" w:hAnsi="Arial" w:cs="Arial"/>
          <w:sz w:val="20"/>
          <w:szCs w:val="20"/>
        </w:rPr>
      </w:pPr>
    </w:p>
    <w:p w14:paraId="2026B202" w14:textId="71655B2F" w:rsidR="00E4051A" w:rsidRPr="00CC711C" w:rsidRDefault="00CC711C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CC711C"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="00E4051A" w:rsidRPr="00CC711C">
        <w:rPr>
          <w:rFonts w:ascii="Arial" w:hAnsi="Arial" w:cs="Arial"/>
          <w:sz w:val="20"/>
          <w:szCs w:val="20"/>
        </w:rPr>
        <w:t>Welche körperlichen Veränderungen löst Melatonin aus, um uns auf den Schlaf vorzubereiten?</w:t>
      </w:r>
    </w:p>
    <w:p w14:paraId="30B6D15D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708A9D98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6FE7249D" w14:textId="77777777" w:rsidR="00E4051A" w:rsidRPr="00CC711C" w:rsidRDefault="00E4051A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74A9C01F" w14:textId="3CFF5760" w:rsidR="00E4051A" w:rsidRPr="00CC711C" w:rsidRDefault="00CC711C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CC711C"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="00E4051A" w:rsidRPr="00CC711C">
        <w:rPr>
          <w:rFonts w:ascii="Arial" w:hAnsi="Arial" w:cs="Arial"/>
          <w:sz w:val="20"/>
          <w:szCs w:val="20"/>
        </w:rPr>
        <w:t>Was stört die Produktion bzw. Ausschüttung von Melatonin?</w:t>
      </w:r>
    </w:p>
    <w:p w14:paraId="10CCD4FF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1D13E905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78AAE7C7" w14:textId="77777777" w:rsidR="00E4051A" w:rsidRPr="00CC711C" w:rsidRDefault="00E4051A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1D2AF581" w14:textId="370C0360" w:rsidR="00D51080" w:rsidRPr="00CC711C" w:rsidRDefault="00CC711C" w:rsidP="00CC711C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CC711C"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="00D51080" w:rsidRPr="00CC711C">
        <w:rPr>
          <w:rFonts w:ascii="Arial" w:hAnsi="Arial" w:cs="Arial"/>
          <w:sz w:val="20"/>
          <w:szCs w:val="20"/>
        </w:rPr>
        <w:t xml:space="preserve">Welche </w:t>
      </w:r>
      <w:r w:rsidR="00AF67DC">
        <w:rPr>
          <w:rFonts w:ascii="Arial" w:hAnsi="Arial" w:cs="Arial"/>
          <w:sz w:val="20"/>
          <w:szCs w:val="20"/>
        </w:rPr>
        <w:t>Rolle spielt Licht (z.B. Bildschirmlicht) für den Schlafrhythmus?</w:t>
      </w:r>
    </w:p>
    <w:p w14:paraId="1FDF2901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4F34CA14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37393C61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29CE2A49" w14:textId="77777777" w:rsidR="00CC711C" w:rsidRPr="00CC711C" w:rsidRDefault="00CC711C" w:rsidP="00CC711C">
      <w:pPr>
        <w:pStyle w:val="TheSansText"/>
        <w:spacing w:line="360" w:lineRule="auto"/>
        <w:ind w:left="142" w:firstLine="0"/>
        <w:rPr>
          <w:sz w:val="20"/>
          <w:szCs w:val="20"/>
        </w:rPr>
      </w:pPr>
      <w:r w:rsidRPr="00CC711C">
        <w:rPr>
          <w:sz w:val="20"/>
          <w:szCs w:val="20"/>
        </w:rPr>
        <w:t>_______________________________________________</w:t>
      </w:r>
      <w:r>
        <w:rPr>
          <w:sz w:val="20"/>
          <w:szCs w:val="20"/>
        </w:rPr>
        <w:t>____________</w:t>
      </w:r>
      <w:r w:rsidRPr="00CC711C">
        <w:rPr>
          <w:sz w:val="20"/>
          <w:szCs w:val="20"/>
        </w:rPr>
        <w:t>_____________________________________</w:t>
      </w:r>
    </w:p>
    <w:p w14:paraId="73849DA9" w14:textId="77777777" w:rsidR="00E4051A" w:rsidRPr="00CC711C" w:rsidRDefault="00E4051A" w:rsidP="00E4051A">
      <w:pPr>
        <w:pStyle w:val="Listenabsatz"/>
        <w:ind w:left="502" w:firstLine="0"/>
        <w:rPr>
          <w:rFonts w:ascii="Arial" w:hAnsi="Arial" w:cs="Arial"/>
          <w:sz w:val="20"/>
          <w:szCs w:val="20"/>
        </w:rPr>
      </w:pPr>
    </w:p>
    <w:sectPr w:rsidR="00E4051A" w:rsidRPr="00CC711C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590788" w14:textId="77777777" w:rsidR="00C43D2A" w:rsidRDefault="00C43D2A" w:rsidP="003A7C35">
      <w:pPr>
        <w:spacing w:after="0" w:line="240" w:lineRule="auto"/>
      </w:pPr>
      <w:r>
        <w:separator/>
      </w:r>
    </w:p>
  </w:endnote>
  <w:endnote w:type="continuationSeparator" w:id="0">
    <w:p w14:paraId="7EA06034" w14:textId="77777777" w:rsidR="00C43D2A" w:rsidRDefault="00C43D2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3A2A9" w14:textId="77777777" w:rsidR="00DA1FAF" w:rsidRDefault="00DA1FA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B511C" w14:textId="14D5245C" w:rsidR="003A7C35" w:rsidRPr="003A7C35" w:rsidRDefault="00685FD6" w:rsidP="000214AF">
    <w:pPr>
      <w:spacing w:after="0" w:line="259" w:lineRule="auto"/>
      <w:ind w:left="0" w:right="737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B5095BA" wp14:editId="3B103AEA">
          <wp:simplePos x="0" y="0"/>
          <wp:positionH relativeFrom="column">
            <wp:posOffset>141909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214AF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214AF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04CBF" w14:textId="77777777" w:rsidR="00DA1FAF" w:rsidRDefault="00DA1FA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22FEB" w14:textId="77777777" w:rsidR="00C43D2A" w:rsidRDefault="00C43D2A" w:rsidP="003A7C35">
      <w:pPr>
        <w:spacing w:after="0" w:line="240" w:lineRule="auto"/>
      </w:pPr>
      <w:r>
        <w:separator/>
      </w:r>
    </w:p>
  </w:footnote>
  <w:footnote w:type="continuationSeparator" w:id="0">
    <w:p w14:paraId="45F9A31C" w14:textId="77777777" w:rsidR="00C43D2A" w:rsidRDefault="00C43D2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1A9C26" w14:textId="77777777" w:rsidR="00DA1FAF" w:rsidRDefault="00DA1FA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DACEAE" w14:textId="7713CD6F" w:rsidR="00685FD6" w:rsidRDefault="000214AF" w:rsidP="00677525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1A54A4C3" wp14:editId="5F7F6310">
          <wp:simplePos x="0" y="0"/>
          <wp:positionH relativeFrom="column">
            <wp:posOffset>3936365</wp:posOffset>
          </wp:positionH>
          <wp:positionV relativeFrom="paragraph">
            <wp:posOffset>-394970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1992870090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2870090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45C330E" wp14:editId="610B3961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69844958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8DF16EC" id="Rechteck 2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01F7B46" wp14:editId="12C90872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555B2FD" wp14:editId="03C068E2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677525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677525">
      <w:rPr>
        <w:sz w:val="20"/>
        <w:szCs w:val="20"/>
      </w:rPr>
      <w:t>Sonne und innere Uhr</w:t>
    </w:r>
  </w:p>
  <w:p w14:paraId="4D379A97" w14:textId="4544B6B0" w:rsidR="00685FD6" w:rsidRPr="00000978" w:rsidRDefault="000214AF" w:rsidP="000214AF">
    <w:pPr>
      <w:pStyle w:val="KeinLeerraum"/>
      <w:tabs>
        <w:tab w:val="left" w:pos="664"/>
      </w:tabs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78458D5" wp14:editId="13C34542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88645331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7C3C58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  <w:r>
      <w:rPr>
        <w:color w:val="909191"/>
        <w:sz w:val="16"/>
        <w:szCs w:val="16"/>
      </w:rPr>
      <w:tab/>
    </w:r>
  </w:p>
  <w:p w14:paraId="6932613A" w14:textId="350841BE" w:rsidR="00685FD6" w:rsidRPr="000214AF" w:rsidRDefault="000214AF" w:rsidP="00685FD6">
    <w:pPr>
      <w:pStyle w:val="ArialBeschreibunggrau"/>
      <w:ind w:firstLine="132"/>
      <w:rPr>
        <w:rFonts w:cs="Arial"/>
        <w:szCs w:val="16"/>
      </w:rPr>
    </w:pPr>
    <w:r w:rsidRPr="000214AF">
      <w:rPr>
        <w:rFonts w:cs="Arial"/>
      </w:rPr>
      <w:t xml:space="preserve">Spickzettel </w:t>
    </w:r>
    <w:r w:rsidR="00CF08A5" w:rsidRPr="000214AF">
      <w:rPr>
        <w:rFonts w:ascii="Cambria Math" w:hAnsi="Cambria Math" w:cs="Cambria Math"/>
      </w:rPr>
      <w:t>⋅</w:t>
    </w:r>
    <w:r w:rsidR="00CF08A5" w:rsidRPr="000214AF">
      <w:rPr>
        <w:rFonts w:cs="Arial"/>
      </w:rPr>
      <w:t xml:space="preserve"> </w:t>
    </w:r>
    <w:r w:rsidRPr="000214AF">
      <w:rPr>
        <w:rFonts w:eastAsiaTheme="minorHAnsi" w:cs="Arial"/>
        <w:szCs w:val="16"/>
      </w:rPr>
      <w:t>Warum braucht unser Körper Sonnenlicht?</w:t>
    </w:r>
  </w:p>
  <w:p w14:paraId="4CC8EE1F" w14:textId="155BB96A" w:rsidR="00685FD6" w:rsidRPr="000214AF" w:rsidRDefault="000214AF" w:rsidP="00685FD6">
    <w:pPr>
      <w:pStyle w:val="ArialBeschreibunggrau"/>
      <w:ind w:firstLine="132"/>
      <w:rPr>
        <w:szCs w:val="16"/>
      </w:rPr>
    </w:pPr>
    <w:r w:rsidRPr="000214AF">
      <w:rPr>
        <w:rFonts w:eastAsiaTheme="minorHAnsi" w:cs="Arial"/>
        <w:szCs w:val="16"/>
      </w:rPr>
      <w:t>planet-schule.de/x/spickzettel-sonnenlicht</w:t>
    </w:r>
  </w:p>
  <w:p w14:paraId="5364055C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F2E7C0E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E5232" w14:textId="77777777" w:rsidR="00DA1FAF" w:rsidRDefault="00DA1FA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CD278B"/>
    <w:multiLevelType w:val="hybridMultilevel"/>
    <w:tmpl w:val="C87E3CCA"/>
    <w:lvl w:ilvl="0" w:tplc="F356D0B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AED70BF"/>
    <w:multiLevelType w:val="hybridMultilevel"/>
    <w:tmpl w:val="80326B12"/>
    <w:lvl w:ilvl="0" w:tplc="77848D9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85519254">
    <w:abstractNumId w:val="0"/>
  </w:num>
  <w:num w:numId="2" w16cid:durableId="14638423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4AF"/>
    <w:rsid w:val="000214AF"/>
    <w:rsid w:val="00052E08"/>
    <w:rsid w:val="00096847"/>
    <w:rsid w:val="000C5BEC"/>
    <w:rsid w:val="00137AE3"/>
    <w:rsid w:val="001773CA"/>
    <w:rsid w:val="00200DF4"/>
    <w:rsid w:val="00281DDB"/>
    <w:rsid w:val="002A41DF"/>
    <w:rsid w:val="002C5457"/>
    <w:rsid w:val="002D48AB"/>
    <w:rsid w:val="00335E90"/>
    <w:rsid w:val="00361D63"/>
    <w:rsid w:val="003A7C35"/>
    <w:rsid w:val="003C3F01"/>
    <w:rsid w:val="00462615"/>
    <w:rsid w:val="004974F6"/>
    <w:rsid w:val="0052199E"/>
    <w:rsid w:val="00531D82"/>
    <w:rsid w:val="00560917"/>
    <w:rsid w:val="005755AD"/>
    <w:rsid w:val="0060637E"/>
    <w:rsid w:val="00677525"/>
    <w:rsid w:val="00685FD6"/>
    <w:rsid w:val="006F2769"/>
    <w:rsid w:val="00751706"/>
    <w:rsid w:val="007B436A"/>
    <w:rsid w:val="00830998"/>
    <w:rsid w:val="008B0864"/>
    <w:rsid w:val="008C5CBF"/>
    <w:rsid w:val="008E3517"/>
    <w:rsid w:val="0094539D"/>
    <w:rsid w:val="00972730"/>
    <w:rsid w:val="00993320"/>
    <w:rsid w:val="00AA0386"/>
    <w:rsid w:val="00AA60EB"/>
    <w:rsid w:val="00AF67DC"/>
    <w:rsid w:val="00B933C3"/>
    <w:rsid w:val="00C111CB"/>
    <w:rsid w:val="00C43D2A"/>
    <w:rsid w:val="00CC711C"/>
    <w:rsid w:val="00CF08A5"/>
    <w:rsid w:val="00D51080"/>
    <w:rsid w:val="00D73C4A"/>
    <w:rsid w:val="00DA1FAF"/>
    <w:rsid w:val="00E1527D"/>
    <w:rsid w:val="00E4051A"/>
    <w:rsid w:val="00E72142"/>
    <w:rsid w:val="00EF7DA1"/>
    <w:rsid w:val="00F3712E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EFBA65"/>
  <w15:docId w15:val="{808AD9BC-A1AC-4A20-9F22-A271F11D9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E152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335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Warum braucht unser Körper Sonnenlicht?</dc:title>
  <dc:creator>planet schule</dc:creator>
  <cp:lastModifiedBy>Martina Frietsch</cp:lastModifiedBy>
  <cp:revision>6</cp:revision>
  <dcterms:created xsi:type="dcterms:W3CDTF">2026-03-03T14:02:00Z</dcterms:created>
  <dcterms:modified xsi:type="dcterms:W3CDTF">2026-03-04T10:18:00Z</dcterms:modified>
</cp:coreProperties>
</file>