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1C163" w14:textId="54D165C8" w:rsidR="00560917" w:rsidRPr="005457B0" w:rsidRDefault="00CC100E" w:rsidP="00CF08A5">
      <w:pPr>
        <w:pStyle w:val="Arialberschrift"/>
        <w:ind w:firstLine="0"/>
        <w:rPr>
          <w:b w:val="0"/>
        </w:rPr>
      </w:pPr>
      <w:r>
        <w:t>Die Sonne ist wichtig für unsere Stimmung</w:t>
      </w:r>
    </w:p>
    <w:p w14:paraId="30B5433D" w14:textId="77777777" w:rsidR="00872BC1" w:rsidRPr="002D48AB" w:rsidRDefault="00872BC1" w:rsidP="00872BC1">
      <w:pPr>
        <w:pStyle w:val="TheSansText"/>
        <w:ind w:left="142" w:firstLine="0"/>
        <w:rPr>
          <w:rFonts w:ascii="Arial" w:hAnsi="Arial" w:cs="Arial"/>
          <w:sz w:val="24"/>
          <w:szCs w:val="24"/>
        </w:rPr>
      </w:pPr>
    </w:p>
    <w:p w14:paraId="5156B755" w14:textId="2A2F6EB6" w:rsidR="00872BC1" w:rsidRPr="005E0B82" w:rsidRDefault="00872BC1" w:rsidP="00A20B83">
      <w:pPr>
        <w:pStyle w:val="TheSansText"/>
        <w:ind w:firstLine="132"/>
        <w:rPr>
          <w:rFonts w:ascii="Arial" w:hAnsi="Arial" w:cs="Arial"/>
          <w:b/>
          <w:bCs/>
        </w:rPr>
      </w:pPr>
      <w:r w:rsidRPr="005E0B82">
        <w:rPr>
          <w:rFonts w:ascii="Arial" w:hAnsi="Arial" w:cs="Arial"/>
          <w:b/>
          <w:bCs/>
        </w:rPr>
        <w:t>Teil 1: FRAGEN ZUM FILM</w:t>
      </w:r>
    </w:p>
    <w:p w14:paraId="1F097543" w14:textId="77777777" w:rsidR="00872BC1" w:rsidRPr="005E0B82" w:rsidRDefault="00872BC1" w:rsidP="00872BC1">
      <w:pPr>
        <w:pStyle w:val="TheSansText"/>
        <w:ind w:left="142" w:firstLine="0"/>
        <w:rPr>
          <w:rFonts w:ascii="Arial" w:hAnsi="Arial" w:cs="Arial"/>
          <w:b/>
          <w:bCs/>
        </w:rPr>
      </w:pPr>
    </w:p>
    <w:p w14:paraId="3765FA43" w14:textId="0910AC0B" w:rsidR="00872BC1" w:rsidRPr="005E0B82" w:rsidRDefault="005E0B82" w:rsidP="005E0B82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1.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A20B83" w:rsidRPr="005E0B82">
        <w:rPr>
          <w:rFonts w:ascii="Arial" w:hAnsi="Arial" w:cs="Arial"/>
          <w:sz w:val="20"/>
          <w:szCs w:val="20"/>
        </w:rPr>
        <w:t>Warum ha</w:t>
      </w:r>
      <w:r w:rsidRPr="005E0B82">
        <w:rPr>
          <w:rFonts w:ascii="Arial" w:hAnsi="Arial" w:cs="Arial"/>
          <w:sz w:val="20"/>
          <w:szCs w:val="20"/>
        </w:rPr>
        <w:t>b</w:t>
      </w:r>
      <w:r w:rsidR="00A20B83" w:rsidRPr="005E0B82">
        <w:rPr>
          <w:rFonts w:ascii="Arial" w:hAnsi="Arial" w:cs="Arial"/>
          <w:sz w:val="20"/>
          <w:szCs w:val="20"/>
        </w:rPr>
        <w:t xml:space="preserve">t </w:t>
      </w:r>
      <w:r w:rsidRPr="005E0B82">
        <w:rPr>
          <w:rFonts w:ascii="Arial" w:hAnsi="Arial" w:cs="Arial"/>
          <w:sz w:val="20"/>
          <w:szCs w:val="20"/>
        </w:rPr>
        <w:t>ihr</w:t>
      </w:r>
      <w:r w:rsidR="00A20B83" w:rsidRPr="005E0B82">
        <w:rPr>
          <w:rFonts w:ascii="Arial" w:hAnsi="Arial" w:cs="Arial"/>
          <w:sz w:val="20"/>
          <w:szCs w:val="20"/>
        </w:rPr>
        <w:t xml:space="preserve"> an sonnigen Tagen bessere Laune?</w:t>
      </w:r>
    </w:p>
    <w:p w14:paraId="53BD0EA0" w14:textId="413C754E" w:rsidR="00A20B83" w:rsidRPr="005E0B82" w:rsidRDefault="000453F1" w:rsidP="005E0B82">
      <w:pPr>
        <w:pStyle w:val="TheSansText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</w:t>
      </w:r>
      <w:r w:rsidR="005E0B82"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0FD68A62" w14:textId="77777777" w:rsidR="00771468" w:rsidRPr="005E0B82" w:rsidRDefault="00771468" w:rsidP="005E0B82">
      <w:pPr>
        <w:pStyle w:val="TheSansText"/>
        <w:ind w:left="142" w:firstLine="0"/>
        <w:rPr>
          <w:rFonts w:ascii="Arial" w:hAnsi="Arial" w:cs="Arial"/>
          <w:u w:val="single"/>
        </w:rPr>
      </w:pPr>
    </w:p>
    <w:p w14:paraId="36CC7652" w14:textId="432BECB7" w:rsidR="00A20B83" w:rsidRPr="005E0B82" w:rsidRDefault="005E0B82" w:rsidP="005E0B82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 xml:space="preserve">2. </w:t>
      </w:r>
      <w:r w:rsidR="00A20B83" w:rsidRPr="005E0B82">
        <w:rPr>
          <w:rFonts w:ascii="Arial" w:hAnsi="Arial" w:cs="Arial"/>
          <w:sz w:val="20"/>
          <w:szCs w:val="20"/>
        </w:rPr>
        <w:t>Was bewirkt Serotonin in unserem Körper?</w:t>
      </w:r>
    </w:p>
    <w:p w14:paraId="0973F16B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40014334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24F876F8" w14:textId="77777777" w:rsidR="00771468" w:rsidRPr="005E0B82" w:rsidRDefault="00771468" w:rsidP="005E0B82">
      <w:pPr>
        <w:pStyle w:val="TheSansText"/>
        <w:ind w:left="142" w:firstLine="0"/>
        <w:rPr>
          <w:rFonts w:ascii="Arial" w:hAnsi="Arial" w:cs="Arial"/>
        </w:rPr>
      </w:pPr>
    </w:p>
    <w:p w14:paraId="1D798618" w14:textId="669071B0" w:rsidR="00771468" w:rsidRPr="005E0B82" w:rsidRDefault="005E0B82" w:rsidP="005E0B82">
      <w:pPr>
        <w:pStyle w:val="TheSansText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3.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771468" w:rsidRPr="005E0B82">
        <w:rPr>
          <w:rFonts w:ascii="Arial" w:hAnsi="Arial" w:cs="Arial"/>
          <w:sz w:val="20"/>
          <w:szCs w:val="20"/>
        </w:rPr>
        <w:t xml:space="preserve">Was </w:t>
      </w:r>
      <w:r w:rsidR="00DA7CB9">
        <w:rPr>
          <w:rFonts w:ascii="Arial" w:hAnsi="Arial" w:cs="Arial"/>
          <w:sz w:val="20"/>
          <w:szCs w:val="20"/>
        </w:rPr>
        <w:t>geschieht</w:t>
      </w:r>
      <w:r w:rsidR="00771468" w:rsidRPr="005E0B82">
        <w:rPr>
          <w:rFonts w:ascii="Arial" w:hAnsi="Arial" w:cs="Arial"/>
          <w:sz w:val="20"/>
          <w:szCs w:val="20"/>
        </w:rPr>
        <w:t xml:space="preserve">, wenn wir im Winter zu wenig Sonnenlicht </w:t>
      </w:r>
      <w:r w:rsidR="00DA7CB9">
        <w:rPr>
          <w:rFonts w:ascii="Arial" w:hAnsi="Arial" w:cs="Arial"/>
          <w:sz w:val="20"/>
          <w:szCs w:val="20"/>
        </w:rPr>
        <w:t>erhalten</w:t>
      </w:r>
      <w:r w:rsidR="00771468" w:rsidRPr="005E0B82">
        <w:rPr>
          <w:rFonts w:ascii="Arial" w:hAnsi="Arial" w:cs="Arial"/>
          <w:sz w:val="20"/>
          <w:szCs w:val="20"/>
        </w:rPr>
        <w:t>?</w:t>
      </w:r>
    </w:p>
    <w:p w14:paraId="76B3AA35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2DD6EDB8" w14:textId="65959BEE" w:rsidR="005E0B82" w:rsidRPr="005E0B82" w:rsidRDefault="005E0B82" w:rsidP="005E0B82">
      <w:pPr>
        <w:pStyle w:val="TheSansText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38598B5C" w14:textId="5B1EE361" w:rsidR="000453F1" w:rsidRPr="005E0B82" w:rsidRDefault="009E50B6" w:rsidP="005E0B82">
      <w:pPr>
        <w:pStyle w:val="TheSansText"/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0B41FD31" wp14:editId="4B05D4FB">
            <wp:simplePos x="0" y="0"/>
            <wp:positionH relativeFrom="column">
              <wp:posOffset>4871085</wp:posOffset>
            </wp:positionH>
            <wp:positionV relativeFrom="paragraph">
              <wp:posOffset>213360</wp:posOffset>
            </wp:positionV>
            <wp:extent cx="1151509" cy="1143000"/>
            <wp:effectExtent l="0" t="0" r="0" b="0"/>
            <wp:wrapThrough wrapText="bothSides">
              <wp:wrapPolygon edited="0">
                <wp:start x="0" y="0"/>
                <wp:lineTo x="0" y="21240"/>
                <wp:lineTo x="21088" y="21240"/>
                <wp:lineTo x="21088" y="0"/>
                <wp:lineTo x="0" y="0"/>
              </wp:wrapPolygon>
            </wp:wrapThrough>
            <wp:docPr id="1957652595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7652595" name="Grafik 1957652595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51509" cy="1143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9082B5B" w14:textId="2580D959" w:rsidR="00E052F9" w:rsidRPr="005E0B82" w:rsidRDefault="00E052F9" w:rsidP="00E052F9">
      <w:pPr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  <w:sz w:val="20"/>
          <w:szCs w:val="20"/>
        </w:rPr>
        <w:t>Raus in die Sonne, aber nur mit genügend</w:t>
      </w:r>
      <w:r w:rsidRPr="005E0B82">
        <w:rPr>
          <w:rFonts w:ascii="Arial" w:hAnsi="Arial" w:cs="Arial"/>
        </w:rPr>
        <w:t xml:space="preserve"> ________</w:t>
      </w:r>
      <w:r w:rsidR="005E0B82">
        <w:rPr>
          <w:rFonts w:ascii="Arial" w:hAnsi="Arial" w:cs="Arial"/>
        </w:rPr>
        <w:t>_____</w:t>
      </w:r>
      <w:r w:rsidRPr="005E0B82">
        <w:rPr>
          <w:rFonts w:ascii="Arial" w:hAnsi="Arial" w:cs="Arial"/>
        </w:rPr>
        <w:t>__________!</w:t>
      </w:r>
    </w:p>
    <w:p w14:paraId="307D7BEE" w14:textId="779F2FF0" w:rsidR="00E052F9" w:rsidRDefault="00E052F9" w:rsidP="00872BC1">
      <w:pPr>
        <w:pStyle w:val="TheSansText"/>
        <w:ind w:left="142" w:firstLine="0"/>
        <w:rPr>
          <w:rFonts w:ascii="Arial" w:hAnsi="Arial" w:cs="Arial"/>
          <w:b/>
          <w:bCs/>
        </w:rPr>
      </w:pPr>
    </w:p>
    <w:p w14:paraId="3FABCB19" w14:textId="63A48C00" w:rsidR="005E0B82" w:rsidRPr="005E0B82" w:rsidRDefault="005E0B82" w:rsidP="00872BC1">
      <w:pPr>
        <w:pStyle w:val="TheSansText"/>
        <w:ind w:left="142" w:firstLine="0"/>
        <w:rPr>
          <w:rFonts w:ascii="Arial" w:hAnsi="Arial" w:cs="Arial"/>
          <w:b/>
          <w:bCs/>
        </w:rPr>
      </w:pPr>
    </w:p>
    <w:p w14:paraId="51BF10F6" w14:textId="75EC98B6" w:rsidR="003D445A" w:rsidRDefault="003D445A" w:rsidP="00872BC1">
      <w:pPr>
        <w:pStyle w:val="TheSansText"/>
        <w:ind w:left="142" w:firstLine="0"/>
        <w:rPr>
          <w:rFonts w:ascii="Arial" w:hAnsi="Arial" w:cs="Arial"/>
          <w:b/>
          <w:bCs/>
        </w:rPr>
      </w:pPr>
    </w:p>
    <w:p w14:paraId="78645CEC" w14:textId="70EA0937" w:rsidR="00872BC1" w:rsidRPr="005E0B82" w:rsidRDefault="00872BC1" w:rsidP="00872BC1">
      <w:pPr>
        <w:pStyle w:val="TheSansText"/>
        <w:ind w:left="142" w:firstLine="0"/>
        <w:rPr>
          <w:rFonts w:ascii="Arial" w:hAnsi="Arial" w:cs="Arial"/>
          <w:b/>
          <w:bCs/>
        </w:rPr>
      </w:pPr>
      <w:r w:rsidRPr="005E0B82">
        <w:rPr>
          <w:rFonts w:ascii="Arial" w:hAnsi="Arial" w:cs="Arial"/>
          <w:b/>
          <w:bCs/>
        </w:rPr>
        <w:t>Teil 2: VERTIEFENDE FRAGEN</w:t>
      </w:r>
      <w:r w:rsidR="004A2438" w:rsidRPr="005E0B82">
        <w:rPr>
          <w:rFonts w:ascii="Arial" w:hAnsi="Arial" w:cs="Arial"/>
          <w:b/>
          <w:bCs/>
        </w:rPr>
        <w:t xml:space="preserve"> (Recherchiert dazu im Internet.)</w:t>
      </w:r>
    </w:p>
    <w:p w14:paraId="06C4068F" w14:textId="77777777" w:rsidR="00872BC1" w:rsidRPr="005E0B82" w:rsidRDefault="00872BC1" w:rsidP="00872BC1">
      <w:pPr>
        <w:ind w:left="142" w:firstLine="0"/>
        <w:rPr>
          <w:rFonts w:ascii="Arial" w:hAnsi="Arial" w:cs="Arial"/>
        </w:rPr>
      </w:pPr>
    </w:p>
    <w:p w14:paraId="16D6A01D" w14:textId="70064FD6" w:rsidR="00771468" w:rsidRPr="005E0B82" w:rsidRDefault="005E0B82" w:rsidP="005E0B8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1.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EC4756" w:rsidRPr="005E0B82">
        <w:rPr>
          <w:rFonts w:ascii="Arial" w:hAnsi="Arial" w:cs="Arial"/>
          <w:sz w:val="20"/>
          <w:szCs w:val="20"/>
        </w:rPr>
        <w:t>Serotonin ist ein Neurotransmitter. Erkläre kurz, was ein Neurotransmitter ist.</w:t>
      </w:r>
    </w:p>
    <w:p w14:paraId="2588695C" w14:textId="77777777" w:rsidR="005E0B82" w:rsidRPr="005E0B82" w:rsidRDefault="00EC4756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______________________________________________________________________________</w:t>
      </w:r>
      <w:r w:rsidR="005E0B82" w:rsidRPr="005E0B82">
        <w:rPr>
          <w:rFonts w:ascii="Arial" w:hAnsi="Arial" w:cs="Arial"/>
        </w:rPr>
        <w:t>_______________________________________________________________________</w:t>
      </w:r>
      <w:r w:rsidR="005E0B82">
        <w:rPr>
          <w:rFonts w:ascii="Arial" w:hAnsi="Arial" w:cs="Arial"/>
        </w:rPr>
        <w:t>______</w:t>
      </w:r>
      <w:r w:rsidR="005E0B82" w:rsidRPr="005E0B82">
        <w:rPr>
          <w:rFonts w:ascii="Arial" w:hAnsi="Arial" w:cs="Arial"/>
        </w:rPr>
        <w:t>_</w:t>
      </w:r>
    </w:p>
    <w:p w14:paraId="3E4AB6FD" w14:textId="77777777" w:rsidR="00771468" w:rsidRPr="005E0B82" w:rsidRDefault="00771468" w:rsidP="005E0B82">
      <w:pPr>
        <w:ind w:left="142" w:firstLine="0"/>
        <w:rPr>
          <w:rFonts w:ascii="Arial" w:hAnsi="Arial" w:cs="Arial"/>
        </w:rPr>
      </w:pPr>
    </w:p>
    <w:p w14:paraId="6B689708" w14:textId="12648299" w:rsidR="00EC4756" w:rsidRPr="005E0B82" w:rsidRDefault="005E0B82" w:rsidP="005E0B8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2.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3D445A" w:rsidRPr="005E0B82">
        <w:rPr>
          <w:rFonts w:ascii="Arial" w:hAnsi="Arial" w:cs="Arial"/>
          <w:sz w:val="20"/>
          <w:szCs w:val="20"/>
        </w:rPr>
        <w:t>Serotonin ist ein wichtiger Botenstoff, der die Stimmung beeinflusst. Was reguliert es noch im Körper?</w:t>
      </w:r>
    </w:p>
    <w:p w14:paraId="5408A75C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490F3E7A" w14:textId="77777777" w:rsidR="003D445A" w:rsidRPr="005E0B82" w:rsidRDefault="003D445A" w:rsidP="005E0B82">
      <w:pPr>
        <w:pStyle w:val="Listenabsatz"/>
        <w:ind w:left="142" w:firstLine="0"/>
        <w:rPr>
          <w:rFonts w:ascii="Arial" w:hAnsi="Arial" w:cs="Arial"/>
        </w:rPr>
      </w:pPr>
    </w:p>
    <w:p w14:paraId="33BC052B" w14:textId="6162B390" w:rsidR="003D445A" w:rsidRPr="005E0B82" w:rsidRDefault="005E0B82" w:rsidP="005E0B8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3.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3D445A" w:rsidRPr="005E0B82">
        <w:rPr>
          <w:rFonts w:ascii="Arial" w:hAnsi="Arial" w:cs="Arial"/>
          <w:sz w:val="20"/>
          <w:szCs w:val="20"/>
        </w:rPr>
        <w:t>Wie kann ich meinen Serotoninspiegel auf natürliche Weise erhöhen?</w:t>
      </w:r>
    </w:p>
    <w:p w14:paraId="6B095394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1032B2D1" w14:textId="16A57B98" w:rsidR="003D445A" w:rsidRPr="005E0B82" w:rsidRDefault="005E0B82" w:rsidP="005E0B82">
      <w:pPr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77197E58" w14:textId="77777777" w:rsidR="005E0B82" w:rsidRDefault="005E0B82" w:rsidP="005E0B82">
      <w:pPr>
        <w:pStyle w:val="Listenabsatz"/>
        <w:ind w:left="142" w:firstLine="0"/>
        <w:rPr>
          <w:rFonts w:ascii="Arial" w:hAnsi="Arial" w:cs="Arial"/>
          <w:b/>
          <w:bCs/>
        </w:rPr>
      </w:pPr>
    </w:p>
    <w:p w14:paraId="76E6054E" w14:textId="65833F1F" w:rsidR="003D445A" w:rsidRPr="005E0B82" w:rsidRDefault="005E0B82" w:rsidP="005E0B8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4.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3D445A" w:rsidRPr="005E0B82">
        <w:rPr>
          <w:rFonts w:ascii="Arial" w:hAnsi="Arial" w:cs="Arial"/>
          <w:sz w:val="20"/>
          <w:szCs w:val="20"/>
        </w:rPr>
        <w:t>Welche Lebensmittel sorgen für mehr Serotonin?</w:t>
      </w:r>
    </w:p>
    <w:p w14:paraId="5FD848D4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71666882" w14:textId="77777777" w:rsidR="003D445A" w:rsidRPr="005E0B82" w:rsidRDefault="003D445A" w:rsidP="005E0B82">
      <w:pPr>
        <w:pStyle w:val="Listenabsatz"/>
        <w:ind w:left="142" w:firstLine="0"/>
        <w:rPr>
          <w:rFonts w:ascii="Arial" w:hAnsi="Arial" w:cs="Arial"/>
        </w:rPr>
      </w:pPr>
    </w:p>
    <w:p w14:paraId="27E1EC66" w14:textId="63E7F13F" w:rsidR="003A7C35" w:rsidRPr="005E0B82" w:rsidRDefault="005E0B82" w:rsidP="005E0B8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5E0B82">
        <w:rPr>
          <w:rFonts w:ascii="Arial" w:hAnsi="Arial" w:cs="Arial"/>
          <w:b/>
          <w:bCs/>
          <w:sz w:val="20"/>
          <w:szCs w:val="20"/>
        </w:rPr>
        <w:t>5.</w:t>
      </w:r>
      <w:r w:rsidRPr="005E0B82">
        <w:rPr>
          <w:rFonts w:ascii="Arial" w:hAnsi="Arial" w:cs="Arial"/>
          <w:sz w:val="20"/>
          <w:szCs w:val="20"/>
        </w:rPr>
        <w:t xml:space="preserve"> </w:t>
      </w:r>
      <w:r w:rsidR="00EC4756" w:rsidRPr="005E0B82">
        <w:rPr>
          <w:rFonts w:ascii="Arial" w:hAnsi="Arial" w:cs="Arial"/>
          <w:sz w:val="20"/>
          <w:szCs w:val="20"/>
        </w:rPr>
        <w:t>Was passiert, wenn der Serotoninspiegel</w:t>
      </w:r>
      <w:r w:rsidR="007B403E" w:rsidRPr="005E0B82">
        <w:rPr>
          <w:rFonts w:ascii="Arial" w:hAnsi="Arial" w:cs="Arial"/>
          <w:sz w:val="20"/>
          <w:szCs w:val="20"/>
        </w:rPr>
        <w:t xml:space="preserve"> über längere Zeit</w:t>
      </w:r>
      <w:r w:rsidR="00EC4756" w:rsidRPr="005E0B82">
        <w:rPr>
          <w:rFonts w:ascii="Arial" w:hAnsi="Arial" w:cs="Arial"/>
          <w:sz w:val="20"/>
          <w:szCs w:val="20"/>
        </w:rPr>
        <w:t xml:space="preserve"> zu niedrig ist?</w:t>
      </w:r>
    </w:p>
    <w:p w14:paraId="076ED4CC" w14:textId="77777777" w:rsidR="005E0B82" w:rsidRPr="005E0B82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</w:rPr>
      </w:pPr>
      <w:r w:rsidRPr="005E0B82">
        <w:rPr>
          <w:rFonts w:ascii="Arial" w:hAnsi="Arial" w:cs="Arial"/>
        </w:rPr>
        <w:t>_____________________________________________________________________________________________________________________________________________________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p w14:paraId="51647782" w14:textId="5228B021" w:rsidR="003A7C35" w:rsidRPr="00771468" w:rsidRDefault="005E0B82" w:rsidP="005E0B82">
      <w:pPr>
        <w:pStyle w:val="TheSansText"/>
        <w:spacing w:line="360" w:lineRule="auto"/>
        <w:ind w:left="142" w:firstLine="0"/>
        <w:rPr>
          <w:rFonts w:ascii="Arial" w:hAnsi="Arial" w:cs="Arial"/>
          <w:sz w:val="24"/>
          <w:szCs w:val="24"/>
        </w:rPr>
      </w:pPr>
      <w:r w:rsidRPr="005E0B82">
        <w:rPr>
          <w:rFonts w:ascii="Arial" w:hAnsi="Arial" w:cs="Arial"/>
        </w:rPr>
        <w:t>_____________________________________________________________________________________________________________________________________________________</w:t>
      </w:r>
      <w:r>
        <w:rPr>
          <w:rFonts w:ascii="Arial" w:hAnsi="Arial" w:cs="Arial"/>
        </w:rPr>
        <w:t>______</w:t>
      </w:r>
      <w:r w:rsidRPr="005E0B82">
        <w:rPr>
          <w:rFonts w:ascii="Arial" w:hAnsi="Arial" w:cs="Arial"/>
        </w:rPr>
        <w:t>_</w:t>
      </w:r>
    </w:p>
    <w:sectPr w:rsidR="003A7C35" w:rsidRPr="00771468" w:rsidSect="005609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DC7E36" w14:textId="77777777" w:rsidR="0089796B" w:rsidRDefault="0089796B" w:rsidP="003A7C35">
      <w:pPr>
        <w:spacing w:after="0" w:line="240" w:lineRule="auto"/>
      </w:pPr>
      <w:r>
        <w:separator/>
      </w:r>
    </w:p>
  </w:endnote>
  <w:endnote w:type="continuationSeparator" w:id="0">
    <w:p w14:paraId="66F19835" w14:textId="77777777" w:rsidR="0089796B" w:rsidRDefault="0089796B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458D8" w14:textId="77777777" w:rsidR="00270217" w:rsidRDefault="0027021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B511C" w14:textId="14D5245C" w:rsidR="003A7C35" w:rsidRPr="003A7C35" w:rsidRDefault="00685FD6" w:rsidP="000214AF">
    <w:pPr>
      <w:spacing w:after="0" w:line="259" w:lineRule="auto"/>
      <w:ind w:left="0" w:right="737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B5095BA" wp14:editId="3B103AEA">
          <wp:simplePos x="0" y="0"/>
          <wp:positionH relativeFrom="column">
            <wp:posOffset>141909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214AF">
      <w:rPr>
        <w:rFonts w:ascii="Arial" w:eastAsia="TheSans C5 Plain" w:hAnsi="Arial" w:cs="Arial"/>
        <w:bCs/>
        <w:color w:val="909191"/>
        <w:sz w:val="18"/>
        <w:szCs w:val="18"/>
      </w:rPr>
      <w:t xml:space="preserve">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214AF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B27B0" w14:textId="77777777" w:rsidR="00270217" w:rsidRDefault="0027021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6F4CC2" w14:textId="77777777" w:rsidR="0089796B" w:rsidRDefault="0089796B" w:rsidP="003A7C35">
      <w:pPr>
        <w:spacing w:after="0" w:line="240" w:lineRule="auto"/>
      </w:pPr>
      <w:r>
        <w:separator/>
      </w:r>
    </w:p>
  </w:footnote>
  <w:footnote w:type="continuationSeparator" w:id="0">
    <w:p w14:paraId="5DCBD23C" w14:textId="77777777" w:rsidR="0089796B" w:rsidRDefault="0089796B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29F53" w14:textId="77777777" w:rsidR="00270217" w:rsidRDefault="0027021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DACEAE" w14:textId="60500D55" w:rsidR="00685FD6" w:rsidRDefault="000214AF" w:rsidP="009E000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1" locked="0" layoutInCell="1" allowOverlap="1" wp14:anchorId="1A54A4C3" wp14:editId="53839C92">
          <wp:simplePos x="0" y="0"/>
          <wp:positionH relativeFrom="column">
            <wp:posOffset>3917315</wp:posOffset>
          </wp:positionH>
          <wp:positionV relativeFrom="paragraph">
            <wp:posOffset>-372745</wp:posOffset>
          </wp:positionV>
          <wp:extent cx="576000" cy="576000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1992870090" name="Grafik 1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2870090" name="Grafik 1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45C330E" wp14:editId="610B396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69844958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8DF16EC" id="Rechteck 2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01F7B46" wp14:editId="12C90872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555B2FD" wp14:editId="03C068E2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9E0006">
      <w:rPr>
        <w:sz w:val="20"/>
        <w:szCs w:val="20"/>
      </w:rPr>
      <w:t>Sonnenlicht und Stimmung</w:t>
    </w:r>
  </w:p>
  <w:p w14:paraId="4D379A97" w14:textId="4544B6B0" w:rsidR="00685FD6" w:rsidRPr="00000978" w:rsidRDefault="000214AF" w:rsidP="000214AF">
    <w:pPr>
      <w:pStyle w:val="KeinLeerraum"/>
      <w:tabs>
        <w:tab w:val="left" w:pos="664"/>
      </w:tabs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78458D5" wp14:editId="13C34542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88645331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F7C3C58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  <w:r>
      <w:rPr>
        <w:color w:val="909191"/>
        <w:sz w:val="16"/>
        <w:szCs w:val="16"/>
      </w:rPr>
      <w:tab/>
    </w:r>
  </w:p>
  <w:p w14:paraId="6932613A" w14:textId="7EACB792" w:rsidR="00685FD6" w:rsidRPr="000214AF" w:rsidRDefault="000214AF" w:rsidP="00685FD6">
    <w:pPr>
      <w:pStyle w:val="ArialBeschreibunggrau"/>
      <w:ind w:firstLine="132"/>
      <w:rPr>
        <w:rFonts w:cs="Arial"/>
        <w:szCs w:val="16"/>
      </w:rPr>
    </w:pPr>
    <w:r w:rsidRPr="000214AF">
      <w:rPr>
        <w:rFonts w:cs="Arial"/>
      </w:rPr>
      <w:t xml:space="preserve">Spickzettel </w:t>
    </w:r>
    <w:r w:rsidR="00CF08A5" w:rsidRPr="000214AF">
      <w:rPr>
        <w:rFonts w:ascii="Cambria Math" w:hAnsi="Cambria Math" w:cs="Cambria Math"/>
      </w:rPr>
      <w:t>⋅</w:t>
    </w:r>
    <w:r w:rsidR="00CF08A5" w:rsidRPr="000214AF">
      <w:rPr>
        <w:rFonts w:cs="Arial"/>
      </w:rPr>
      <w:t xml:space="preserve"> </w:t>
    </w:r>
    <w:r w:rsidRPr="000214AF">
      <w:rPr>
        <w:rFonts w:eastAsiaTheme="minorHAnsi" w:cs="Arial"/>
        <w:szCs w:val="16"/>
      </w:rPr>
      <w:t>Warum braucht unser Körper Sonnenlicht?</w:t>
    </w:r>
  </w:p>
  <w:p w14:paraId="4CC8EE1F" w14:textId="155BB96A" w:rsidR="00685FD6" w:rsidRPr="000214AF" w:rsidRDefault="000214AF" w:rsidP="00685FD6">
    <w:pPr>
      <w:pStyle w:val="ArialBeschreibunggrau"/>
      <w:ind w:firstLine="132"/>
      <w:rPr>
        <w:szCs w:val="16"/>
      </w:rPr>
    </w:pPr>
    <w:r w:rsidRPr="000214AF">
      <w:rPr>
        <w:rFonts w:eastAsiaTheme="minorHAnsi" w:cs="Arial"/>
        <w:szCs w:val="16"/>
      </w:rPr>
      <w:t>planet-schule.de/x/spickzettel-sonnenlicht</w:t>
    </w:r>
  </w:p>
  <w:p w14:paraId="5364055C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3F2E7C0E" w14:textId="77777777" w:rsidR="00685FD6" w:rsidRDefault="00685FD6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8FC262" w14:textId="77777777" w:rsidR="00270217" w:rsidRDefault="00270217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75390D"/>
    <w:multiLevelType w:val="hybridMultilevel"/>
    <w:tmpl w:val="090C8D18"/>
    <w:lvl w:ilvl="0" w:tplc="004E03B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628A14C9"/>
    <w:multiLevelType w:val="hybridMultilevel"/>
    <w:tmpl w:val="EC94A89C"/>
    <w:lvl w:ilvl="0" w:tplc="2ECE0E1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322083634">
    <w:abstractNumId w:val="0"/>
  </w:num>
  <w:num w:numId="2" w16cid:durableId="13609325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4AF"/>
    <w:rsid w:val="000214AF"/>
    <w:rsid w:val="000453F1"/>
    <w:rsid w:val="000C5BEC"/>
    <w:rsid w:val="001773CA"/>
    <w:rsid w:val="00200DF4"/>
    <w:rsid w:val="00270217"/>
    <w:rsid w:val="00281DDB"/>
    <w:rsid w:val="002C5457"/>
    <w:rsid w:val="00335E90"/>
    <w:rsid w:val="00385C9F"/>
    <w:rsid w:val="003A7C35"/>
    <w:rsid w:val="003D445A"/>
    <w:rsid w:val="00462615"/>
    <w:rsid w:val="004A2438"/>
    <w:rsid w:val="0052199E"/>
    <w:rsid w:val="00531D82"/>
    <w:rsid w:val="00560917"/>
    <w:rsid w:val="005E062B"/>
    <w:rsid w:val="005E0B82"/>
    <w:rsid w:val="0060637E"/>
    <w:rsid w:val="00685FD6"/>
    <w:rsid w:val="006F2769"/>
    <w:rsid w:val="00751706"/>
    <w:rsid w:val="00771468"/>
    <w:rsid w:val="007B403E"/>
    <w:rsid w:val="007B436A"/>
    <w:rsid w:val="007F1449"/>
    <w:rsid w:val="00872BC1"/>
    <w:rsid w:val="008733A6"/>
    <w:rsid w:val="0089796B"/>
    <w:rsid w:val="008B0864"/>
    <w:rsid w:val="008C5CBF"/>
    <w:rsid w:val="008E3517"/>
    <w:rsid w:val="009E0006"/>
    <w:rsid w:val="009E303C"/>
    <w:rsid w:val="009E50B6"/>
    <w:rsid w:val="00A20B83"/>
    <w:rsid w:val="00A662CE"/>
    <w:rsid w:val="00AA0386"/>
    <w:rsid w:val="00AA60EB"/>
    <w:rsid w:val="00B933C3"/>
    <w:rsid w:val="00BB1FD3"/>
    <w:rsid w:val="00C111CB"/>
    <w:rsid w:val="00C931F9"/>
    <w:rsid w:val="00C9611D"/>
    <w:rsid w:val="00C97349"/>
    <w:rsid w:val="00CA58BC"/>
    <w:rsid w:val="00CC100E"/>
    <w:rsid w:val="00CF08A5"/>
    <w:rsid w:val="00D703E7"/>
    <w:rsid w:val="00DA7CB9"/>
    <w:rsid w:val="00E052F9"/>
    <w:rsid w:val="00EC4756"/>
    <w:rsid w:val="00EE0613"/>
    <w:rsid w:val="00EF7DA1"/>
    <w:rsid w:val="00F968B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7EFBA65"/>
  <w15:docId w15:val="{808AD9BC-A1AC-4A20-9F22-A271F11D9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C47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295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Spickzettel · Warum braucht unser Körper Sonnenlicht?</dc:title>
  <dc:creator>planet schule</dc:creator>
  <cp:lastModifiedBy>Martina Frietsch</cp:lastModifiedBy>
  <cp:revision>6</cp:revision>
  <dcterms:created xsi:type="dcterms:W3CDTF">2026-03-03T13:54:00Z</dcterms:created>
  <dcterms:modified xsi:type="dcterms:W3CDTF">2026-03-04T10:13:00Z</dcterms:modified>
</cp:coreProperties>
</file>