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C44F6E" w14:textId="77777777" w:rsidR="00847A36" w:rsidRPr="00847A36" w:rsidRDefault="00E51557" w:rsidP="00E51557">
      <w:pPr>
        <w:pStyle w:val="Arialberschrift"/>
        <w:ind w:left="0" w:firstLine="0"/>
        <w:rPr>
          <w:sz w:val="22"/>
        </w:rPr>
      </w:pPr>
      <w:r>
        <w:t xml:space="preserve"> </w:t>
      </w:r>
    </w:p>
    <w:p w14:paraId="698943AB" w14:textId="383DFFCE" w:rsidR="00706022" w:rsidRDefault="00CE46E1" w:rsidP="00847A36">
      <w:pPr>
        <w:pStyle w:val="Arialberschrift"/>
        <w:ind w:firstLine="0"/>
      </w:pPr>
      <w:r>
        <w:t>Muskel</w:t>
      </w:r>
      <w:r w:rsidR="00CD7014">
        <w:t xml:space="preserve">aufbau: Ein Fall </w:t>
      </w:r>
      <w:r>
        <w:t xml:space="preserve">– </w:t>
      </w:r>
      <w:r w:rsidR="00CD7014">
        <w:t xml:space="preserve">viele Perspektiven </w:t>
      </w:r>
    </w:p>
    <w:p w14:paraId="34AAB1D6" w14:textId="4A2D7103" w:rsidR="00037B65" w:rsidRDefault="00037B65" w:rsidP="001836C7">
      <w:pPr>
        <w:pStyle w:val="ArialText"/>
        <w:ind w:left="132" w:right="991" w:firstLine="0"/>
        <w:rPr>
          <w:sz w:val="20"/>
          <w:szCs w:val="20"/>
        </w:rPr>
      </w:pPr>
    </w:p>
    <w:p w14:paraId="062790F2" w14:textId="0C596D20" w:rsidR="00847A36" w:rsidRDefault="00847A36" w:rsidP="001836C7">
      <w:pPr>
        <w:pStyle w:val="ArialText"/>
        <w:ind w:left="132" w:right="991" w:firstLine="0"/>
        <w:rPr>
          <w:sz w:val="20"/>
          <w:szCs w:val="20"/>
        </w:rPr>
      </w:pPr>
    </w:p>
    <w:p w14:paraId="387594DD" w14:textId="24E00CE2" w:rsidR="00CD7014" w:rsidRPr="00CD7014" w:rsidRDefault="00CD7014" w:rsidP="00CD7014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CD7014">
        <w:rPr>
          <w:rFonts w:ascii="Arial" w:hAnsi="Arial" w:cs="Arial"/>
          <w:b/>
          <w:bCs/>
          <w:sz w:val="20"/>
          <w:szCs w:val="20"/>
        </w:rPr>
        <w:t>Fallanalyse: Toms Muskelaufbau bleibt aus – wo liegen die Fehler?</w:t>
      </w:r>
    </w:p>
    <w:p w14:paraId="11DCC14C" w14:textId="6123392E" w:rsidR="00CD7014" w:rsidRPr="00CD7014" w:rsidRDefault="00CD7014" w:rsidP="00CD7014">
      <w:pPr>
        <w:ind w:left="142" w:firstLine="0"/>
        <w:rPr>
          <w:rFonts w:ascii="Arial" w:hAnsi="Arial" w:cs="Arial"/>
          <w:sz w:val="20"/>
          <w:szCs w:val="20"/>
        </w:rPr>
      </w:pPr>
      <w:r w:rsidRPr="00CD7014">
        <w:rPr>
          <w:rFonts w:ascii="Arial" w:hAnsi="Arial" w:cs="Arial"/>
          <w:sz w:val="20"/>
          <w:szCs w:val="20"/>
        </w:rPr>
        <w:t>Tom zeigt ein Trainingsverhalten und ein</w:t>
      </w:r>
      <w:r>
        <w:rPr>
          <w:rFonts w:ascii="Arial" w:hAnsi="Arial" w:cs="Arial"/>
          <w:sz w:val="20"/>
          <w:szCs w:val="20"/>
        </w:rPr>
        <w:t>en</w:t>
      </w:r>
      <w:r w:rsidRPr="00CD7014">
        <w:rPr>
          <w:rFonts w:ascii="Arial" w:hAnsi="Arial" w:cs="Arial"/>
          <w:sz w:val="20"/>
          <w:szCs w:val="20"/>
        </w:rPr>
        <w:t xml:space="preserve"> Lebensstil, der nicht zum Muskelaufbau geeignet ist.</w:t>
      </w:r>
    </w:p>
    <w:p w14:paraId="5CF0405F" w14:textId="268ACD76" w:rsidR="00CD7014" w:rsidRPr="00CD7014" w:rsidRDefault="00B07D65" w:rsidP="00CD7014">
      <w:pPr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2DC440E8" wp14:editId="5DD8BFC9">
                <wp:simplePos x="0" y="0"/>
                <wp:positionH relativeFrom="column">
                  <wp:posOffset>4823460</wp:posOffset>
                </wp:positionH>
                <wp:positionV relativeFrom="paragraph">
                  <wp:posOffset>56042</wp:posOffset>
                </wp:positionV>
                <wp:extent cx="1240790" cy="590550"/>
                <wp:effectExtent l="0" t="0" r="0" b="0"/>
                <wp:wrapThrough wrapText="bothSides">
                  <wp:wrapPolygon edited="0">
                    <wp:start x="0" y="0"/>
                    <wp:lineTo x="0" y="20903"/>
                    <wp:lineTo x="21224" y="20903"/>
                    <wp:lineTo x="21224" y="0"/>
                    <wp:lineTo x="0" y="0"/>
                  </wp:wrapPolygon>
                </wp:wrapThrough>
                <wp:docPr id="1049265603" name="Textfeld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40790" cy="590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EC0A197" w14:textId="51AD42AE" w:rsidR="00B07D65" w:rsidRPr="00572190" w:rsidRDefault="00B07D65" w:rsidP="00572190">
                            <w:pPr>
                              <w:pBdr>
                                <w:top w:val="threeDEmboss" w:sz="24" w:space="1" w:color="003480"/>
                                <w:left w:val="threeDEmboss" w:sz="24" w:space="4" w:color="003480"/>
                                <w:bottom w:val="threeDEngrave" w:sz="24" w:space="1" w:color="003480"/>
                                <w:right w:val="threeDEngrave" w:sz="24" w:space="4" w:color="003480"/>
                              </w:pBdr>
                              <w:ind w:left="0"/>
                              <w:jc w:val="center"/>
                              <w:rPr>
                                <w:rFonts w:ascii="Source Sans Pro Black" w:hAnsi="Source Sans Pro Black" w:cs="Arial"/>
                                <w:color w:val="003480"/>
                                <w:sz w:val="32"/>
                                <w:szCs w:val="32"/>
                              </w:rPr>
                            </w:pPr>
                            <w:r w:rsidRPr="00572190">
                              <w:rPr>
                                <w:rFonts w:ascii="Source Sans Pro Black" w:hAnsi="Source Sans Pro Black" w:cs="Arial"/>
                                <w:color w:val="003480"/>
                                <w:sz w:val="32"/>
                                <w:szCs w:val="32"/>
                              </w:rPr>
                              <w:t>Fallanalyse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DC440E8" id="_x0000_t202" coordsize="21600,21600" o:spt="202" path="m,l,21600r21600,l21600,xe">
                <v:stroke joinstyle="miter"/>
                <v:path gradientshapeok="t" o:connecttype="rect"/>
              </v:shapetype>
              <v:shape id="Textfeld 20" o:spid="_x0000_s1026" type="#_x0000_t202" style="position:absolute;left:0;text-align:left;margin-left:379.8pt;margin-top:4.4pt;width:97.7pt;height:46.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" fillcolor="white [3201]" stroked="f" strokeweight=".5pt">
                <v:textbox>
                  <w:txbxContent>
                    <w:p w14:paraId="1EC0A197" w14:textId="51AD42AE" w:rsidR="00B07D65" w:rsidRPr="00572190" w:rsidRDefault="00B07D65" w:rsidP="00572190">
                      <w:pPr>
                        <w:pBdr>
                          <w:top w:val="threeDEmboss" w:sz="24" w:space="1" w:color="003480"/>
                          <w:left w:val="threeDEmboss" w:sz="24" w:space="4" w:color="003480"/>
                          <w:bottom w:val="threeDEngrave" w:sz="24" w:space="1" w:color="003480"/>
                          <w:right w:val="threeDEngrave" w:sz="24" w:space="4" w:color="003480"/>
                        </w:pBdr>
                        <w:ind w:left="0"/>
                        <w:jc w:val="center"/>
                        <w:rPr>
                          <w:rFonts w:ascii="Source Sans Pro Black" w:hAnsi="Source Sans Pro Black" w:cs="Arial"/>
                          <w:color w:val="003480"/>
                          <w:sz w:val="32"/>
                          <w:szCs w:val="32"/>
                        </w:rPr>
                      </w:pPr>
                      <w:r w:rsidRPr="00572190">
                        <w:rPr>
                          <w:rFonts w:ascii="Source Sans Pro Black" w:hAnsi="Source Sans Pro Black" w:cs="Arial"/>
                          <w:color w:val="003480"/>
                          <w:sz w:val="32"/>
                          <w:szCs w:val="32"/>
                        </w:rPr>
                        <w:t>Fallanalyse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07E26C75" w14:textId="34291156" w:rsidR="00CD7014" w:rsidRPr="00CD7014" w:rsidRDefault="00CD7014" w:rsidP="00CD7014">
      <w:pPr>
        <w:ind w:left="142" w:firstLine="0"/>
        <w:rPr>
          <w:rFonts w:ascii="Arial" w:hAnsi="Arial" w:cs="Arial"/>
          <w:sz w:val="20"/>
          <w:szCs w:val="20"/>
        </w:rPr>
      </w:pPr>
      <w:r w:rsidRPr="00CD7014">
        <w:rPr>
          <w:rFonts w:ascii="Arial" w:hAnsi="Arial" w:cs="Arial"/>
          <w:b/>
          <w:bCs/>
          <w:sz w:val="20"/>
          <w:szCs w:val="20"/>
        </w:rPr>
        <w:t>Auftrag 1:</w:t>
      </w:r>
      <w:r w:rsidRPr="00CD7014">
        <w:rPr>
          <w:rFonts w:ascii="Arial" w:hAnsi="Arial" w:cs="Arial"/>
          <w:sz w:val="20"/>
          <w:szCs w:val="20"/>
        </w:rPr>
        <w:t xml:space="preserve"> Stellt euch eure Ergebnisse aus den Expertengruppen vor. Beschreibt</w:t>
      </w:r>
      <w:r>
        <w:rPr>
          <w:rFonts w:ascii="Arial" w:hAnsi="Arial" w:cs="Arial"/>
          <w:sz w:val="20"/>
          <w:szCs w:val="20"/>
        </w:rPr>
        <w:t>,</w:t>
      </w:r>
      <w:r w:rsidRPr="00CD7014">
        <w:rPr>
          <w:rFonts w:ascii="Arial" w:hAnsi="Arial" w:cs="Arial"/>
          <w:sz w:val="20"/>
          <w:szCs w:val="20"/>
        </w:rPr>
        <w:t xml:space="preserve"> welche Fehler Tom konkret beim Training, bei den Pausen und bei der Ernährung macht und begründet, worin die Fehler liegen. </w:t>
      </w:r>
      <w:r w:rsidRPr="00CD7014">
        <w:rPr>
          <w:rFonts w:ascii="Arial" w:hAnsi="Arial" w:cs="Arial"/>
          <w:sz w:val="20"/>
          <w:szCs w:val="20"/>
        </w:rPr>
        <w:br/>
      </w:r>
    </w:p>
    <w:p w14:paraId="14678638" w14:textId="77777777" w:rsidR="00CD7014" w:rsidRPr="00CD7014" w:rsidRDefault="00CD7014" w:rsidP="00CD7014">
      <w:pPr>
        <w:ind w:left="142" w:firstLine="0"/>
        <w:rPr>
          <w:rFonts w:ascii="Arial" w:hAnsi="Arial" w:cs="Arial"/>
          <w:sz w:val="20"/>
          <w:szCs w:val="20"/>
        </w:rPr>
      </w:pPr>
    </w:p>
    <w:p w14:paraId="6294D148" w14:textId="77777777" w:rsidR="00CD7014" w:rsidRPr="00CD7014" w:rsidRDefault="00CD7014" w:rsidP="00CD7014">
      <w:pPr>
        <w:ind w:left="142" w:firstLine="0"/>
        <w:rPr>
          <w:rFonts w:ascii="Arial" w:hAnsi="Arial" w:cs="Arial"/>
          <w:sz w:val="20"/>
          <w:szCs w:val="20"/>
        </w:rPr>
      </w:pPr>
      <w:r w:rsidRPr="00CD7014">
        <w:rPr>
          <w:rFonts w:ascii="Arial" w:hAnsi="Arial" w:cs="Arial"/>
          <w:b/>
          <w:bCs/>
          <w:sz w:val="20"/>
          <w:szCs w:val="20"/>
        </w:rPr>
        <w:t>Auftrag 2:</w:t>
      </w:r>
      <w:r w:rsidRPr="00CD7014">
        <w:rPr>
          <w:rFonts w:ascii="Arial" w:hAnsi="Arial" w:cs="Arial"/>
          <w:sz w:val="20"/>
          <w:szCs w:val="20"/>
        </w:rPr>
        <w:t xml:space="preserve"> Formuliert Empfehlungen für Tom, wie er seinen Trainings- und Lebensstil anpassen sollte, um sein Ziel des Muskelaufbaus zu erreichen. Notiert diese übersichtlich in die entsprechenden Felder (Training/Pause/Ernährung), um sie später der Klasse zu präsentieren.  </w:t>
      </w:r>
    </w:p>
    <w:p w14:paraId="167A2E06" w14:textId="1F79B261" w:rsidR="00037B65" w:rsidRPr="00CD7014" w:rsidRDefault="00037B65" w:rsidP="001836C7">
      <w:pPr>
        <w:pStyle w:val="ArialText"/>
        <w:ind w:left="132" w:right="991" w:firstLine="0"/>
        <w:rPr>
          <w:rFonts w:cs="Arial"/>
          <w:sz w:val="20"/>
          <w:szCs w:val="20"/>
        </w:rPr>
      </w:pPr>
    </w:p>
    <w:p w14:paraId="7425A043" w14:textId="0E86A30E" w:rsidR="002408AA" w:rsidRPr="00CD7014" w:rsidRDefault="00847A36" w:rsidP="00CD7014">
      <w:pPr>
        <w:pStyle w:val="ArialText"/>
        <w:spacing w:line="240" w:lineRule="auto"/>
        <w:ind w:left="132" w:firstLine="0"/>
        <w:rPr>
          <w:rFonts w:cs="Arial"/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E2A164B" wp14:editId="15D89984">
                <wp:simplePos x="0" y="0"/>
                <wp:positionH relativeFrom="column">
                  <wp:posOffset>5461635</wp:posOffset>
                </wp:positionH>
                <wp:positionV relativeFrom="paragraph">
                  <wp:posOffset>47625</wp:posOffset>
                </wp:positionV>
                <wp:extent cx="583565" cy="5762625"/>
                <wp:effectExtent l="0" t="0" r="26035" b="28575"/>
                <wp:wrapThrough wrapText="bothSides">
                  <wp:wrapPolygon edited="0">
                    <wp:start x="0" y="0"/>
                    <wp:lineTo x="0" y="21636"/>
                    <wp:lineTo x="21859" y="21636"/>
                    <wp:lineTo x="21859" y="0"/>
                    <wp:lineTo x="0" y="0"/>
                  </wp:wrapPolygon>
                </wp:wrapThrough>
                <wp:docPr id="198902814" name="Textfeld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3565" cy="5762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rgbClr val="003480"/>
                          </a:solidFill>
                        </a:ln>
                      </wps:spPr>
                      <wps:txbx>
                        <w:txbxContent>
                          <w:p w14:paraId="67FE201A" w14:textId="564387C2" w:rsidR="00847A36" w:rsidRPr="00847A36" w:rsidRDefault="00847A36" w:rsidP="00847A36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  <w:r w:rsidRPr="00847A36">
                              <w:rPr>
                                <w:rFonts w:ascii="Arial" w:hAnsi="Arial" w:cs="Arial"/>
                                <w:b/>
                                <w:bCs/>
                                <w:sz w:val="44"/>
                                <w:szCs w:val="44"/>
                              </w:rPr>
                              <w:t>Toms Ziel: Muskelaufbau</w:t>
                            </w:r>
                          </w:p>
                        </w:txbxContent>
                      </wps:txbx>
                      <wps:bodyPr rot="0" spcFirstLastPara="0" vertOverflow="overflow" horzOverflow="overflow" vert="vert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2A164B" id="Textfeld 16" o:spid="_x0000_s1027" type="#_x0000_t202" style="position:absolute;left:0;text-align:left;margin-left:430.05pt;margin-top:3.75pt;width:45.95pt;height:453.75pt;z-index:2516848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" fillcolor="white [3201]" strokecolor="#003480" strokeweight=".5pt">
                <v:textbox style="layout-flow:vertical">
                  <w:txbxContent>
                    <w:p w14:paraId="67FE201A" w14:textId="564387C2" w:rsidR="00847A36" w:rsidRPr="00847A36" w:rsidRDefault="00847A36" w:rsidP="00847A36">
                      <w:pPr>
                        <w:ind w:left="0"/>
                        <w:jc w:val="center"/>
                        <w:rPr>
                          <w:rFonts w:ascii="Arial" w:hAnsi="Arial" w:cs="Arial"/>
                          <w:b/>
                          <w:bCs/>
                          <w:sz w:val="44"/>
                          <w:szCs w:val="44"/>
                        </w:rPr>
                      </w:pPr>
                      <w:r w:rsidRPr="00847A36">
                        <w:rPr>
                          <w:rFonts w:ascii="Arial" w:hAnsi="Arial" w:cs="Arial"/>
                          <w:b/>
                          <w:bCs/>
                          <w:sz w:val="44"/>
                          <w:szCs w:val="44"/>
                        </w:rPr>
                        <w:t>Toms Ziel: Muskelaufbau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CD7014" w:rsidRPr="00037B65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59DABC3" wp14:editId="3BAEA246">
                <wp:simplePos x="0" y="0"/>
                <wp:positionH relativeFrom="margin">
                  <wp:posOffset>108585</wp:posOffset>
                </wp:positionH>
                <wp:positionV relativeFrom="paragraph">
                  <wp:posOffset>26035</wp:posOffset>
                </wp:positionV>
                <wp:extent cx="4829175" cy="1809750"/>
                <wp:effectExtent l="0" t="0" r="28575" b="19050"/>
                <wp:wrapNone/>
                <wp:docPr id="500936977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29175" cy="180975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348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887D04" w14:textId="178FBCBB" w:rsidR="00CD7014" w:rsidRPr="00847A36" w:rsidRDefault="00847A36" w:rsidP="00CD7014">
                            <w:pPr>
                              <w:ind w:left="0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847A36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Training: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59DABC3" id="Rechteck 1" o:spid="_x0000_s1028" style="position:absolute;left:0;text-align:left;margin-left:8.55pt;margin-top:2.05pt;width:380.25pt;height:142.5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" filled="f" strokecolor="#003480">
                <v:textbox>
                  <w:txbxContent>
                    <w:p w14:paraId="7C887D04" w14:textId="178FBCBB" w:rsidR="00CD7014" w:rsidRPr="00847A36" w:rsidRDefault="00847A36" w:rsidP="00CD7014">
                      <w:pPr>
                        <w:ind w:left="0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847A36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 xml:space="preserve">Training: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2408AA" w:rsidRPr="00CD7014">
        <w:rPr>
          <w:rFonts w:cs="Arial"/>
          <w:sz w:val="20"/>
          <w:szCs w:val="20"/>
        </w:rPr>
        <w:t xml:space="preserve"> </w:t>
      </w:r>
    </w:p>
    <w:p w14:paraId="628217A9" w14:textId="5B8DFB14" w:rsidR="002408AA" w:rsidRPr="00CD7014" w:rsidRDefault="002408AA" w:rsidP="002408AA">
      <w:pPr>
        <w:pStyle w:val="ArialText"/>
        <w:ind w:left="132" w:firstLine="0"/>
        <w:rPr>
          <w:rFonts w:cs="Arial"/>
          <w:sz w:val="20"/>
          <w:szCs w:val="20"/>
        </w:rPr>
      </w:pPr>
    </w:p>
    <w:p w14:paraId="33D288D6" w14:textId="77777777" w:rsidR="002408AA" w:rsidRPr="002408AA" w:rsidRDefault="002408AA" w:rsidP="002408AA">
      <w:pPr>
        <w:pStyle w:val="ArialText"/>
        <w:ind w:left="132" w:firstLine="0"/>
        <w:rPr>
          <w:sz w:val="20"/>
          <w:szCs w:val="20"/>
        </w:rPr>
      </w:pPr>
    </w:p>
    <w:p w14:paraId="2ED8366F" w14:textId="3FA8E15C" w:rsidR="002408AA" w:rsidRPr="002408AA" w:rsidRDefault="002408AA" w:rsidP="002408AA">
      <w:pPr>
        <w:pStyle w:val="ArialText"/>
        <w:ind w:left="132" w:firstLine="0"/>
        <w:rPr>
          <w:sz w:val="20"/>
          <w:szCs w:val="20"/>
        </w:rPr>
      </w:pPr>
    </w:p>
    <w:p w14:paraId="797C8253" w14:textId="2DEF62AD" w:rsidR="002408AA" w:rsidRDefault="002408AA" w:rsidP="002408AA">
      <w:pPr>
        <w:ind w:left="142" w:firstLine="0"/>
        <w:rPr>
          <w:rFonts w:asciiTheme="minorBidi" w:hAnsiTheme="minorBidi" w:cstheme="minorBidi"/>
          <w:b/>
          <w:bCs/>
          <w:sz w:val="20"/>
          <w:szCs w:val="20"/>
        </w:rPr>
      </w:pPr>
    </w:p>
    <w:p w14:paraId="79F6CA18" w14:textId="71F8EF23" w:rsidR="00113929" w:rsidRPr="00037B65" w:rsidRDefault="00113929" w:rsidP="00706022">
      <w:pPr>
        <w:pStyle w:val="ArialText"/>
        <w:ind w:left="132" w:firstLine="0"/>
        <w:rPr>
          <w:sz w:val="20"/>
          <w:szCs w:val="20"/>
        </w:rPr>
      </w:pPr>
    </w:p>
    <w:p w14:paraId="1129F2DE" w14:textId="7F22E5AE" w:rsidR="00113929" w:rsidRPr="00037B65" w:rsidRDefault="00847A36" w:rsidP="00706022">
      <w:pPr>
        <w:pStyle w:val="ArialText"/>
        <w:ind w:left="132" w:firstLine="0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EEE3BB7" wp14:editId="335E41DD">
                <wp:simplePos x="0" y="0"/>
                <wp:positionH relativeFrom="column">
                  <wp:posOffset>4947285</wp:posOffset>
                </wp:positionH>
                <wp:positionV relativeFrom="paragraph">
                  <wp:posOffset>21590</wp:posOffset>
                </wp:positionV>
                <wp:extent cx="514350" cy="1123950"/>
                <wp:effectExtent l="0" t="0" r="57150" b="57150"/>
                <wp:wrapNone/>
                <wp:docPr id="1687101436" name="Gerade Verbindung mit Pfeil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14350" cy="1123950"/>
                        </a:xfrm>
                        <a:prstGeom prst="straightConnector1">
                          <a:avLst/>
                        </a:prstGeom>
                        <a:ln w="22225">
                          <a:solidFill>
                            <a:srgbClr val="00348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E4DF6FA" id="_x0000_t32" coordsize="21600,21600" o:spt="32" o:oned="t" path="m,l21600,21600e" filled="f">
                <v:path arrowok="t" fillok="f" o:connecttype="none"/>
                <o:lock v:ext="edit" shapetype="t"/>
              </v:shapetype>
              <v:shape id="Gerade Verbindung mit Pfeil 17" o:spid="_x0000_s1026" type="#_x0000_t32" style="position:absolute;margin-left:389.55pt;margin-top:1.7pt;width:40.5pt;height:88.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" strokecolor="#003480" strokeweight="1.75pt">
                <v:stroke endarrow="block"/>
              </v:shape>
            </w:pict>
          </mc:Fallback>
        </mc:AlternateContent>
      </w:r>
    </w:p>
    <w:p w14:paraId="4FFF36D6" w14:textId="16C3EA3B" w:rsidR="00113929" w:rsidRPr="00037B65" w:rsidRDefault="00113929" w:rsidP="00706022">
      <w:pPr>
        <w:pStyle w:val="ArialText"/>
        <w:ind w:left="132" w:firstLine="0"/>
        <w:rPr>
          <w:sz w:val="20"/>
          <w:szCs w:val="20"/>
        </w:rPr>
      </w:pPr>
    </w:p>
    <w:p w14:paraId="1277D382" w14:textId="6FFE524A" w:rsidR="00436573" w:rsidRPr="00113929" w:rsidRDefault="00113929" w:rsidP="00113929">
      <w:pPr>
        <w:pStyle w:val="ArialText"/>
        <w:ind w:left="132" w:firstLine="0"/>
      </w:pPr>
      <w:r w:rsidRPr="00037B65">
        <w:rPr>
          <w:sz w:val="20"/>
          <w:szCs w:val="20"/>
        </w:rPr>
        <w:br/>
      </w:r>
    </w:p>
    <w:p w14:paraId="706B578C" w14:textId="65DD80AF" w:rsidR="002D794C" w:rsidRPr="00113929" w:rsidRDefault="002D794C" w:rsidP="00706022">
      <w:pPr>
        <w:pStyle w:val="ArialText"/>
        <w:ind w:left="132" w:firstLine="0"/>
      </w:pPr>
    </w:p>
    <w:p w14:paraId="61F3F815" w14:textId="46096534" w:rsidR="00560917" w:rsidRPr="00113929" w:rsidRDefault="00560917" w:rsidP="00CF08A5">
      <w:pPr>
        <w:pStyle w:val="ArialZitat"/>
        <w:ind w:firstLine="0"/>
      </w:pPr>
    </w:p>
    <w:p w14:paraId="2B68C617" w14:textId="75FAFB36" w:rsidR="003A7C35" w:rsidRPr="00113929" w:rsidRDefault="00847A36" w:rsidP="00E156D6">
      <w:pPr>
        <w:ind w:left="0" w:firstLine="0"/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1BE16405" wp14:editId="1D4C0F1F">
                <wp:simplePos x="0" y="0"/>
                <wp:positionH relativeFrom="column">
                  <wp:posOffset>4947285</wp:posOffset>
                </wp:positionH>
                <wp:positionV relativeFrom="paragraph">
                  <wp:posOffset>1086485</wp:posOffset>
                </wp:positionV>
                <wp:extent cx="514350" cy="45719"/>
                <wp:effectExtent l="0" t="38100" r="38100" b="88265"/>
                <wp:wrapNone/>
                <wp:docPr id="1055015270" name="Gerade Verbindung mit Pfeil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14350" cy="45719"/>
                        </a:xfrm>
                        <a:prstGeom prst="straightConnector1">
                          <a:avLst/>
                        </a:prstGeom>
                        <a:noFill/>
                        <a:ln w="22225" cap="flat" cmpd="sng" algn="ctr">
                          <a:solidFill>
                            <a:srgbClr val="003480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BC7475" id="Gerade Verbindung mit Pfeil 17" o:spid="_x0000_s1026" type="#_x0000_t32" style="position:absolute;margin-left:389.55pt;margin-top:85.55pt;width:40.5pt;height:3.6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" strokecolor="#003480" strokeweight="1.75pt">
                <v:stroke endarrow="block"/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0499C4A3" wp14:editId="08F0F51A">
                <wp:simplePos x="0" y="0"/>
                <wp:positionH relativeFrom="column">
                  <wp:posOffset>4956810</wp:posOffset>
                </wp:positionH>
                <wp:positionV relativeFrom="paragraph">
                  <wp:posOffset>1791335</wp:posOffset>
                </wp:positionV>
                <wp:extent cx="504825" cy="1247775"/>
                <wp:effectExtent l="0" t="38100" r="66675" b="28575"/>
                <wp:wrapNone/>
                <wp:docPr id="1771661852" name="Gerade Verbindung mit Pfeil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04825" cy="1247775"/>
                        </a:xfrm>
                        <a:prstGeom prst="straightConnector1">
                          <a:avLst/>
                        </a:prstGeom>
                        <a:noFill/>
                        <a:ln w="22225" cap="flat" cmpd="sng" algn="ctr">
                          <a:solidFill>
                            <a:srgbClr val="003480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D38996" id="Gerade Verbindung mit Pfeil 17" o:spid="_x0000_s1026" type="#_x0000_t32" style="position:absolute;margin-left:390.3pt;margin-top:141.05pt;width:39.75pt;height:98.25pt;flip:y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" strokecolor="#003480" strokeweight="1.75pt">
                <v:stroke endarrow="block"/>
              </v:shape>
            </w:pict>
          </mc:Fallback>
        </mc:AlternateContent>
      </w:r>
      <w:r w:rsidRPr="00037B65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7052944" wp14:editId="179E3F59">
                <wp:simplePos x="0" y="0"/>
                <wp:positionH relativeFrom="margin">
                  <wp:posOffset>123825</wp:posOffset>
                </wp:positionH>
                <wp:positionV relativeFrom="paragraph">
                  <wp:posOffset>2054225</wp:posOffset>
                </wp:positionV>
                <wp:extent cx="4829175" cy="1809750"/>
                <wp:effectExtent l="0" t="0" r="28575" b="19050"/>
                <wp:wrapNone/>
                <wp:docPr id="2145943039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29175" cy="18097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rgbClr val="00348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6BA49871" w14:textId="50C422CD" w:rsidR="00847A36" w:rsidRPr="00847A36" w:rsidRDefault="00847A36" w:rsidP="00847A36">
                            <w:pPr>
                              <w:ind w:left="0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847A36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Ernährung: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052944" id="_x0000_s1029" style="position:absolute;margin-left:9.75pt;margin-top:161.75pt;width:380.25pt;height:142.5pt;z-index:2516838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" filled="f" strokecolor="#003480">
                <v:textbox>
                  <w:txbxContent>
                    <w:p w14:paraId="6BA49871" w14:textId="50C422CD" w:rsidR="00847A36" w:rsidRPr="00847A36" w:rsidRDefault="00847A36" w:rsidP="00847A36">
                      <w:pPr>
                        <w:ind w:left="0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847A36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 xml:space="preserve">Ernährung: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037B65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BF0118B" wp14:editId="3CB44AC1">
                <wp:simplePos x="0" y="0"/>
                <wp:positionH relativeFrom="margin">
                  <wp:posOffset>114300</wp:posOffset>
                </wp:positionH>
                <wp:positionV relativeFrom="paragraph">
                  <wp:posOffset>75565</wp:posOffset>
                </wp:positionV>
                <wp:extent cx="4829175" cy="1809750"/>
                <wp:effectExtent l="0" t="0" r="28575" b="19050"/>
                <wp:wrapNone/>
                <wp:docPr id="1523918874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29175" cy="18097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rgbClr val="00348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00100495" w14:textId="09E3226A" w:rsidR="00847A36" w:rsidRPr="00847A36" w:rsidRDefault="00847A36" w:rsidP="00847A36">
                            <w:pPr>
                              <w:ind w:left="0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847A36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Pause: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F0118B" id="_x0000_s1030" style="position:absolute;margin-left:9pt;margin-top:5.95pt;width:380.25pt;height:142.5pt;z-index:251681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" filled="f" strokecolor="#003480">
                <v:textbox>
                  <w:txbxContent>
                    <w:p w14:paraId="00100495" w14:textId="09E3226A" w:rsidR="00847A36" w:rsidRPr="00847A36" w:rsidRDefault="00847A36" w:rsidP="00847A36">
                      <w:pPr>
                        <w:ind w:left="0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847A36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 xml:space="preserve">Pause: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sectPr w:rsidR="003A7C35" w:rsidRPr="00113929" w:rsidSect="00560917">
      <w:headerReference w:type="default" r:id="rId6"/>
      <w:footerReference w:type="default" r:id="rId7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732FB1" w14:textId="77777777" w:rsidR="00ED35CF" w:rsidRDefault="00ED35CF" w:rsidP="003A7C35">
      <w:pPr>
        <w:spacing w:after="0" w:line="240" w:lineRule="auto"/>
      </w:pPr>
      <w:r>
        <w:separator/>
      </w:r>
    </w:p>
  </w:endnote>
  <w:endnote w:type="continuationSeparator" w:id="0">
    <w:p w14:paraId="72E01379" w14:textId="77777777" w:rsidR="00ED35CF" w:rsidRDefault="00ED35CF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ource Sans Pro Black">
    <w:panose1 w:val="020B0803030403020204"/>
    <w:charset w:val="00"/>
    <w:family w:val="swiss"/>
    <w:pitch w:val="variable"/>
    <w:sig w:usb0="600002F7" w:usb1="02000001" w:usb2="00000000" w:usb3="00000000" w:csb0="0000019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FEA2A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50B0FEBE" wp14:editId="31298E60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9C0AD1" w14:textId="77777777" w:rsidR="00ED35CF" w:rsidRDefault="00ED35CF" w:rsidP="003A7C35">
      <w:pPr>
        <w:spacing w:after="0" w:line="240" w:lineRule="auto"/>
      </w:pPr>
      <w:r>
        <w:separator/>
      </w:r>
    </w:p>
  </w:footnote>
  <w:footnote w:type="continuationSeparator" w:id="0">
    <w:p w14:paraId="253F71C8" w14:textId="77777777" w:rsidR="00ED35CF" w:rsidRDefault="00ED35CF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267486" w14:textId="0E8E1EAA" w:rsidR="00685FD6" w:rsidRPr="00E51557" w:rsidRDefault="001836C7" w:rsidP="00E51557">
    <w:pPr>
      <w:pStyle w:val="ArialTitelgrau"/>
      <w:ind w:firstLine="142"/>
      <w:rPr>
        <w:rFonts w:ascii="TheSans C5s ExtraBold" w:hAnsi="TheSans C5s ExtraBold"/>
        <w:color w:val="00347D"/>
      </w:rPr>
    </w:pPr>
    <w:r>
      <w:rPr>
        <w:rFonts w:ascii="TheSans C5s ExtraBold" w:hAnsi="TheSans C5s ExtraBold"/>
        <w:noProof/>
        <w:color w:val="00347D"/>
      </w:rPr>
      <w:drawing>
        <wp:anchor distT="0" distB="0" distL="114300" distR="114300" simplePos="0" relativeHeight="251668480" behindDoc="0" locked="0" layoutInCell="1" allowOverlap="1" wp14:anchorId="1B7C0E06" wp14:editId="2D908054">
          <wp:simplePos x="0" y="0"/>
          <wp:positionH relativeFrom="column">
            <wp:posOffset>3990975</wp:posOffset>
          </wp:positionH>
          <wp:positionV relativeFrom="paragraph">
            <wp:posOffset>-379730</wp:posOffset>
          </wp:positionV>
          <wp:extent cx="576000" cy="576000"/>
          <wp:effectExtent l="0" t="0" r="0" b="0"/>
          <wp:wrapThrough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hrough>
          <wp:docPr id="546420131" name="Grafik 14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6420131" name="Grafik 14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21D6F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E93C687" wp14:editId="6B87CC41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419567230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0ED777E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7633FAC9" wp14:editId="4328F7BE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15B4FE48" wp14:editId="5B8BC3DB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CD7014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037B65">
      <w:rPr>
        <w:sz w:val="20"/>
        <w:szCs w:val="20"/>
      </w:rPr>
      <w:t>Muskel</w:t>
    </w:r>
    <w:r w:rsidR="00CD7014">
      <w:rPr>
        <w:sz w:val="20"/>
        <w:szCs w:val="20"/>
      </w:rPr>
      <w:t>aufbau: Ein Fall – viele Perspektiven</w:t>
    </w:r>
    <w:r w:rsidR="00037B65">
      <w:rPr>
        <w:sz w:val="20"/>
        <w:szCs w:val="20"/>
      </w:rPr>
      <w:t xml:space="preserve"> </w:t>
    </w:r>
  </w:p>
  <w:p w14:paraId="5D50F020" w14:textId="49E189B8" w:rsidR="00685FD6" w:rsidRPr="00000978" w:rsidRDefault="00E21D6F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BE58F23" wp14:editId="1F42346A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524819413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2366BB5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0518F0DB" w14:textId="3967FE64" w:rsidR="00685FD6" w:rsidRDefault="00E21D6F" w:rsidP="00685FD6">
    <w:pPr>
      <w:pStyle w:val="ArialBeschreibunggrau"/>
      <w:ind w:firstLine="132"/>
    </w:pPr>
    <w:r>
      <w:t xml:space="preserve">Spickzettel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Was macht Muskeln stark?</w:t>
    </w:r>
  </w:p>
  <w:p w14:paraId="28DCA8AC" w14:textId="1FE0C18E" w:rsidR="00685FD6" w:rsidRPr="00E21D6F" w:rsidRDefault="00E21D6F" w:rsidP="00685FD6">
    <w:pPr>
      <w:pStyle w:val="ArialBeschreibunggrau"/>
      <w:ind w:firstLine="132"/>
      <w:rPr>
        <w:szCs w:val="16"/>
      </w:rPr>
    </w:pPr>
    <w:r w:rsidRPr="00E21D6F">
      <w:rPr>
        <w:rFonts w:eastAsiaTheme="minorHAnsi" w:cs="Arial"/>
        <w:szCs w:val="16"/>
      </w:rPr>
      <w:t>planet-schule.de/x/spickzettel-</w:t>
    </w:r>
    <w:proofErr w:type="spellStart"/>
    <w:r w:rsidRPr="00E21D6F">
      <w:rPr>
        <w:rFonts w:eastAsiaTheme="minorHAnsi" w:cs="Arial"/>
        <w:szCs w:val="16"/>
      </w:rPr>
      <w:t>muskelnstark</w:t>
    </w:r>
    <w:proofErr w:type="spellEnd"/>
  </w:p>
  <w:p w14:paraId="343FA148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081B15FC" w14:textId="77777777" w:rsidR="00685FD6" w:rsidRDefault="00685FD6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D6F"/>
    <w:rsid w:val="0002561F"/>
    <w:rsid w:val="00037B65"/>
    <w:rsid w:val="00062D53"/>
    <w:rsid w:val="000650DF"/>
    <w:rsid w:val="00086D98"/>
    <w:rsid w:val="000C3BC8"/>
    <w:rsid w:val="000C5BEC"/>
    <w:rsid w:val="00113929"/>
    <w:rsid w:val="001773CA"/>
    <w:rsid w:val="001836C7"/>
    <w:rsid w:val="00200DF4"/>
    <w:rsid w:val="002230F6"/>
    <w:rsid w:val="002408AA"/>
    <w:rsid w:val="00261BCC"/>
    <w:rsid w:val="00281DDB"/>
    <w:rsid w:val="00283044"/>
    <w:rsid w:val="00297AFD"/>
    <w:rsid w:val="002D794C"/>
    <w:rsid w:val="00335E90"/>
    <w:rsid w:val="00354B4D"/>
    <w:rsid w:val="003900A7"/>
    <w:rsid w:val="003A7C35"/>
    <w:rsid w:val="0040621A"/>
    <w:rsid w:val="00436573"/>
    <w:rsid w:val="00462615"/>
    <w:rsid w:val="0052199E"/>
    <w:rsid w:val="00560917"/>
    <w:rsid w:val="0056724D"/>
    <w:rsid w:val="00572190"/>
    <w:rsid w:val="0060637E"/>
    <w:rsid w:val="00685FD6"/>
    <w:rsid w:val="006959F8"/>
    <w:rsid w:val="006F2769"/>
    <w:rsid w:val="00706022"/>
    <w:rsid w:val="00751706"/>
    <w:rsid w:val="00785D2C"/>
    <w:rsid w:val="007B11DD"/>
    <w:rsid w:val="007B436A"/>
    <w:rsid w:val="00847A36"/>
    <w:rsid w:val="008B0864"/>
    <w:rsid w:val="008C5CBF"/>
    <w:rsid w:val="009115CC"/>
    <w:rsid w:val="00A0135F"/>
    <w:rsid w:val="00A173AC"/>
    <w:rsid w:val="00A34685"/>
    <w:rsid w:val="00AA60EB"/>
    <w:rsid w:val="00AC6C31"/>
    <w:rsid w:val="00AF386E"/>
    <w:rsid w:val="00B03A30"/>
    <w:rsid w:val="00B06744"/>
    <w:rsid w:val="00B07D65"/>
    <w:rsid w:val="00B43A90"/>
    <w:rsid w:val="00B91366"/>
    <w:rsid w:val="00B933C3"/>
    <w:rsid w:val="00BB3A4E"/>
    <w:rsid w:val="00C111CB"/>
    <w:rsid w:val="00CD7014"/>
    <w:rsid w:val="00CE46E1"/>
    <w:rsid w:val="00CF08A5"/>
    <w:rsid w:val="00D4358D"/>
    <w:rsid w:val="00DC2528"/>
    <w:rsid w:val="00DC66CD"/>
    <w:rsid w:val="00E156D6"/>
    <w:rsid w:val="00E21D6F"/>
    <w:rsid w:val="00E35C53"/>
    <w:rsid w:val="00E51557"/>
    <w:rsid w:val="00ED35CF"/>
    <w:rsid w:val="00EF7DA1"/>
    <w:rsid w:val="00F82906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7621E9"/>
  <w15:docId w15:val="{012B90ED-597C-4B2C-834C-7145BAF32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CD7014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vorlagen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98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· Was macht Muskeln stark?</dc:title>
  <dc:creator>planet schule</dc:creator>
  <cp:lastModifiedBy>Martina Frietsch</cp:lastModifiedBy>
  <cp:revision>5</cp:revision>
  <dcterms:created xsi:type="dcterms:W3CDTF">2026-02-20T13:31:00Z</dcterms:created>
  <dcterms:modified xsi:type="dcterms:W3CDTF">2026-02-25T11:09:00Z</dcterms:modified>
</cp:coreProperties>
</file>