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8943AB" w14:textId="5347120B" w:rsidR="00706022" w:rsidRPr="00252B1A" w:rsidRDefault="00252B1A" w:rsidP="008752B4">
      <w:pPr>
        <w:pStyle w:val="Arialberschrift"/>
        <w:ind w:firstLine="0"/>
        <w:rPr>
          <w:sz w:val="42"/>
          <w:szCs w:val="42"/>
        </w:rPr>
      </w:pPr>
      <w:r w:rsidRPr="00252B1A">
        <w:rPr>
          <w:noProof/>
          <w:sz w:val="42"/>
          <w:szCs w:val="42"/>
        </w:rPr>
        <w:drawing>
          <wp:anchor distT="0" distB="0" distL="114300" distR="114300" simplePos="0" relativeHeight="251679744" behindDoc="0" locked="0" layoutInCell="1" allowOverlap="1" wp14:anchorId="0E6164E7" wp14:editId="7615531C">
            <wp:simplePos x="0" y="0"/>
            <wp:positionH relativeFrom="column">
              <wp:posOffset>5380025</wp:posOffset>
            </wp:positionH>
            <wp:positionV relativeFrom="paragraph">
              <wp:posOffset>0</wp:posOffset>
            </wp:positionV>
            <wp:extent cx="882650" cy="681355"/>
            <wp:effectExtent l="0" t="0" r="0" b="4445"/>
            <wp:wrapThrough wrapText="bothSides">
              <wp:wrapPolygon edited="0">
                <wp:start x="0" y="0"/>
                <wp:lineTo x="0" y="21137"/>
                <wp:lineTo x="20978" y="21137"/>
                <wp:lineTo x="20978" y="0"/>
                <wp:lineTo x="0" y="0"/>
              </wp:wrapPolygon>
            </wp:wrapThrough>
            <wp:docPr id="1090402131" name="Grafik 5" descr="Ein Bild, das Design, Kreis, Schrift, Grafi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402131" name="Grafik 5" descr="Ein Bild, das Design, Kreis, Schrift, Grafiken enthält.&#10;&#10;KI-generierte Inhalte können fehlerhaft sein."/>
                    <pic:cNvPicPr/>
                  </pic:nvPicPr>
                  <pic:blipFill>
                    <a:blip r:embed="rId6">
                      <a:extLst>
                        <a:ext uri="{28A0092B-C50C-407E-A947-70E740481C1C}">
                          <a14:useLocalDpi xmlns:a14="http://schemas.microsoft.com/office/drawing/2010/main" val="0"/>
                        </a:ext>
                      </a:extLst>
                    </a:blip>
                    <a:stretch>
                      <a:fillRect/>
                    </a:stretch>
                  </pic:blipFill>
                  <pic:spPr>
                    <a:xfrm>
                      <a:off x="0" y="0"/>
                      <a:ext cx="882650" cy="681355"/>
                    </a:xfrm>
                    <a:prstGeom prst="rect">
                      <a:avLst/>
                    </a:prstGeom>
                  </pic:spPr>
                </pic:pic>
              </a:graphicData>
            </a:graphic>
            <wp14:sizeRelH relativeFrom="margin">
              <wp14:pctWidth>0</wp14:pctWidth>
            </wp14:sizeRelH>
            <wp14:sizeRelV relativeFrom="margin">
              <wp14:pctHeight>0</wp14:pctHeight>
            </wp14:sizeRelV>
          </wp:anchor>
        </w:drawing>
      </w:r>
      <w:r w:rsidR="00037B65" w:rsidRPr="00252B1A">
        <w:rPr>
          <w:sz w:val="42"/>
          <w:szCs w:val="42"/>
        </w:rPr>
        <w:t xml:space="preserve">Was macht </w:t>
      </w:r>
      <w:r w:rsidR="00CE46E1" w:rsidRPr="00252B1A">
        <w:rPr>
          <w:sz w:val="42"/>
          <w:szCs w:val="42"/>
        </w:rPr>
        <w:t xml:space="preserve">Muskeln </w:t>
      </w:r>
      <w:r w:rsidR="00037B65" w:rsidRPr="00252B1A">
        <w:rPr>
          <w:sz w:val="42"/>
          <w:szCs w:val="42"/>
        </w:rPr>
        <w:t>stark?</w:t>
      </w:r>
      <w:r w:rsidR="00CE46E1" w:rsidRPr="00252B1A">
        <w:rPr>
          <w:sz w:val="42"/>
          <w:szCs w:val="42"/>
        </w:rPr>
        <w:t xml:space="preserve"> – </w:t>
      </w:r>
      <w:r w:rsidR="00620A2D" w:rsidRPr="00252B1A">
        <w:rPr>
          <w:sz w:val="42"/>
          <w:szCs w:val="42"/>
        </w:rPr>
        <w:t>Ernährung</w:t>
      </w:r>
    </w:p>
    <w:p w14:paraId="34AAB1D6" w14:textId="6776CA98" w:rsidR="00037B65" w:rsidRDefault="00037B65" w:rsidP="001836C7">
      <w:pPr>
        <w:pStyle w:val="ArialText"/>
        <w:ind w:left="132" w:right="991" w:firstLine="0"/>
        <w:rPr>
          <w:sz w:val="20"/>
          <w:szCs w:val="20"/>
        </w:rPr>
      </w:pPr>
    </w:p>
    <w:p w14:paraId="11A12DF8" w14:textId="6C978CDB" w:rsidR="00037B65" w:rsidRPr="00037B65" w:rsidRDefault="00037B65" w:rsidP="001836C7">
      <w:pPr>
        <w:pStyle w:val="ArialText"/>
        <w:ind w:left="132" w:right="991" w:firstLine="0"/>
        <w:rPr>
          <w:b/>
          <w:bCs/>
          <w:sz w:val="20"/>
          <w:szCs w:val="20"/>
        </w:rPr>
      </w:pPr>
      <w:r w:rsidRPr="00037B65">
        <w:rPr>
          <w:b/>
          <w:bCs/>
          <w:caps/>
          <w:sz w:val="20"/>
          <w:szCs w:val="20"/>
        </w:rPr>
        <w:t xml:space="preserve">Expertengruppe </w:t>
      </w:r>
      <w:r w:rsidR="00620A2D">
        <w:rPr>
          <w:b/>
          <w:bCs/>
          <w:sz w:val="20"/>
          <w:szCs w:val="20"/>
        </w:rPr>
        <w:t>3</w:t>
      </w:r>
    </w:p>
    <w:p w14:paraId="167A2E06" w14:textId="77777777" w:rsidR="00037B65" w:rsidRDefault="00037B65" w:rsidP="001836C7">
      <w:pPr>
        <w:pStyle w:val="ArialText"/>
        <w:ind w:left="132" w:right="991" w:firstLine="0"/>
        <w:rPr>
          <w:sz w:val="20"/>
          <w:szCs w:val="20"/>
        </w:rPr>
      </w:pPr>
    </w:p>
    <w:p w14:paraId="0C1B7A3E" w14:textId="6A49CE01" w:rsidR="00620A2D" w:rsidRDefault="00620A2D" w:rsidP="00620A2D">
      <w:pPr>
        <w:pStyle w:val="ArialText"/>
        <w:spacing w:line="240" w:lineRule="auto"/>
        <w:ind w:left="132" w:firstLine="0"/>
      </w:pPr>
      <w:r>
        <w:t>Muskeln bestehen aus Proteinen (=</w:t>
      </w:r>
      <w:r w:rsidR="009353FE">
        <w:t xml:space="preserve"> </w:t>
      </w:r>
      <w:r>
        <w:t xml:space="preserve">Eiweißen). Der Einfluss der </w:t>
      </w:r>
      <w:r w:rsidRPr="00D37C53">
        <w:rPr>
          <w:b/>
          <w:bCs/>
        </w:rPr>
        <w:t>Ernährung</w:t>
      </w:r>
      <w:r>
        <w:t xml:space="preserve"> auf das Wachstum eines Muskels ist entscheidend. </w:t>
      </w:r>
    </w:p>
    <w:p w14:paraId="152D4F2E" w14:textId="75163D76" w:rsidR="00620A2D" w:rsidRDefault="00620A2D" w:rsidP="00620A2D">
      <w:pPr>
        <w:pStyle w:val="ArialText"/>
        <w:spacing w:line="240" w:lineRule="auto"/>
        <w:ind w:left="132" w:firstLine="0"/>
      </w:pPr>
    </w:p>
    <w:p w14:paraId="5B699D5E" w14:textId="45A46078" w:rsidR="00B03A30" w:rsidRPr="00B03A30" w:rsidRDefault="00620A2D" w:rsidP="00620A2D">
      <w:pPr>
        <w:pStyle w:val="ArialText"/>
        <w:ind w:left="132" w:firstLine="0"/>
        <w:rPr>
          <w:sz w:val="20"/>
          <w:szCs w:val="20"/>
        </w:rPr>
      </w:pPr>
      <w:r w:rsidRPr="000650DF">
        <w:rPr>
          <w:b/>
          <w:bCs/>
        </w:rPr>
        <w:t xml:space="preserve">Auftrag </w:t>
      </w:r>
      <w:r>
        <w:rPr>
          <w:b/>
          <w:bCs/>
        </w:rPr>
        <w:t>1</w:t>
      </w:r>
      <w:r w:rsidRPr="000650DF">
        <w:rPr>
          <w:b/>
          <w:bCs/>
        </w:rPr>
        <w:t>:</w:t>
      </w:r>
      <w:r>
        <w:t xml:space="preserve"> Nutze den Ausschnitt des Spickzettels und beschreibe in einem Fließtext, inwiefern das Wachstum von Muskeln durch die richtige Ernährung unterstützt werden kann. </w:t>
      </w:r>
    </w:p>
    <w:p w14:paraId="7DC71455" w14:textId="1D3A696C" w:rsidR="00B03A30" w:rsidRPr="00B03A30" w:rsidRDefault="00B03A30" w:rsidP="00B03A30">
      <w:pPr>
        <w:pStyle w:val="ArialText"/>
        <w:ind w:left="132" w:firstLine="0"/>
        <w:rPr>
          <w:sz w:val="20"/>
          <w:szCs w:val="20"/>
        </w:rPr>
      </w:pPr>
    </w:p>
    <w:p w14:paraId="59640460" w14:textId="64EB2814" w:rsidR="00B03A30" w:rsidRPr="00B03A30" w:rsidRDefault="00836E7E" w:rsidP="00B03A30">
      <w:pPr>
        <w:pStyle w:val="ArialText"/>
        <w:ind w:left="132" w:firstLine="0"/>
        <w:rPr>
          <w:sz w:val="20"/>
          <w:szCs w:val="20"/>
        </w:rPr>
      </w:pPr>
      <w:r>
        <w:rPr>
          <w:noProof/>
          <w:sz w:val="20"/>
          <w:szCs w:val="20"/>
        </w:rPr>
        <w:drawing>
          <wp:anchor distT="0" distB="0" distL="114300" distR="114300" simplePos="0" relativeHeight="251678720" behindDoc="0" locked="0" layoutInCell="1" allowOverlap="1" wp14:anchorId="26A16960" wp14:editId="2B223D21">
            <wp:simplePos x="0" y="0"/>
            <wp:positionH relativeFrom="column">
              <wp:posOffset>80010</wp:posOffset>
            </wp:positionH>
            <wp:positionV relativeFrom="paragraph">
              <wp:posOffset>45085</wp:posOffset>
            </wp:positionV>
            <wp:extent cx="1562100" cy="1887855"/>
            <wp:effectExtent l="0" t="0" r="0" b="0"/>
            <wp:wrapThrough wrapText="bothSides">
              <wp:wrapPolygon edited="0">
                <wp:start x="0" y="0"/>
                <wp:lineTo x="0" y="21360"/>
                <wp:lineTo x="21337" y="21360"/>
                <wp:lineTo x="21337" y="0"/>
                <wp:lineTo x="0" y="0"/>
              </wp:wrapPolygon>
            </wp:wrapThrough>
            <wp:docPr id="1772142646" name="Grafik 5" descr="Ein Bild, das Text, Screenshot, Schrift, Grafi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142646" name="Grafik 5" descr="Ein Bild, das Text, Screenshot, Schrift, Grafiken enthält.&#10;&#10;KI-generierte Inhalte können fehlerhaft sein."/>
                    <pic:cNvPicPr/>
                  </pic:nvPicPr>
                  <pic:blipFill>
                    <a:blip r:embed="rId7" cstate="print">
                      <a:extLst>
                        <a:ext uri="{28A0092B-C50C-407E-A947-70E740481C1C}">
                          <a14:useLocalDpi xmlns:a14="http://schemas.microsoft.com/office/drawing/2010/main" val="0"/>
                        </a:ext>
                      </a:extLst>
                    </a:blip>
                    <a:stretch>
                      <a:fillRect/>
                    </a:stretch>
                  </pic:blipFill>
                  <pic:spPr>
                    <a:xfrm>
                      <a:off x="0" y="0"/>
                      <a:ext cx="1562100" cy="1887855"/>
                    </a:xfrm>
                    <a:prstGeom prst="rect">
                      <a:avLst/>
                    </a:prstGeom>
                  </pic:spPr>
                </pic:pic>
              </a:graphicData>
            </a:graphic>
            <wp14:sizeRelH relativeFrom="margin">
              <wp14:pctWidth>0</wp14:pctWidth>
            </wp14:sizeRelH>
            <wp14:sizeRelV relativeFrom="margin">
              <wp14:pctHeight>0</wp14:pctHeight>
            </wp14:sizeRelV>
          </wp:anchor>
        </w:drawing>
      </w:r>
      <w:r w:rsidR="00620A2D" w:rsidRPr="00037B65">
        <w:rPr>
          <w:noProof/>
          <w:sz w:val="20"/>
          <w:szCs w:val="20"/>
        </w:rPr>
        <mc:AlternateContent>
          <mc:Choice Requires="wps">
            <w:drawing>
              <wp:anchor distT="0" distB="0" distL="114300" distR="114300" simplePos="0" relativeHeight="251677696" behindDoc="0" locked="0" layoutInCell="1" allowOverlap="1" wp14:anchorId="79B26AEC" wp14:editId="646610BE">
                <wp:simplePos x="0" y="0"/>
                <wp:positionH relativeFrom="margin">
                  <wp:posOffset>1693500</wp:posOffset>
                </wp:positionH>
                <wp:positionV relativeFrom="paragraph">
                  <wp:posOffset>57490</wp:posOffset>
                </wp:positionV>
                <wp:extent cx="4514983" cy="1854835"/>
                <wp:effectExtent l="0" t="0" r="19050" b="12065"/>
                <wp:wrapNone/>
                <wp:docPr id="1042461211" name="Rechteck 1"/>
                <wp:cNvGraphicFramePr/>
                <a:graphic xmlns:a="http://schemas.openxmlformats.org/drawingml/2006/main">
                  <a:graphicData uri="http://schemas.microsoft.com/office/word/2010/wordprocessingShape">
                    <wps:wsp>
                      <wps:cNvSpPr/>
                      <wps:spPr>
                        <a:xfrm>
                          <a:off x="0" y="0"/>
                          <a:ext cx="4514983" cy="1854835"/>
                        </a:xfrm>
                        <a:prstGeom prst="rect">
                          <a:avLst/>
                        </a:prstGeom>
                        <a:noFill/>
                        <a:ln w="9525" cap="flat" cmpd="sng" algn="ctr">
                          <a:solidFill>
                            <a:srgbClr val="00348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2CC51F" id="Rechteck 1" o:spid="_x0000_s1026" style="position:absolute;margin-left:133.35pt;margin-top:4.55pt;width:355.5pt;height:146.0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" filled="f" strokecolor="#003480">
                <w10:wrap anchorx="margin"/>
              </v:rect>
            </w:pict>
          </mc:Fallback>
        </mc:AlternateContent>
      </w:r>
    </w:p>
    <w:p w14:paraId="6D08CEAF" w14:textId="1ADA8136" w:rsidR="00B03A30" w:rsidRPr="00B03A30" w:rsidRDefault="00B03A30" w:rsidP="00B03A30">
      <w:pPr>
        <w:pStyle w:val="ArialText"/>
        <w:ind w:left="132" w:firstLine="0"/>
        <w:rPr>
          <w:sz w:val="20"/>
          <w:szCs w:val="20"/>
        </w:rPr>
      </w:pPr>
    </w:p>
    <w:p w14:paraId="05EDFA6D" w14:textId="77777777" w:rsidR="00B03A30" w:rsidRPr="00B03A30" w:rsidRDefault="00B03A30" w:rsidP="00B03A30">
      <w:pPr>
        <w:pStyle w:val="ArialText"/>
        <w:ind w:left="132" w:firstLine="0"/>
        <w:rPr>
          <w:sz w:val="20"/>
          <w:szCs w:val="20"/>
        </w:rPr>
      </w:pPr>
    </w:p>
    <w:p w14:paraId="15ACDBFA" w14:textId="77777777" w:rsidR="00B03A30" w:rsidRPr="00B03A30" w:rsidRDefault="00B03A30" w:rsidP="00B03A30">
      <w:pPr>
        <w:pStyle w:val="ArialText"/>
        <w:ind w:left="132" w:firstLine="0"/>
        <w:rPr>
          <w:sz w:val="20"/>
          <w:szCs w:val="20"/>
        </w:rPr>
      </w:pPr>
    </w:p>
    <w:p w14:paraId="237FB806" w14:textId="77777777" w:rsidR="00B03A30" w:rsidRPr="00B03A30" w:rsidRDefault="00B03A30" w:rsidP="00B03A30">
      <w:pPr>
        <w:pStyle w:val="ArialText"/>
        <w:ind w:left="132" w:firstLine="0"/>
        <w:rPr>
          <w:sz w:val="20"/>
          <w:szCs w:val="20"/>
        </w:rPr>
      </w:pPr>
    </w:p>
    <w:p w14:paraId="75C38C7A" w14:textId="77777777" w:rsidR="00B03A30" w:rsidRPr="00B03A30" w:rsidRDefault="00B03A30" w:rsidP="00B03A30">
      <w:pPr>
        <w:pStyle w:val="ArialText"/>
        <w:ind w:left="132" w:firstLine="0"/>
        <w:rPr>
          <w:sz w:val="20"/>
          <w:szCs w:val="20"/>
        </w:rPr>
      </w:pPr>
    </w:p>
    <w:p w14:paraId="69F11D67" w14:textId="77777777" w:rsidR="00B03A30" w:rsidRPr="00B03A30" w:rsidRDefault="00B03A30" w:rsidP="00B03A30">
      <w:pPr>
        <w:pStyle w:val="ArialText"/>
        <w:ind w:left="132" w:firstLine="0"/>
        <w:rPr>
          <w:sz w:val="20"/>
          <w:szCs w:val="20"/>
        </w:rPr>
      </w:pPr>
    </w:p>
    <w:p w14:paraId="6201E6A3" w14:textId="2AB28023" w:rsidR="00B03A30" w:rsidRPr="00B03A30" w:rsidRDefault="00B03A30" w:rsidP="00B03A30">
      <w:pPr>
        <w:pStyle w:val="ArialText"/>
        <w:ind w:left="132" w:firstLine="0"/>
        <w:rPr>
          <w:sz w:val="20"/>
          <w:szCs w:val="20"/>
        </w:rPr>
      </w:pPr>
    </w:p>
    <w:p w14:paraId="7DF9DC78" w14:textId="77777777" w:rsidR="00B03A30" w:rsidRPr="00B03A30" w:rsidRDefault="00B03A30" w:rsidP="00B03A30">
      <w:pPr>
        <w:pStyle w:val="ArialText"/>
        <w:ind w:left="132" w:firstLine="0"/>
        <w:rPr>
          <w:sz w:val="20"/>
          <w:szCs w:val="20"/>
        </w:rPr>
      </w:pPr>
    </w:p>
    <w:p w14:paraId="758BDEF4" w14:textId="77777777" w:rsidR="00B03A30" w:rsidRPr="00B03A30" w:rsidRDefault="00B03A30" w:rsidP="00B03A30">
      <w:pPr>
        <w:pStyle w:val="ArialText"/>
        <w:ind w:left="132" w:firstLine="0"/>
        <w:rPr>
          <w:sz w:val="20"/>
          <w:szCs w:val="20"/>
        </w:rPr>
      </w:pPr>
    </w:p>
    <w:p w14:paraId="11F51E1F" w14:textId="77777777" w:rsidR="00B03A30" w:rsidRPr="00B03A30" w:rsidRDefault="00B03A30" w:rsidP="00B03A30">
      <w:pPr>
        <w:pStyle w:val="ArialText"/>
        <w:ind w:left="132" w:firstLine="0"/>
        <w:rPr>
          <w:sz w:val="20"/>
          <w:szCs w:val="20"/>
        </w:rPr>
      </w:pPr>
    </w:p>
    <w:p w14:paraId="039138E6" w14:textId="77777777" w:rsidR="00B03A30" w:rsidRDefault="00B03A30" w:rsidP="00B03A30">
      <w:pPr>
        <w:pStyle w:val="ArialZitat"/>
        <w:ind w:firstLine="0"/>
        <w:rPr>
          <w:i w:val="0"/>
          <w:iCs w:val="0"/>
          <w:sz w:val="20"/>
          <w:szCs w:val="20"/>
        </w:rPr>
      </w:pPr>
    </w:p>
    <w:p w14:paraId="76912BC1" w14:textId="77777777" w:rsidR="00B03A30" w:rsidRDefault="00B03A30" w:rsidP="00B03A30">
      <w:pPr>
        <w:pStyle w:val="ArialZitat"/>
        <w:ind w:firstLine="0"/>
        <w:rPr>
          <w:i w:val="0"/>
          <w:iCs w:val="0"/>
          <w:sz w:val="20"/>
          <w:szCs w:val="20"/>
        </w:rPr>
      </w:pPr>
    </w:p>
    <w:p w14:paraId="55D98841" w14:textId="77777777" w:rsidR="00620A2D" w:rsidRPr="00B03A30" w:rsidRDefault="00620A2D" w:rsidP="00B03A30">
      <w:pPr>
        <w:pStyle w:val="ArialZitat"/>
        <w:ind w:firstLine="0"/>
        <w:rPr>
          <w:i w:val="0"/>
          <w:iCs w:val="0"/>
          <w:sz w:val="20"/>
          <w:szCs w:val="20"/>
        </w:rPr>
      </w:pPr>
    </w:p>
    <w:p w14:paraId="7E7C3435" w14:textId="77777777" w:rsidR="00836E7E" w:rsidRDefault="00836E7E" w:rsidP="00620A2D">
      <w:pPr>
        <w:ind w:left="142" w:firstLine="0"/>
        <w:rPr>
          <w:rFonts w:ascii="Arial" w:hAnsi="Arial" w:cs="Arial"/>
          <w:b/>
          <w:bCs/>
          <w:sz w:val="20"/>
          <w:szCs w:val="20"/>
        </w:rPr>
      </w:pPr>
    </w:p>
    <w:p w14:paraId="69C82E3E" w14:textId="025E80B4" w:rsidR="00620A2D" w:rsidRPr="00620A2D" w:rsidRDefault="00620A2D" w:rsidP="00620A2D">
      <w:pPr>
        <w:ind w:left="142" w:firstLine="0"/>
        <w:rPr>
          <w:rFonts w:ascii="Arial" w:hAnsi="Arial" w:cs="Arial"/>
          <w:b/>
          <w:bCs/>
          <w:sz w:val="20"/>
          <w:szCs w:val="20"/>
        </w:rPr>
      </w:pPr>
      <w:r w:rsidRPr="00620A2D">
        <w:rPr>
          <w:rFonts w:ascii="Arial" w:hAnsi="Arial" w:cs="Arial"/>
          <w:b/>
          <w:bCs/>
          <w:sz w:val="20"/>
          <w:szCs w:val="20"/>
        </w:rPr>
        <w:t>Fallanalyse: Toms Muskelaufbau bleibt aus – wo liegen die Fehler?</w:t>
      </w:r>
    </w:p>
    <w:p w14:paraId="3FA2E899" w14:textId="77777777" w:rsidR="00620A2D" w:rsidRPr="00620A2D" w:rsidRDefault="00620A2D" w:rsidP="00620A2D">
      <w:pPr>
        <w:ind w:left="142" w:firstLine="0"/>
        <w:rPr>
          <w:rFonts w:ascii="Arial" w:hAnsi="Arial" w:cs="Arial"/>
          <w:sz w:val="20"/>
          <w:szCs w:val="20"/>
        </w:rPr>
      </w:pPr>
    </w:p>
    <w:p w14:paraId="67C21AE2" w14:textId="77777777" w:rsidR="00620A2D" w:rsidRPr="00620A2D" w:rsidRDefault="00620A2D" w:rsidP="00620A2D">
      <w:pPr>
        <w:pStyle w:val="ArialText"/>
        <w:rPr>
          <w:rFonts w:cs="Arial"/>
          <w:sz w:val="20"/>
          <w:szCs w:val="20"/>
        </w:rPr>
      </w:pPr>
      <w:r w:rsidRPr="00620A2D">
        <w:rPr>
          <w:rFonts w:cs="Arial"/>
          <w:sz w:val="20"/>
          <w:szCs w:val="20"/>
        </w:rPr>
        <w:t xml:space="preserve">Tom ist 16 Jahre alt und spielt Handball im Verein. In der kommenden Saison möchte er sich für die erste Mannschaft seiner Altersklasse empfehlen. Sein Trainer hat ihm geraten, vor allem seine Kraft im Oberkörper und in den Beinen zu verbessern, um im Zweikampf stabiler zu sein und härter werfen zu können. </w:t>
      </w:r>
      <w:r w:rsidRPr="00620A2D">
        <w:rPr>
          <w:rFonts w:cs="Arial"/>
          <w:sz w:val="20"/>
          <w:szCs w:val="20"/>
        </w:rPr>
        <w:br/>
        <w:t xml:space="preserve">Beim Essen achtet Tom darauf, nicht zuzunehmen, um im Spiel beweglich zu bleiben. Er wiegt 60 kg. Morgens isst er meist wenig oder nichts, in der Schule einen kleinen Snack, abends etwas Schnelles. Nach dem Training greift er oft zu einem Energydrink, weil er denkt, das gebe ihm neue Kraft. Bisher hat er sich kaum Gedanken darüber gemacht, was sein Körper nach dem Training braucht. </w:t>
      </w:r>
    </w:p>
    <w:p w14:paraId="0ADC2DBD" w14:textId="4BD8231D" w:rsidR="00B03A30" w:rsidRPr="00620A2D" w:rsidRDefault="00620A2D" w:rsidP="00620A2D">
      <w:pPr>
        <w:pStyle w:val="ArialText"/>
        <w:ind w:left="132" w:firstLine="0"/>
        <w:rPr>
          <w:rFonts w:cs="Arial"/>
          <w:sz w:val="20"/>
          <w:szCs w:val="20"/>
        </w:rPr>
      </w:pPr>
      <w:r w:rsidRPr="00620A2D">
        <w:rPr>
          <w:rFonts w:cs="Arial"/>
          <w:sz w:val="20"/>
          <w:szCs w:val="20"/>
        </w:rPr>
        <w:t xml:space="preserve">Nach vier Monaten stellt Tom fest, dass sich seine Kraft im Training und im Spiel kaum verbessert hat. Im Zweikampf ist er nicht stabiler geworden, seine Würfe </w:t>
      </w:r>
      <w:r w:rsidR="009353FE">
        <w:rPr>
          <w:rFonts w:cs="Arial"/>
          <w:sz w:val="20"/>
          <w:szCs w:val="20"/>
        </w:rPr>
        <w:t xml:space="preserve">sind </w:t>
      </w:r>
      <w:r w:rsidRPr="00620A2D">
        <w:rPr>
          <w:rFonts w:cs="Arial"/>
          <w:sz w:val="20"/>
          <w:szCs w:val="20"/>
        </w:rPr>
        <w:t xml:space="preserve">nicht </w:t>
      </w:r>
      <w:r w:rsidR="009353FE">
        <w:rPr>
          <w:rFonts w:cs="Arial"/>
          <w:sz w:val="20"/>
          <w:szCs w:val="20"/>
        </w:rPr>
        <w:t>härter</w:t>
      </w:r>
      <w:r w:rsidRPr="00620A2D">
        <w:rPr>
          <w:rFonts w:cs="Arial"/>
          <w:sz w:val="20"/>
          <w:szCs w:val="20"/>
        </w:rPr>
        <w:t xml:space="preserve"> und er fühlt sich häufig erschöpft. Obwohl er sehr viel trainiert, bleibt der gewünschte Leistungserfolg aus. Tom fragt sich, woran das liegt.</w:t>
      </w:r>
    </w:p>
    <w:p w14:paraId="6C2AEE69" w14:textId="77777777" w:rsidR="00620A2D" w:rsidRDefault="00620A2D" w:rsidP="00620A2D">
      <w:pPr>
        <w:pStyle w:val="ArialText"/>
        <w:ind w:left="132" w:firstLine="0"/>
        <w:rPr>
          <w:rFonts w:cs="Arial"/>
          <w:sz w:val="20"/>
          <w:szCs w:val="20"/>
        </w:rPr>
      </w:pPr>
    </w:p>
    <w:p w14:paraId="4A1E26B4" w14:textId="77777777" w:rsidR="00620A2D" w:rsidRPr="00620A2D" w:rsidRDefault="00620A2D" w:rsidP="00620A2D">
      <w:pPr>
        <w:pStyle w:val="ArialText"/>
        <w:ind w:left="132" w:firstLine="0"/>
        <w:rPr>
          <w:rFonts w:cs="Arial"/>
          <w:sz w:val="20"/>
          <w:szCs w:val="20"/>
        </w:rPr>
      </w:pPr>
    </w:p>
    <w:p w14:paraId="1DEB4AC2" w14:textId="07DC2BAE" w:rsidR="00B03A30" w:rsidRPr="00620A2D" w:rsidRDefault="00B03A30" w:rsidP="00706022">
      <w:pPr>
        <w:pStyle w:val="ArialText"/>
        <w:ind w:left="132" w:firstLine="0"/>
        <w:rPr>
          <w:rFonts w:cs="Arial"/>
          <w:sz w:val="20"/>
          <w:szCs w:val="20"/>
        </w:rPr>
      </w:pPr>
      <w:r w:rsidRPr="00620A2D">
        <w:rPr>
          <w:rFonts w:cs="Arial"/>
          <w:b/>
          <w:bCs/>
          <w:sz w:val="20"/>
          <w:szCs w:val="20"/>
        </w:rPr>
        <w:t>Auftrag 2:</w:t>
      </w:r>
      <w:r w:rsidRPr="00620A2D">
        <w:rPr>
          <w:rFonts w:cs="Arial"/>
          <w:sz w:val="20"/>
          <w:szCs w:val="20"/>
        </w:rPr>
        <w:t xml:space="preserve"> Welche Aspekte in Toms Lebensstil könnten den Muskelaufbau behindern? Unterstreiche im Text und notiere kurze Stichpunkte.</w:t>
      </w:r>
    </w:p>
    <w:p w14:paraId="79F6CA18" w14:textId="280F3EE8" w:rsidR="00113929" w:rsidRPr="00037B65" w:rsidRDefault="00E156D6" w:rsidP="00706022">
      <w:pPr>
        <w:pStyle w:val="ArialText"/>
        <w:ind w:left="132" w:firstLine="0"/>
        <w:rPr>
          <w:sz w:val="20"/>
          <w:szCs w:val="20"/>
        </w:rPr>
      </w:pPr>
      <w:r w:rsidRPr="00037B65">
        <w:rPr>
          <w:noProof/>
          <w:sz w:val="20"/>
          <w:szCs w:val="20"/>
        </w:rPr>
        <mc:AlternateContent>
          <mc:Choice Requires="wps">
            <w:drawing>
              <wp:anchor distT="0" distB="0" distL="114300" distR="114300" simplePos="0" relativeHeight="251673600" behindDoc="0" locked="0" layoutInCell="1" allowOverlap="1" wp14:anchorId="259DABC3" wp14:editId="2473DBE6">
                <wp:simplePos x="0" y="0"/>
                <wp:positionH relativeFrom="margin">
                  <wp:posOffset>87984</wp:posOffset>
                </wp:positionH>
                <wp:positionV relativeFrom="paragraph">
                  <wp:posOffset>120177</wp:posOffset>
                </wp:positionV>
                <wp:extent cx="6021705" cy="1679945"/>
                <wp:effectExtent l="0" t="0" r="17145" b="15875"/>
                <wp:wrapNone/>
                <wp:docPr id="500936977" name="Rechteck 1"/>
                <wp:cNvGraphicFramePr/>
                <a:graphic xmlns:a="http://schemas.openxmlformats.org/drawingml/2006/main">
                  <a:graphicData uri="http://schemas.microsoft.com/office/word/2010/wordprocessingShape">
                    <wps:wsp>
                      <wps:cNvSpPr/>
                      <wps:spPr>
                        <a:xfrm>
                          <a:off x="0" y="0"/>
                          <a:ext cx="6021705" cy="1679945"/>
                        </a:xfrm>
                        <a:prstGeom prst="rect">
                          <a:avLst/>
                        </a:prstGeom>
                        <a:noFill/>
                        <a:ln w="9525">
                          <a:solidFill>
                            <a:srgbClr val="00348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DF1472E" id="Rechteck 1" o:spid="_x0000_s1026" style="position:absolute;margin-left:6.95pt;margin-top:9.45pt;width:474.15pt;height:132.3pt;z-index:2516736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" filled="f" strokecolor="#003480">
                <w10:wrap anchorx="margin"/>
              </v:rect>
            </w:pict>
          </mc:Fallback>
        </mc:AlternateContent>
      </w:r>
    </w:p>
    <w:p w14:paraId="1129F2DE" w14:textId="77777777" w:rsidR="00113929" w:rsidRPr="00037B65" w:rsidRDefault="00113929" w:rsidP="00706022">
      <w:pPr>
        <w:pStyle w:val="ArialText"/>
        <w:ind w:left="132" w:firstLine="0"/>
        <w:rPr>
          <w:sz w:val="20"/>
          <w:szCs w:val="20"/>
        </w:rPr>
      </w:pPr>
    </w:p>
    <w:p w14:paraId="4FFF36D6" w14:textId="08D8509D" w:rsidR="00113929" w:rsidRPr="00037B65" w:rsidRDefault="00113929" w:rsidP="00706022">
      <w:pPr>
        <w:pStyle w:val="ArialText"/>
        <w:ind w:left="132" w:firstLine="0"/>
        <w:rPr>
          <w:sz w:val="20"/>
          <w:szCs w:val="20"/>
        </w:rPr>
      </w:pPr>
    </w:p>
    <w:p w14:paraId="1277D382" w14:textId="5D8F0C79" w:rsidR="00436573" w:rsidRPr="00113929" w:rsidRDefault="00113929" w:rsidP="00113929">
      <w:pPr>
        <w:pStyle w:val="ArialText"/>
        <w:ind w:left="132" w:firstLine="0"/>
      </w:pPr>
      <w:r w:rsidRPr="00037B65">
        <w:rPr>
          <w:sz w:val="20"/>
          <w:szCs w:val="20"/>
        </w:rPr>
        <w:br/>
      </w:r>
    </w:p>
    <w:p w14:paraId="706B578C" w14:textId="11447538" w:rsidR="002D794C" w:rsidRPr="00113929" w:rsidRDefault="002D794C" w:rsidP="00706022">
      <w:pPr>
        <w:pStyle w:val="ArialText"/>
        <w:ind w:left="132" w:firstLine="0"/>
      </w:pPr>
    </w:p>
    <w:p w14:paraId="61F3F815" w14:textId="7BA1DF28" w:rsidR="00560917" w:rsidRPr="00113929" w:rsidRDefault="00560917" w:rsidP="00CF08A5">
      <w:pPr>
        <w:pStyle w:val="ArialZitat"/>
        <w:ind w:firstLine="0"/>
      </w:pPr>
    </w:p>
    <w:p w14:paraId="2B68C617" w14:textId="64139460" w:rsidR="003A7C35" w:rsidRPr="00113929" w:rsidRDefault="003A7C35" w:rsidP="00E156D6">
      <w:pPr>
        <w:ind w:left="0" w:firstLine="0"/>
      </w:pPr>
    </w:p>
    <w:sectPr w:rsidR="003A7C35" w:rsidRPr="00113929" w:rsidSect="00560917">
      <w:headerReference w:type="default" r:id="rId8"/>
      <w:footerReference w:type="default" r:id="rId9"/>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2E4466" w14:textId="77777777" w:rsidR="006971BE" w:rsidRDefault="006971BE" w:rsidP="003A7C35">
      <w:pPr>
        <w:spacing w:after="0" w:line="240" w:lineRule="auto"/>
      </w:pPr>
      <w:r>
        <w:separator/>
      </w:r>
    </w:p>
  </w:endnote>
  <w:endnote w:type="continuationSeparator" w:id="0">
    <w:p w14:paraId="1CEEB36B" w14:textId="77777777" w:rsidR="006971BE" w:rsidRDefault="006971BE"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heSans C5 ExtraBold">
    <w:altName w:val="Calibri"/>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EA2A" w14:textId="77777777" w:rsidR="003A7C35" w:rsidRPr="003A7C35" w:rsidRDefault="00685FD6" w:rsidP="000C3BC8">
    <w:pPr>
      <w:spacing w:after="0" w:line="259" w:lineRule="auto"/>
      <w:ind w:left="0" w:right="4251"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1" locked="0" layoutInCell="1" allowOverlap="1" wp14:anchorId="50B0FEBE" wp14:editId="31298E60">
          <wp:simplePos x="0" y="0"/>
          <wp:positionH relativeFrom="column">
            <wp:posOffset>140004</wp:posOffset>
          </wp:positionH>
          <wp:positionV relativeFrom="paragraph">
            <wp:posOffset>13335</wp:posOffset>
          </wp:positionV>
          <wp:extent cx="356870" cy="107950"/>
          <wp:effectExtent l="0" t="0" r="0" b="0"/>
          <wp:wrapNone/>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0C3BC8">
      <w:rPr>
        <w:rFonts w:ascii="Arial" w:eastAsia="TheSans C5 Plain" w:hAnsi="Arial" w:cs="Arial"/>
        <w:bCs/>
        <w:color w:val="909191"/>
        <w:sz w:val="18"/>
        <w:szCs w:val="18"/>
      </w:rPr>
      <w:t xml:space="preserve">              </w:t>
    </w:r>
    <w:r w:rsidRPr="00DB4AF9">
      <w:rPr>
        <w:rFonts w:ascii="Arial" w:eastAsia="TheSans C5 Plain" w:hAnsi="Arial" w:cs="Arial"/>
        <w:bCs/>
        <w:color w:val="909191"/>
        <w:sz w:val="18"/>
        <w:szCs w:val="18"/>
      </w:rPr>
      <w:t>202</w:t>
    </w:r>
    <w:r w:rsidR="000C3BC8">
      <w:rPr>
        <w:rFonts w:ascii="Arial" w:eastAsia="TheSans C5 Plain" w:hAnsi="Arial" w:cs="Arial"/>
        <w:bCs/>
        <w:color w:val="909191"/>
        <w:sz w:val="18"/>
        <w:szCs w:val="18"/>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1EA4EB" w14:textId="77777777" w:rsidR="006971BE" w:rsidRDefault="006971BE" w:rsidP="003A7C35">
      <w:pPr>
        <w:spacing w:after="0" w:line="240" w:lineRule="auto"/>
      </w:pPr>
      <w:r>
        <w:separator/>
      </w:r>
    </w:p>
  </w:footnote>
  <w:footnote w:type="continuationSeparator" w:id="0">
    <w:p w14:paraId="135C6F80" w14:textId="77777777" w:rsidR="006971BE" w:rsidRDefault="006971BE"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267486" w14:textId="4C936D7C" w:rsidR="00685FD6" w:rsidRPr="00E51557" w:rsidRDefault="001836C7" w:rsidP="00E51557">
    <w:pPr>
      <w:pStyle w:val="ArialTitelgrau"/>
      <w:ind w:firstLine="142"/>
      <w:rPr>
        <w:rFonts w:ascii="TheSans C5s ExtraBold" w:hAnsi="TheSans C5s ExtraBold"/>
        <w:color w:val="00347D"/>
      </w:rPr>
    </w:pPr>
    <w:r>
      <w:rPr>
        <w:rFonts w:ascii="TheSans C5s ExtraBold" w:hAnsi="TheSans C5s ExtraBold"/>
        <w:noProof/>
        <w:color w:val="00347D"/>
      </w:rPr>
      <w:drawing>
        <wp:anchor distT="0" distB="0" distL="114300" distR="114300" simplePos="0" relativeHeight="251668480" behindDoc="0" locked="0" layoutInCell="1" allowOverlap="1" wp14:anchorId="1B7C0E06" wp14:editId="2D908054">
          <wp:simplePos x="0" y="0"/>
          <wp:positionH relativeFrom="column">
            <wp:posOffset>3990975</wp:posOffset>
          </wp:positionH>
          <wp:positionV relativeFrom="paragraph">
            <wp:posOffset>-379730</wp:posOffset>
          </wp:positionV>
          <wp:extent cx="576000" cy="576000"/>
          <wp:effectExtent l="0" t="0" r="0" b="0"/>
          <wp:wrapThrough wrapText="bothSides">
            <wp:wrapPolygon edited="0">
              <wp:start x="0" y="0"/>
              <wp:lineTo x="0" y="20719"/>
              <wp:lineTo x="20719" y="20719"/>
              <wp:lineTo x="20719" y="0"/>
              <wp:lineTo x="0" y="0"/>
            </wp:wrapPolygon>
          </wp:wrapThrough>
          <wp:docPr id="546420131" name="Grafik 14"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420131" name="Grafik 14" descr="Ein Bild, das Muster, Pixel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576000" cy="576000"/>
                  </a:xfrm>
                  <a:prstGeom prst="rect">
                    <a:avLst/>
                  </a:prstGeom>
                </pic:spPr>
              </pic:pic>
            </a:graphicData>
          </a:graphic>
          <wp14:sizeRelH relativeFrom="margin">
            <wp14:pctWidth>0</wp14:pctWidth>
          </wp14:sizeRelH>
          <wp14:sizeRelV relativeFrom="margin">
            <wp14:pctHeight>0</wp14:pctHeight>
          </wp14:sizeRelV>
        </wp:anchor>
      </w:drawing>
    </w:r>
    <w:r w:rsidR="00E21D6F">
      <w:rPr>
        <w:rFonts w:ascii="Calibri" w:eastAsia="Calibri" w:hAnsi="Calibri" w:cs="Calibri"/>
        <w:noProof/>
        <w:sz w:val="20"/>
        <w:szCs w:val="20"/>
      </w:rPr>
      <mc:AlternateContent>
        <mc:Choice Requires="wps">
          <w:drawing>
            <wp:anchor distT="0" distB="0" distL="114300" distR="114300" simplePos="0" relativeHeight="251665408" behindDoc="0" locked="0" layoutInCell="1" allowOverlap="1" wp14:anchorId="2E93C687" wp14:editId="6B87CC41">
              <wp:simplePos x="0" y="0"/>
              <wp:positionH relativeFrom="column">
                <wp:posOffset>4970780</wp:posOffset>
              </wp:positionH>
              <wp:positionV relativeFrom="page">
                <wp:posOffset>160020</wp:posOffset>
              </wp:positionV>
              <wp:extent cx="1240155" cy="499745"/>
              <wp:effectExtent l="0" t="0" r="0" b="0"/>
              <wp:wrapNone/>
              <wp:docPr id="419567230" name="Rechteck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6DE049B" id="Rechteck 1" o:spid="_x0000_s1026" style="position:absolute;margin-left:391.4pt;margin-top:12.6pt;width:97.65pt;height:3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mc:Fallback>
      </mc:AlternateContent>
    </w:r>
    <w:r w:rsidR="00685FD6" w:rsidRPr="002D4E32">
      <w:rPr>
        <w:i/>
        <w:iCs/>
        <w:noProof/>
        <w:sz w:val="20"/>
        <w:szCs w:val="20"/>
      </w:rPr>
      <w:drawing>
        <wp:anchor distT="0" distB="0" distL="114300" distR="114300" simplePos="0" relativeHeight="251664384" behindDoc="0" locked="1" layoutInCell="1" allowOverlap="1" wp14:anchorId="7633FAC9" wp14:editId="4328F7BE">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14:anchorId="15B4FE48" wp14:editId="5B8BC3DB">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037B65">
      <w:rPr>
        <w:sz w:val="20"/>
        <w:szCs w:val="20"/>
      </w:rPr>
      <w:t>2</w:t>
    </w:r>
    <w:r w:rsidR="00620A2D">
      <w:rPr>
        <w:sz w:val="20"/>
        <w:szCs w:val="20"/>
      </w:rPr>
      <w:t>c</w:t>
    </w:r>
    <w:r w:rsidR="00685FD6" w:rsidRPr="002D4E32">
      <w:rPr>
        <w:sz w:val="20"/>
        <w:szCs w:val="20"/>
      </w:rPr>
      <w:t xml:space="preserve">: </w:t>
    </w:r>
    <w:r w:rsidR="00037B65">
      <w:rPr>
        <w:sz w:val="20"/>
        <w:szCs w:val="20"/>
      </w:rPr>
      <w:t>Was macht Muskeln stark</w:t>
    </w:r>
    <w:r>
      <w:rPr>
        <w:sz w:val="20"/>
        <w:szCs w:val="20"/>
      </w:rPr>
      <w:t xml:space="preserve">? </w:t>
    </w:r>
    <w:r w:rsidR="00037B65">
      <w:rPr>
        <w:sz w:val="20"/>
        <w:szCs w:val="20"/>
      </w:rPr>
      <w:t xml:space="preserve">– </w:t>
    </w:r>
    <w:r w:rsidR="00620A2D">
      <w:rPr>
        <w:sz w:val="20"/>
        <w:szCs w:val="20"/>
      </w:rPr>
      <w:t>Ernährung</w:t>
    </w:r>
    <w:r w:rsidR="00037B65">
      <w:rPr>
        <w:sz w:val="20"/>
        <w:szCs w:val="20"/>
      </w:rPr>
      <w:t xml:space="preserve"> </w:t>
    </w:r>
  </w:p>
  <w:p w14:paraId="5D50F020" w14:textId="49E189B8" w:rsidR="00685FD6" w:rsidRPr="00000978" w:rsidRDefault="00E21D6F" w:rsidP="00685FD6">
    <w:pPr>
      <w:pStyle w:val="KeinLeerraum"/>
      <w:ind w:left="142"/>
      <w:rPr>
        <w:color w:val="909191"/>
        <w:sz w:val="16"/>
        <w:szCs w:val="16"/>
      </w:rPr>
    </w:pPr>
    <w:r>
      <w:rPr>
        <w:noProof/>
      </w:rPr>
      <mc:AlternateContent>
        <mc:Choice Requires="wps">
          <w:drawing>
            <wp:anchor distT="0" distB="0" distL="114300" distR="114300" simplePos="0" relativeHeight="251667456" behindDoc="0" locked="0" layoutInCell="1" allowOverlap="1" wp14:anchorId="1BE58F23" wp14:editId="1F42346A">
              <wp:simplePos x="0" y="0"/>
              <wp:positionH relativeFrom="column">
                <wp:posOffset>99060</wp:posOffset>
              </wp:positionH>
              <wp:positionV relativeFrom="paragraph">
                <wp:posOffset>55880</wp:posOffset>
              </wp:positionV>
              <wp:extent cx="4544060" cy="0"/>
              <wp:effectExtent l="9525" t="17145" r="8890" b="11430"/>
              <wp:wrapNone/>
              <wp:docPr id="524819413" name="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44060" cy="0"/>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366BB5" id="Shape 32" o:spid="_x0000_s1026" style="position:absolute;margin-left:7.8pt;margin-top:4.4pt;width:357.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path="m,l4545000,e" filled="f" strokecolor="#909191" strokeweight="1.25pt">
              <v:stroke miterlimit="1" joinstyle="miter"/>
              <v:path arrowok="t" o:connecttype="custom" o:connectlocs="0,0;4544060,0" o:connectangles="0,0" textboxrect="0,0,4545000,0"/>
            </v:shape>
          </w:pict>
        </mc:Fallback>
      </mc:AlternateContent>
    </w:r>
  </w:p>
  <w:p w14:paraId="0518F0DB" w14:textId="3967FE64" w:rsidR="00685FD6" w:rsidRDefault="00E21D6F" w:rsidP="00685FD6">
    <w:pPr>
      <w:pStyle w:val="ArialBeschreibunggrau"/>
      <w:ind w:firstLine="132"/>
    </w:pPr>
    <w:r>
      <w:t xml:space="preserve">Spickzettel </w:t>
    </w:r>
    <w:r w:rsidR="00CF08A5">
      <w:rPr>
        <w:rFonts w:ascii="TheSans C5 ExtraBold" w:hAnsi="TheSans C5 ExtraBold"/>
      </w:rPr>
      <w:t>⋅</w:t>
    </w:r>
    <w:r w:rsidR="00CF08A5">
      <w:t xml:space="preserve"> </w:t>
    </w:r>
    <w:r>
      <w:t>Was macht Muskeln stark?</w:t>
    </w:r>
  </w:p>
  <w:p w14:paraId="28DCA8AC" w14:textId="1FE0C18E" w:rsidR="00685FD6" w:rsidRPr="00E21D6F" w:rsidRDefault="00E21D6F" w:rsidP="00685FD6">
    <w:pPr>
      <w:pStyle w:val="ArialBeschreibunggrau"/>
      <w:ind w:firstLine="132"/>
      <w:rPr>
        <w:szCs w:val="16"/>
      </w:rPr>
    </w:pPr>
    <w:r w:rsidRPr="00E21D6F">
      <w:rPr>
        <w:rFonts w:eastAsiaTheme="minorHAnsi" w:cs="Arial"/>
        <w:szCs w:val="16"/>
      </w:rPr>
      <w:t>planet-schule.de/x/spickzettel-</w:t>
    </w:r>
    <w:proofErr w:type="spellStart"/>
    <w:r w:rsidRPr="00E21D6F">
      <w:rPr>
        <w:rFonts w:eastAsiaTheme="minorHAnsi" w:cs="Arial"/>
        <w:szCs w:val="16"/>
      </w:rPr>
      <w:t>muskelnstark</w:t>
    </w:r>
    <w:proofErr w:type="spellEnd"/>
  </w:p>
  <w:p w14:paraId="343FA148" w14:textId="77777777" w:rsidR="00685FD6" w:rsidRPr="00EA14C0" w:rsidRDefault="00685FD6" w:rsidP="00685FD6">
    <w:pPr>
      <w:pStyle w:val="ArialBeschreibunggrau"/>
      <w:ind w:firstLine="132"/>
      <w:rPr>
        <w:szCs w:val="16"/>
      </w:rPr>
    </w:pPr>
    <w:r>
      <w:rPr>
        <w:szCs w:val="16"/>
      </w:rPr>
      <w:t>Name:</w:t>
    </w:r>
  </w:p>
  <w:p w14:paraId="081B15FC" w14:textId="77777777" w:rsidR="00685FD6" w:rsidRDefault="00685FD6">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D6F"/>
    <w:rsid w:val="0002561F"/>
    <w:rsid w:val="00037B65"/>
    <w:rsid w:val="00062D53"/>
    <w:rsid w:val="000650DF"/>
    <w:rsid w:val="00086D98"/>
    <w:rsid w:val="000C3BC8"/>
    <w:rsid w:val="000C5BEC"/>
    <w:rsid w:val="00113929"/>
    <w:rsid w:val="001773CA"/>
    <w:rsid w:val="001836C7"/>
    <w:rsid w:val="00200DF4"/>
    <w:rsid w:val="002230F6"/>
    <w:rsid w:val="00252B1A"/>
    <w:rsid w:val="00252FE4"/>
    <w:rsid w:val="00261BCC"/>
    <w:rsid w:val="00281DDB"/>
    <w:rsid w:val="00297AFD"/>
    <w:rsid w:val="002D794C"/>
    <w:rsid w:val="00335E90"/>
    <w:rsid w:val="003900A7"/>
    <w:rsid w:val="003A7C35"/>
    <w:rsid w:val="0040621A"/>
    <w:rsid w:val="00436573"/>
    <w:rsid w:val="00462615"/>
    <w:rsid w:val="00501108"/>
    <w:rsid w:val="0052199E"/>
    <w:rsid w:val="00560917"/>
    <w:rsid w:val="0056724D"/>
    <w:rsid w:val="0060637E"/>
    <w:rsid w:val="00620A2D"/>
    <w:rsid w:val="00685FD6"/>
    <w:rsid w:val="006959F8"/>
    <w:rsid w:val="006971BE"/>
    <w:rsid w:val="006D675C"/>
    <w:rsid w:val="006F2769"/>
    <w:rsid w:val="00706022"/>
    <w:rsid w:val="00751706"/>
    <w:rsid w:val="00785D2C"/>
    <w:rsid w:val="007B11DD"/>
    <w:rsid w:val="007B436A"/>
    <w:rsid w:val="00836E7E"/>
    <w:rsid w:val="008752B4"/>
    <w:rsid w:val="008B0864"/>
    <w:rsid w:val="008C5CBF"/>
    <w:rsid w:val="009115CC"/>
    <w:rsid w:val="009353FE"/>
    <w:rsid w:val="00A0135F"/>
    <w:rsid w:val="00A34685"/>
    <w:rsid w:val="00AA60EB"/>
    <w:rsid w:val="00AC6C31"/>
    <w:rsid w:val="00AF386E"/>
    <w:rsid w:val="00B03A30"/>
    <w:rsid w:val="00B06744"/>
    <w:rsid w:val="00B43A90"/>
    <w:rsid w:val="00B91366"/>
    <w:rsid w:val="00B933C3"/>
    <w:rsid w:val="00C111CB"/>
    <w:rsid w:val="00CE46E1"/>
    <w:rsid w:val="00CF08A5"/>
    <w:rsid w:val="00D4358D"/>
    <w:rsid w:val="00DC2528"/>
    <w:rsid w:val="00DC66CD"/>
    <w:rsid w:val="00E156D6"/>
    <w:rsid w:val="00E21D6F"/>
    <w:rsid w:val="00E35C53"/>
    <w:rsid w:val="00E51557"/>
    <w:rsid w:val="00EF7DA1"/>
    <w:rsid w:val="00F74210"/>
    <w:rsid w:val="00F82906"/>
    <w:rsid w:val="00FE4AB0"/>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7621E9"/>
  <w15:docId w15:val="{012B90ED-597C-4B2C-834C-7145BAF32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B03A30"/>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sv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Documents\Schulfernsehen\vorlagen\2026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2026_arbeitsblatt.dotx</Template>
  <TotalTime>0</TotalTime>
  <Pages>1</Pages>
  <Words>219</Words>
  <Characters>1381</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Spickzettel · Was macht Muskeln stark?</dc:title>
  <dc:creator>planet schule</dc:creator>
  <cp:lastModifiedBy>Martina Frietsch</cp:lastModifiedBy>
  <cp:revision>7</cp:revision>
  <dcterms:created xsi:type="dcterms:W3CDTF">2026-02-20T13:27:00Z</dcterms:created>
  <dcterms:modified xsi:type="dcterms:W3CDTF">2026-02-25T15:44:00Z</dcterms:modified>
</cp:coreProperties>
</file>