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8943AB" w14:textId="0CD52941" w:rsidR="00706022" w:rsidRDefault="004C117C" w:rsidP="00A53BA1">
      <w:pPr>
        <w:pStyle w:val="Arialberschrift"/>
        <w:ind w:firstLine="0"/>
      </w:pPr>
      <w:r>
        <w:rPr>
          <w:noProof/>
        </w:rPr>
        <w:drawing>
          <wp:anchor distT="0" distB="0" distL="114300" distR="114300" simplePos="0" relativeHeight="251679744" behindDoc="0" locked="0" layoutInCell="1" allowOverlap="1" wp14:anchorId="3862F749" wp14:editId="0CC79A59">
            <wp:simplePos x="0" y="0"/>
            <wp:positionH relativeFrom="column">
              <wp:posOffset>5191760</wp:posOffset>
            </wp:positionH>
            <wp:positionV relativeFrom="paragraph">
              <wp:posOffset>29210</wp:posOffset>
            </wp:positionV>
            <wp:extent cx="912495" cy="548640"/>
            <wp:effectExtent l="0" t="0" r="1905" b="3810"/>
            <wp:wrapThrough wrapText="bothSides">
              <wp:wrapPolygon edited="0">
                <wp:start x="0" y="0"/>
                <wp:lineTo x="0" y="21000"/>
                <wp:lineTo x="21194" y="21000"/>
                <wp:lineTo x="21194" y="0"/>
                <wp:lineTo x="0" y="0"/>
              </wp:wrapPolygon>
            </wp:wrapThrough>
            <wp:docPr id="2010339031" name="Grafik 5" descr="Ein Bild, das Reihe,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339031" name="Grafik 5" descr="Ein Bild, das Reihe, Design enthält.&#10;&#10;KI-generierte Inhalte können fehlerhaft sein."/>
                    <pic:cNvPicPr/>
                  </pic:nvPicPr>
                  <pic:blipFill>
                    <a:blip r:embed="rId6">
                      <a:extLst>
                        <a:ext uri="{28A0092B-C50C-407E-A947-70E740481C1C}">
                          <a14:useLocalDpi xmlns:a14="http://schemas.microsoft.com/office/drawing/2010/main" val="0"/>
                        </a:ext>
                      </a:extLst>
                    </a:blip>
                    <a:stretch>
                      <a:fillRect/>
                    </a:stretch>
                  </pic:blipFill>
                  <pic:spPr>
                    <a:xfrm>
                      <a:off x="0" y="0"/>
                      <a:ext cx="912495" cy="548640"/>
                    </a:xfrm>
                    <a:prstGeom prst="rect">
                      <a:avLst/>
                    </a:prstGeom>
                  </pic:spPr>
                </pic:pic>
              </a:graphicData>
            </a:graphic>
            <wp14:sizeRelH relativeFrom="margin">
              <wp14:pctWidth>0</wp14:pctWidth>
            </wp14:sizeRelH>
            <wp14:sizeRelV relativeFrom="margin">
              <wp14:pctHeight>0</wp14:pctHeight>
            </wp14:sizeRelV>
          </wp:anchor>
        </w:drawing>
      </w:r>
      <w:r w:rsidR="00037B65">
        <w:t xml:space="preserve">Was macht </w:t>
      </w:r>
      <w:r w:rsidR="00CE46E1">
        <w:t xml:space="preserve">Muskeln </w:t>
      </w:r>
      <w:r w:rsidR="00037B65">
        <w:t>stark?</w:t>
      </w:r>
      <w:r w:rsidR="00CE46E1">
        <w:t xml:space="preserve"> – </w:t>
      </w:r>
      <w:r w:rsidR="00B03A30">
        <w:t>Pause</w:t>
      </w:r>
    </w:p>
    <w:p w14:paraId="34AAB1D6" w14:textId="4D3BDE8A" w:rsidR="00037B65" w:rsidRDefault="00037B65" w:rsidP="001836C7">
      <w:pPr>
        <w:pStyle w:val="ArialText"/>
        <w:ind w:left="132" w:right="991" w:firstLine="0"/>
        <w:rPr>
          <w:sz w:val="20"/>
          <w:szCs w:val="20"/>
        </w:rPr>
      </w:pPr>
    </w:p>
    <w:p w14:paraId="11A12DF8" w14:textId="18C40841" w:rsidR="00037B65" w:rsidRPr="00037B65" w:rsidRDefault="00037B65" w:rsidP="001836C7">
      <w:pPr>
        <w:pStyle w:val="ArialText"/>
        <w:ind w:left="132" w:right="991" w:firstLine="0"/>
        <w:rPr>
          <w:b/>
          <w:bCs/>
          <w:sz w:val="20"/>
          <w:szCs w:val="20"/>
        </w:rPr>
      </w:pPr>
      <w:r w:rsidRPr="00037B65">
        <w:rPr>
          <w:b/>
          <w:bCs/>
          <w:caps/>
          <w:sz w:val="20"/>
          <w:szCs w:val="20"/>
        </w:rPr>
        <w:t xml:space="preserve">Expertengruppe </w:t>
      </w:r>
      <w:r w:rsidR="00B03A30">
        <w:rPr>
          <w:b/>
          <w:bCs/>
          <w:sz w:val="20"/>
          <w:szCs w:val="20"/>
        </w:rPr>
        <w:t>2</w:t>
      </w:r>
    </w:p>
    <w:p w14:paraId="167A2E06" w14:textId="77777777" w:rsidR="00037B65" w:rsidRDefault="00037B65" w:rsidP="001836C7">
      <w:pPr>
        <w:pStyle w:val="ArialText"/>
        <w:ind w:left="132" w:right="991" w:firstLine="0"/>
        <w:rPr>
          <w:sz w:val="20"/>
          <w:szCs w:val="20"/>
        </w:rPr>
      </w:pPr>
    </w:p>
    <w:p w14:paraId="365D6303" w14:textId="77777777" w:rsidR="00B03A30" w:rsidRPr="00B03A30" w:rsidRDefault="00B03A30" w:rsidP="00B03A30">
      <w:pPr>
        <w:pStyle w:val="ArialText"/>
        <w:spacing w:line="240" w:lineRule="auto"/>
        <w:ind w:left="132" w:firstLine="0"/>
        <w:rPr>
          <w:sz w:val="20"/>
          <w:szCs w:val="20"/>
        </w:rPr>
      </w:pPr>
      <w:r w:rsidRPr="00B03A30">
        <w:rPr>
          <w:sz w:val="20"/>
          <w:szCs w:val="20"/>
        </w:rPr>
        <w:t xml:space="preserve">Muskeln wachsen nicht während des Trainings. Der Einfluss von </w:t>
      </w:r>
      <w:r w:rsidRPr="00B03A30">
        <w:rPr>
          <w:b/>
          <w:bCs/>
          <w:sz w:val="20"/>
          <w:szCs w:val="20"/>
        </w:rPr>
        <w:t>Ruhephasen</w:t>
      </w:r>
      <w:r w:rsidRPr="00B03A30">
        <w:rPr>
          <w:sz w:val="20"/>
          <w:szCs w:val="20"/>
        </w:rPr>
        <w:t xml:space="preserve"> auf das Wachstum eines Muskels ist entscheidend. </w:t>
      </w:r>
    </w:p>
    <w:p w14:paraId="37AC4BB9" w14:textId="77777777" w:rsidR="00B03A30" w:rsidRPr="00B03A30" w:rsidRDefault="00B03A30" w:rsidP="00B03A30">
      <w:pPr>
        <w:pStyle w:val="ArialText"/>
        <w:spacing w:line="240" w:lineRule="auto"/>
        <w:ind w:left="132" w:firstLine="0"/>
        <w:rPr>
          <w:sz w:val="20"/>
          <w:szCs w:val="20"/>
        </w:rPr>
      </w:pPr>
    </w:p>
    <w:p w14:paraId="67E1C5AE" w14:textId="6AF26ED7" w:rsidR="00B03A30" w:rsidRPr="00B03A30" w:rsidRDefault="00B03A30" w:rsidP="00B03A30">
      <w:pPr>
        <w:pStyle w:val="ArialText"/>
        <w:spacing w:line="240" w:lineRule="auto"/>
        <w:ind w:left="132" w:firstLine="0"/>
        <w:rPr>
          <w:sz w:val="20"/>
          <w:szCs w:val="20"/>
        </w:rPr>
      </w:pPr>
      <w:r w:rsidRPr="00B03A30">
        <w:rPr>
          <w:b/>
          <w:bCs/>
          <w:sz w:val="20"/>
          <w:szCs w:val="20"/>
        </w:rPr>
        <w:t>Auftrag 1:</w:t>
      </w:r>
      <w:r w:rsidRPr="00B03A30">
        <w:rPr>
          <w:sz w:val="20"/>
          <w:szCs w:val="20"/>
        </w:rPr>
        <w:t xml:space="preserve"> Nutze den Ausschnitt des Spickzettels und beschreibe in einem Fließtext, inwiefern Pausen das Wachstum eines Muskels unterstützen.</w:t>
      </w:r>
    </w:p>
    <w:p w14:paraId="5B699D5E" w14:textId="07BA2ECE" w:rsidR="00B03A30" w:rsidRPr="00B03A30" w:rsidRDefault="00621430" w:rsidP="00B03A30">
      <w:pPr>
        <w:pStyle w:val="ArialText"/>
        <w:ind w:left="132" w:firstLine="0"/>
        <w:rPr>
          <w:sz w:val="20"/>
          <w:szCs w:val="20"/>
        </w:rPr>
      </w:pPr>
      <w:r w:rsidRPr="00037B65">
        <w:rPr>
          <w:noProof/>
          <w:sz w:val="20"/>
          <w:szCs w:val="20"/>
        </w:rPr>
        <mc:AlternateContent>
          <mc:Choice Requires="wps">
            <w:drawing>
              <wp:anchor distT="0" distB="0" distL="114300" distR="114300" simplePos="0" relativeHeight="251677696" behindDoc="0" locked="0" layoutInCell="1" allowOverlap="1" wp14:anchorId="79B26AEC" wp14:editId="38FB04FD">
                <wp:simplePos x="0" y="0"/>
                <wp:positionH relativeFrom="margin">
                  <wp:posOffset>2699385</wp:posOffset>
                </wp:positionH>
                <wp:positionV relativeFrom="paragraph">
                  <wp:posOffset>135890</wp:posOffset>
                </wp:positionV>
                <wp:extent cx="3416300" cy="1914525"/>
                <wp:effectExtent l="0" t="0" r="12700" b="28575"/>
                <wp:wrapNone/>
                <wp:docPr id="1042461211" name="Rechteck 1"/>
                <wp:cNvGraphicFramePr/>
                <a:graphic xmlns:a="http://schemas.openxmlformats.org/drawingml/2006/main">
                  <a:graphicData uri="http://schemas.microsoft.com/office/word/2010/wordprocessingShape">
                    <wps:wsp>
                      <wps:cNvSpPr/>
                      <wps:spPr>
                        <a:xfrm>
                          <a:off x="0" y="0"/>
                          <a:ext cx="3416300" cy="1914525"/>
                        </a:xfrm>
                        <a:prstGeom prst="rect">
                          <a:avLst/>
                        </a:prstGeom>
                        <a:noFill/>
                        <a:ln w="9525" cap="flat" cmpd="sng" algn="ctr">
                          <a:solidFill>
                            <a:srgbClr val="00348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D50320" id="Rechteck 1" o:spid="_x0000_s1026" style="position:absolute;margin-left:212.55pt;margin-top:10.7pt;width:269pt;height:150.7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" filled="f" strokecolor="#003480">
                <w10:wrap anchorx="margin"/>
              </v:rect>
            </w:pict>
          </mc:Fallback>
        </mc:AlternateContent>
      </w:r>
      <w:r>
        <w:rPr>
          <w:noProof/>
          <w:sz w:val="20"/>
          <w:szCs w:val="20"/>
        </w:rPr>
        <w:drawing>
          <wp:anchor distT="0" distB="0" distL="114300" distR="114300" simplePos="0" relativeHeight="251678720" behindDoc="0" locked="0" layoutInCell="1" allowOverlap="1" wp14:anchorId="7B049AA9" wp14:editId="607903B6">
            <wp:simplePos x="0" y="0"/>
            <wp:positionH relativeFrom="column">
              <wp:posOffset>89535</wp:posOffset>
            </wp:positionH>
            <wp:positionV relativeFrom="paragraph">
              <wp:posOffset>135890</wp:posOffset>
            </wp:positionV>
            <wp:extent cx="2552700" cy="1532890"/>
            <wp:effectExtent l="0" t="0" r="0" b="0"/>
            <wp:wrapThrough wrapText="bothSides">
              <wp:wrapPolygon edited="0">
                <wp:start x="0" y="0"/>
                <wp:lineTo x="0" y="21206"/>
                <wp:lineTo x="21439" y="21206"/>
                <wp:lineTo x="21439" y="0"/>
                <wp:lineTo x="0" y="0"/>
              </wp:wrapPolygon>
            </wp:wrapThrough>
            <wp:docPr id="1758957738" name="Grafik 5" descr="Ein Bild, das Text, Schrift, Screenshot, Electric Blue (Farb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957738" name="Grafik 5" descr="Ein Bild, das Text, Schrift, Screenshot, Electric Blue (Farbe) enthält.&#10;&#10;KI-generierte Inhalte können fehlerhaft sein."/>
                    <pic:cNvPicPr/>
                  </pic:nvPicPr>
                  <pic:blipFill rotWithShape="1">
                    <a:blip r:embed="rId7" cstate="print">
                      <a:extLst>
                        <a:ext uri="{28A0092B-C50C-407E-A947-70E740481C1C}">
                          <a14:useLocalDpi xmlns:a14="http://schemas.microsoft.com/office/drawing/2010/main" val="0"/>
                        </a:ext>
                      </a:extLst>
                    </a:blip>
                    <a:srcRect l="2128" r="2837"/>
                    <a:stretch>
                      <a:fillRect/>
                    </a:stretch>
                  </pic:blipFill>
                  <pic:spPr bwMode="auto">
                    <a:xfrm>
                      <a:off x="0" y="0"/>
                      <a:ext cx="2552700" cy="15328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C71455" w14:textId="1BE6A691" w:rsidR="00B03A30" w:rsidRPr="00B03A30" w:rsidRDefault="00B03A30" w:rsidP="00B03A30">
      <w:pPr>
        <w:pStyle w:val="ArialText"/>
        <w:ind w:left="132" w:firstLine="0"/>
        <w:rPr>
          <w:sz w:val="20"/>
          <w:szCs w:val="20"/>
        </w:rPr>
      </w:pPr>
    </w:p>
    <w:p w14:paraId="59640460" w14:textId="182F556B" w:rsidR="00B03A30" w:rsidRPr="00B03A30" w:rsidRDefault="00B03A30" w:rsidP="00B03A30">
      <w:pPr>
        <w:pStyle w:val="ArialText"/>
        <w:ind w:left="132" w:firstLine="0"/>
        <w:rPr>
          <w:sz w:val="20"/>
          <w:szCs w:val="20"/>
        </w:rPr>
      </w:pPr>
    </w:p>
    <w:p w14:paraId="6D08CEAF" w14:textId="42030BF6" w:rsidR="00B03A30" w:rsidRPr="00B03A30" w:rsidRDefault="00B03A30" w:rsidP="00B03A30">
      <w:pPr>
        <w:pStyle w:val="ArialText"/>
        <w:ind w:left="132" w:firstLine="0"/>
        <w:rPr>
          <w:sz w:val="20"/>
          <w:szCs w:val="20"/>
        </w:rPr>
      </w:pPr>
    </w:p>
    <w:p w14:paraId="05EDFA6D" w14:textId="77777777" w:rsidR="00B03A30" w:rsidRPr="00B03A30" w:rsidRDefault="00B03A30" w:rsidP="00B03A30">
      <w:pPr>
        <w:pStyle w:val="ArialText"/>
        <w:ind w:left="132" w:firstLine="0"/>
        <w:rPr>
          <w:sz w:val="20"/>
          <w:szCs w:val="20"/>
        </w:rPr>
      </w:pPr>
    </w:p>
    <w:p w14:paraId="15ACDBFA" w14:textId="77777777" w:rsidR="00B03A30" w:rsidRPr="00B03A30" w:rsidRDefault="00B03A30" w:rsidP="00B03A30">
      <w:pPr>
        <w:pStyle w:val="ArialText"/>
        <w:ind w:left="132" w:firstLine="0"/>
        <w:rPr>
          <w:sz w:val="20"/>
          <w:szCs w:val="20"/>
        </w:rPr>
      </w:pPr>
    </w:p>
    <w:p w14:paraId="237FB806" w14:textId="77777777" w:rsidR="00B03A30" w:rsidRPr="00B03A30" w:rsidRDefault="00B03A30" w:rsidP="00B03A30">
      <w:pPr>
        <w:pStyle w:val="ArialText"/>
        <w:ind w:left="132" w:firstLine="0"/>
        <w:rPr>
          <w:sz w:val="20"/>
          <w:szCs w:val="20"/>
        </w:rPr>
      </w:pPr>
    </w:p>
    <w:p w14:paraId="75C38C7A" w14:textId="77777777" w:rsidR="00B03A30" w:rsidRPr="00B03A30" w:rsidRDefault="00B03A30" w:rsidP="00B03A30">
      <w:pPr>
        <w:pStyle w:val="ArialText"/>
        <w:ind w:left="132" w:firstLine="0"/>
        <w:rPr>
          <w:sz w:val="20"/>
          <w:szCs w:val="20"/>
        </w:rPr>
      </w:pPr>
    </w:p>
    <w:p w14:paraId="69F11D67" w14:textId="77777777" w:rsidR="00B03A30" w:rsidRPr="00B03A30" w:rsidRDefault="00B03A30" w:rsidP="00B03A30">
      <w:pPr>
        <w:pStyle w:val="ArialText"/>
        <w:ind w:left="132" w:firstLine="0"/>
        <w:rPr>
          <w:sz w:val="20"/>
          <w:szCs w:val="20"/>
        </w:rPr>
      </w:pPr>
    </w:p>
    <w:p w14:paraId="6201E6A3" w14:textId="2AB28023" w:rsidR="00B03A30" w:rsidRPr="00B03A30" w:rsidRDefault="00B03A30" w:rsidP="00B03A30">
      <w:pPr>
        <w:pStyle w:val="ArialText"/>
        <w:ind w:left="132" w:firstLine="0"/>
        <w:rPr>
          <w:sz w:val="20"/>
          <w:szCs w:val="20"/>
        </w:rPr>
      </w:pPr>
    </w:p>
    <w:p w14:paraId="7DF9DC78" w14:textId="77777777" w:rsidR="00B03A30" w:rsidRPr="00B03A30" w:rsidRDefault="00B03A30" w:rsidP="00B03A30">
      <w:pPr>
        <w:pStyle w:val="ArialText"/>
        <w:ind w:left="132" w:firstLine="0"/>
        <w:rPr>
          <w:sz w:val="20"/>
          <w:szCs w:val="20"/>
        </w:rPr>
      </w:pPr>
    </w:p>
    <w:p w14:paraId="758BDEF4" w14:textId="77777777" w:rsidR="00B03A30" w:rsidRPr="00B03A30" w:rsidRDefault="00B03A30" w:rsidP="00B03A30">
      <w:pPr>
        <w:pStyle w:val="ArialText"/>
        <w:ind w:left="132" w:firstLine="0"/>
        <w:rPr>
          <w:sz w:val="20"/>
          <w:szCs w:val="20"/>
        </w:rPr>
      </w:pPr>
    </w:p>
    <w:p w14:paraId="11F51E1F" w14:textId="77777777" w:rsidR="00B03A30" w:rsidRPr="00B03A30" w:rsidRDefault="00B03A30" w:rsidP="00B03A30">
      <w:pPr>
        <w:pStyle w:val="ArialText"/>
        <w:ind w:left="132" w:firstLine="0"/>
        <w:rPr>
          <w:sz w:val="20"/>
          <w:szCs w:val="20"/>
        </w:rPr>
      </w:pPr>
    </w:p>
    <w:p w14:paraId="039138E6" w14:textId="77777777" w:rsidR="00B03A30" w:rsidRDefault="00B03A30" w:rsidP="00B03A30">
      <w:pPr>
        <w:pStyle w:val="ArialZitat"/>
        <w:ind w:firstLine="0"/>
        <w:rPr>
          <w:i w:val="0"/>
          <w:iCs w:val="0"/>
          <w:sz w:val="20"/>
          <w:szCs w:val="20"/>
        </w:rPr>
      </w:pPr>
    </w:p>
    <w:p w14:paraId="76912BC1" w14:textId="77777777" w:rsidR="00B03A30" w:rsidRPr="00B03A30" w:rsidRDefault="00B03A30" w:rsidP="00B03A30">
      <w:pPr>
        <w:pStyle w:val="ArialZitat"/>
        <w:ind w:firstLine="0"/>
        <w:rPr>
          <w:i w:val="0"/>
          <w:iCs w:val="0"/>
          <w:sz w:val="20"/>
          <w:szCs w:val="20"/>
        </w:rPr>
      </w:pPr>
    </w:p>
    <w:p w14:paraId="7540746B" w14:textId="77777777" w:rsidR="00B03A30" w:rsidRPr="00B03A30" w:rsidRDefault="00B03A30" w:rsidP="00B03A30">
      <w:pPr>
        <w:ind w:left="142" w:firstLine="0"/>
        <w:rPr>
          <w:rFonts w:asciiTheme="minorBidi" w:hAnsiTheme="minorBidi" w:cstheme="minorBidi"/>
          <w:b/>
          <w:bCs/>
          <w:sz w:val="20"/>
          <w:szCs w:val="20"/>
        </w:rPr>
      </w:pPr>
      <w:r w:rsidRPr="00B03A30">
        <w:rPr>
          <w:rFonts w:asciiTheme="minorBidi" w:hAnsiTheme="minorBidi" w:cstheme="minorBidi"/>
          <w:b/>
          <w:bCs/>
          <w:sz w:val="20"/>
          <w:szCs w:val="20"/>
        </w:rPr>
        <w:t>Fallanalyse: Toms Muskelaufbau bleibt aus – wo liegen die Fehler?</w:t>
      </w:r>
    </w:p>
    <w:p w14:paraId="44BF14CC" w14:textId="77777777" w:rsidR="00B03A30" w:rsidRPr="00B03A30" w:rsidRDefault="00B03A30" w:rsidP="00B03A30">
      <w:pPr>
        <w:ind w:left="142" w:firstLine="0"/>
        <w:rPr>
          <w:rFonts w:asciiTheme="minorBidi" w:hAnsiTheme="minorBidi" w:cstheme="minorBidi"/>
          <w:sz w:val="20"/>
          <w:szCs w:val="20"/>
        </w:rPr>
      </w:pPr>
    </w:p>
    <w:p w14:paraId="718DAD8C" w14:textId="77777777" w:rsidR="00B03A30" w:rsidRPr="00B03A30" w:rsidRDefault="00B03A30" w:rsidP="00B03A30">
      <w:pPr>
        <w:tabs>
          <w:tab w:val="left" w:pos="2540"/>
        </w:tabs>
        <w:ind w:left="142" w:firstLine="0"/>
        <w:rPr>
          <w:rFonts w:asciiTheme="minorBidi" w:hAnsiTheme="minorBidi" w:cstheme="minorBidi"/>
          <w:sz w:val="20"/>
          <w:szCs w:val="20"/>
        </w:rPr>
      </w:pPr>
      <w:r w:rsidRPr="00B03A30">
        <w:rPr>
          <w:rFonts w:asciiTheme="minorBidi" w:hAnsiTheme="minorBidi" w:cstheme="minorBidi"/>
          <w:sz w:val="20"/>
          <w:szCs w:val="20"/>
        </w:rPr>
        <w:t xml:space="preserve">Tom ist 16 Jahre alt und spielt Handball im Verein. In der kommenden Saison möchte er sich für die erste Mannschaft seiner Altersklasse empfehlen. Sein Trainer hat ihm geraten, vor allem seine Kraft im Oberkörper und in den Beinen zu verbessern, um im Zweikampf stabiler zu sein und härter werfen zu können. </w:t>
      </w:r>
    </w:p>
    <w:p w14:paraId="6347D316" w14:textId="26998FCC" w:rsidR="00B03A30" w:rsidRPr="00B03A30" w:rsidRDefault="00B03A30" w:rsidP="00B03A30">
      <w:pPr>
        <w:ind w:left="142" w:firstLine="0"/>
        <w:rPr>
          <w:rFonts w:asciiTheme="minorBidi" w:hAnsiTheme="minorBidi" w:cstheme="minorBidi"/>
          <w:sz w:val="20"/>
          <w:szCs w:val="20"/>
        </w:rPr>
      </w:pPr>
      <w:r w:rsidRPr="00B03A30">
        <w:rPr>
          <w:rFonts w:asciiTheme="minorBidi" w:hAnsiTheme="minorBidi" w:cstheme="minorBidi"/>
          <w:sz w:val="20"/>
          <w:szCs w:val="20"/>
        </w:rPr>
        <w:t>Neben dem Training ist Tom auch im Schulalltag stark eingespannt. Zwischen dem Handballtraining, dem Krafttraining und den Hausaufgaben gibt es kaum Pausen. Er geht spät ins Bett, weil er abends noch am Handy ist oder Serien schaut. Dadurch schläft er unter der Woche oft nur sechs Stunden. Er nimmt sich keine bewussten Ruhezeiten, um sich von den Einheiten zu erholen. Am Wochenende hat er Spiele oder Turniere, bei denen er kaum Energie auftanken kann. Dadurch fühlt er sich häufig müde, denkt aber, dass Pausen seine Leistungen eher verschlechtern würden.</w:t>
      </w:r>
    </w:p>
    <w:p w14:paraId="5579DD50" w14:textId="263E857A" w:rsidR="00B03A30" w:rsidRPr="00B03A30" w:rsidRDefault="00B03A30" w:rsidP="00B03A30">
      <w:pPr>
        <w:ind w:left="142" w:firstLine="0"/>
        <w:rPr>
          <w:rFonts w:asciiTheme="minorBidi" w:hAnsiTheme="minorBidi" w:cstheme="minorBidi"/>
          <w:sz w:val="20"/>
          <w:szCs w:val="20"/>
        </w:rPr>
      </w:pPr>
      <w:r w:rsidRPr="00B03A30">
        <w:rPr>
          <w:rFonts w:asciiTheme="minorBidi" w:hAnsiTheme="minorBidi" w:cstheme="minorBidi"/>
          <w:sz w:val="20"/>
          <w:szCs w:val="20"/>
        </w:rPr>
        <w:t>Nach vier Monaten stellt Tom fest, dass sich seine Kraft im Training und im Spiel kaum verbessert hat. Im Zweikampf ist er nicht stabiler geworden, seine Würfe</w:t>
      </w:r>
      <w:r w:rsidR="002F4243" w:rsidRPr="002F4243">
        <w:rPr>
          <w:rFonts w:asciiTheme="minorBidi" w:hAnsiTheme="minorBidi" w:cstheme="minorBidi"/>
          <w:sz w:val="20"/>
          <w:szCs w:val="20"/>
        </w:rPr>
        <w:t xml:space="preserve"> </w:t>
      </w:r>
      <w:r w:rsidR="002F4243">
        <w:rPr>
          <w:rFonts w:asciiTheme="minorBidi" w:hAnsiTheme="minorBidi" w:cstheme="minorBidi"/>
          <w:sz w:val="20"/>
          <w:szCs w:val="20"/>
        </w:rPr>
        <w:t>sind</w:t>
      </w:r>
      <w:r w:rsidRPr="00B03A30">
        <w:rPr>
          <w:rFonts w:asciiTheme="minorBidi" w:hAnsiTheme="minorBidi" w:cstheme="minorBidi"/>
          <w:sz w:val="20"/>
          <w:szCs w:val="20"/>
        </w:rPr>
        <w:t xml:space="preserve"> nicht </w:t>
      </w:r>
      <w:r w:rsidR="002F4243">
        <w:rPr>
          <w:rFonts w:asciiTheme="minorBidi" w:hAnsiTheme="minorBidi" w:cstheme="minorBidi"/>
          <w:sz w:val="20"/>
          <w:szCs w:val="20"/>
        </w:rPr>
        <w:t>härter</w:t>
      </w:r>
      <w:r w:rsidRPr="00B03A30">
        <w:rPr>
          <w:rFonts w:asciiTheme="minorBidi" w:hAnsiTheme="minorBidi" w:cstheme="minorBidi"/>
          <w:sz w:val="20"/>
          <w:szCs w:val="20"/>
        </w:rPr>
        <w:t xml:space="preserve"> und er fühlt sich häufig erschöpft. Obwohl er sehr viel trainiert, bleibt der gewünschte Leistungserfolg aus. Tom fragt sich, woran das liegt. </w:t>
      </w:r>
    </w:p>
    <w:p w14:paraId="6CCAF8D9" w14:textId="77777777" w:rsidR="00B03A30" w:rsidRDefault="00B03A30" w:rsidP="00706022">
      <w:pPr>
        <w:pStyle w:val="ArialText"/>
        <w:ind w:left="132" w:firstLine="0"/>
        <w:rPr>
          <w:sz w:val="20"/>
          <w:szCs w:val="20"/>
        </w:rPr>
      </w:pPr>
    </w:p>
    <w:p w14:paraId="0ADC2DBD" w14:textId="77777777" w:rsidR="00B03A30" w:rsidRPr="00B03A30" w:rsidRDefault="00B03A30" w:rsidP="00706022">
      <w:pPr>
        <w:pStyle w:val="ArialText"/>
        <w:ind w:left="132" w:firstLine="0"/>
        <w:rPr>
          <w:sz w:val="20"/>
          <w:szCs w:val="20"/>
        </w:rPr>
      </w:pPr>
    </w:p>
    <w:p w14:paraId="1DEB4AC2" w14:textId="07DC2BAE" w:rsidR="00B03A30" w:rsidRPr="00B03A30" w:rsidRDefault="00B03A30" w:rsidP="00706022">
      <w:pPr>
        <w:pStyle w:val="ArialText"/>
        <w:ind w:left="132" w:firstLine="0"/>
        <w:rPr>
          <w:sz w:val="20"/>
          <w:szCs w:val="20"/>
        </w:rPr>
      </w:pPr>
      <w:r w:rsidRPr="00B03A30">
        <w:rPr>
          <w:rFonts w:asciiTheme="minorBidi" w:hAnsiTheme="minorBidi" w:cstheme="minorBidi"/>
          <w:b/>
          <w:bCs/>
          <w:sz w:val="20"/>
          <w:szCs w:val="20"/>
        </w:rPr>
        <w:t>Auftrag 2:</w:t>
      </w:r>
      <w:r w:rsidRPr="00B03A30">
        <w:rPr>
          <w:rFonts w:asciiTheme="minorBidi" w:hAnsiTheme="minorBidi" w:cstheme="minorBidi"/>
          <w:sz w:val="20"/>
          <w:szCs w:val="20"/>
        </w:rPr>
        <w:t xml:space="preserve"> Welche Aspekte in Toms Lebensstil könnten den Muskelaufbau behindern? Unterstreiche im Text und notiere kurze Stichpunkte.</w:t>
      </w:r>
    </w:p>
    <w:p w14:paraId="79F6CA18" w14:textId="280F3EE8" w:rsidR="00113929" w:rsidRPr="00037B65" w:rsidRDefault="00E156D6" w:rsidP="00706022">
      <w:pPr>
        <w:pStyle w:val="ArialText"/>
        <w:ind w:left="132" w:firstLine="0"/>
        <w:rPr>
          <w:sz w:val="20"/>
          <w:szCs w:val="20"/>
        </w:rPr>
      </w:pPr>
      <w:r w:rsidRPr="00037B65">
        <w:rPr>
          <w:noProof/>
          <w:sz w:val="20"/>
          <w:szCs w:val="20"/>
        </w:rPr>
        <mc:AlternateContent>
          <mc:Choice Requires="wps">
            <w:drawing>
              <wp:anchor distT="0" distB="0" distL="114300" distR="114300" simplePos="0" relativeHeight="251673600" behindDoc="0" locked="0" layoutInCell="1" allowOverlap="1" wp14:anchorId="259DABC3" wp14:editId="067C46C6">
                <wp:simplePos x="0" y="0"/>
                <wp:positionH relativeFrom="margin">
                  <wp:align>center</wp:align>
                </wp:positionH>
                <wp:positionV relativeFrom="paragraph">
                  <wp:posOffset>103205</wp:posOffset>
                </wp:positionV>
                <wp:extent cx="6021705" cy="1666875"/>
                <wp:effectExtent l="0" t="0" r="17145" b="28575"/>
                <wp:wrapNone/>
                <wp:docPr id="500936977" name="Rechteck 1"/>
                <wp:cNvGraphicFramePr/>
                <a:graphic xmlns:a="http://schemas.openxmlformats.org/drawingml/2006/main">
                  <a:graphicData uri="http://schemas.microsoft.com/office/word/2010/wordprocessingShape">
                    <wps:wsp>
                      <wps:cNvSpPr/>
                      <wps:spPr>
                        <a:xfrm>
                          <a:off x="0" y="0"/>
                          <a:ext cx="6021705" cy="1666875"/>
                        </a:xfrm>
                        <a:prstGeom prst="rect">
                          <a:avLst/>
                        </a:prstGeom>
                        <a:noFill/>
                        <a:ln w="9525">
                          <a:solidFill>
                            <a:srgbClr val="00348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32EA87" id="Rechteck 1" o:spid="_x0000_s1026" style="position:absolute;margin-left:0;margin-top:8.15pt;width:474.15pt;height:131.25pt;z-index:25167360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" filled="f" strokecolor="#003480">
                <w10:wrap anchorx="margin"/>
              </v:rect>
            </w:pict>
          </mc:Fallback>
        </mc:AlternateContent>
      </w:r>
    </w:p>
    <w:p w14:paraId="1129F2DE" w14:textId="77777777" w:rsidR="00113929" w:rsidRPr="00037B65" w:rsidRDefault="00113929" w:rsidP="00706022">
      <w:pPr>
        <w:pStyle w:val="ArialText"/>
        <w:ind w:left="132" w:firstLine="0"/>
        <w:rPr>
          <w:sz w:val="20"/>
          <w:szCs w:val="20"/>
        </w:rPr>
      </w:pPr>
    </w:p>
    <w:p w14:paraId="4FFF36D6" w14:textId="08D8509D" w:rsidR="00113929" w:rsidRPr="00037B65" w:rsidRDefault="00113929" w:rsidP="00706022">
      <w:pPr>
        <w:pStyle w:val="ArialText"/>
        <w:ind w:left="132" w:firstLine="0"/>
        <w:rPr>
          <w:sz w:val="20"/>
          <w:szCs w:val="20"/>
        </w:rPr>
      </w:pPr>
    </w:p>
    <w:p w14:paraId="1277D382" w14:textId="5D8F0C79" w:rsidR="00436573" w:rsidRPr="00113929" w:rsidRDefault="00113929" w:rsidP="00113929">
      <w:pPr>
        <w:pStyle w:val="ArialText"/>
        <w:ind w:left="132" w:firstLine="0"/>
      </w:pPr>
      <w:r w:rsidRPr="00037B65">
        <w:rPr>
          <w:sz w:val="20"/>
          <w:szCs w:val="20"/>
        </w:rPr>
        <w:br/>
      </w:r>
    </w:p>
    <w:p w14:paraId="706B578C" w14:textId="11447538" w:rsidR="002D794C" w:rsidRPr="00113929" w:rsidRDefault="002D794C" w:rsidP="00706022">
      <w:pPr>
        <w:pStyle w:val="ArialText"/>
        <w:ind w:left="132" w:firstLine="0"/>
      </w:pPr>
    </w:p>
    <w:p w14:paraId="61F3F815" w14:textId="7BA1DF28" w:rsidR="00560917" w:rsidRPr="00113929" w:rsidRDefault="00560917" w:rsidP="00CF08A5">
      <w:pPr>
        <w:pStyle w:val="ArialZitat"/>
        <w:ind w:firstLine="0"/>
      </w:pPr>
    </w:p>
    <w:p w14:paraId="2B68C617" w14:textId="64139460" w:rsidR="003A7C35" w:rsidRPr="00113929" w:rsidRDefault="003A7C35" w:rsidP="00E156D6">
      <w:pPr>
        <w:ind w:left="0" w:firstLine="0"/>
      </w:pPr>
    </w:p>
    <w:sectPr w:rsidR="003A7C35" w:rsidRPr="00113929"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DA4218" w14:textId="77777777" w:rsidR="00D3174C" w:rsidRDefault="00D3174C" w:rsidP="003A7C35">
      <w:pPr>
        <w:spacing w:after="0" w:line="240" w:lineRule="auto"/>
      </w:pPr>
      <w:r>
        <w:separator/>
      </w:r>
    </w:p>
  </w:endnote>
  <w:endnote w:type="continuationSeparator" w:id="0">
    <w:p w14:paraId="50934FFF" w14:textId="77777777" w:rsidR="00D3174C" w:rsidRDefault="00D3174C"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EA2A" w14:textId="77777777" w:rsidR="003A7C35" w:rsidRPr="003A7C35" w:rsidRDefault="00685FD6" w:rsidP="000C3BC8">
    <w:pPr>
      <w:spacing w:after="0" w:line="259" w:lineRule="auto"/>
      <w:ind w:left="0" w:right="4251"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50B0FEBE" wp14:editId="31298E60">
          <wp:simplePos x="0" y="0"/>
          <wp:positionH relativeFrom="column">
            <wp:posOffset>140004</wp:posOffset>
          </wp:positionH>
          <wp:positionV relativeFrom="paragraph">
            <wp:posOffset>13335</wp:posOffset>
          </wp:positionV>
          <wp:extent cx="356870" cy="107950"/>
          <wp:effectExtent l="0" t="0" r="0" b="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C3BC8">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202</w:t>
    </w:r>
    <w:r w:rsidR="000C3BC8">
      <w:rPr>
        <w:rFonts w:ascii="Arial" w:eastAsia="TheSans C5 Plain" w:hAnsi="Arial" w:cs="Arial"/>
        <w:bCs/>
        <w:color w:val="909191"/>
        <w:sz w:val="18"/>
        <w:szCs w:val="1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661E73" w14:textId="77777777" w:rsidR="00D3174C" w:rsidRDefault="00D3174C" w:rsidP="003A7C35">
      <w:pPr>
        <w:spacing w:after="0" w:line="240" w:lineRule="auto"/>
      </w:pPr>
      <w:r>
        <w:separator/>
      </w:r>
    </w:p>
  </w:footnote>
  <w:footnote w:type="continuationSeparator" w:id="0">
    <w:p w14:paraId="1F3A2201" w14:textId="77777777" w:rsidR="00D3174C" w:rsidRDefault="00D3174C"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67486" w14:textId="6B502F54" w:rsidR="00685FD6" w:rsidRPr="00E51557" w:rsidRDefault="001836C7" w:rsidP="00E51557">
    <w:pPr>
      <w:pStyle w:val="ArialTitelgrau"/>
      <w:ind w:firstLine="142"/>
      <w:rPr>
        <w:rFonts w:ascii="TheSans C5s ExtraBold" w:hAnsi="TheSans C5s ExtraBold"/>
        <w:color w:val="00347D"/>
      </w:rPr>
    </w:pPr>
    <w:r>
      <w:rPr>
        <w:rFonts w:ascii="TheSans C5s ExtraBold" w:hAnsi="TheSans C5s ExtraBold"/>
        <w:noProof/>
        <w:color w:val="00347D"/>
      </w:rPr>
      <w:drawing>
        <wp:anchor distT="0" distB="0" distL="114300" distR="114300" simplePos="0" relativeHeight="251668480" behindDoc="0" locked="0" layoutInCell="1" allowOverlap="1" wp14:anchorId="1B7C0E06" wp14:editId="2D908054">
          <wp:simplePos x="0" y="0"/>
          <wp:positionH relativeFrom="column">
            <wp:posOffset>3990975</wp:posOffset>
          </wp:positionH>
          <wp:positionV relativeFrom="paragraph">
            <wp:posOffset>-379730</wp:posOffset>
          </wp:positionV>
          <wp:extent cx="576000" cy="576000"/>
          <wp:effectExtent l="0" t="0" r="0" b="0"/>
          <wp:wrapThrough wrapText="bothSides">
            <wp:wrapPolygon edited="0">
              <wp:start x="0" y="0"/>
              <wp:lineTo x="0" y="20719"/>
              <wp:lineTo x="20719" y="20719"/>
              <wp:lineTo x="20719" y="0"/>
              <wp:lineTo x="0" y="0"/>
            </wp:wrapPolygon>
          </wp:wrapThrough>
          <wp:docPr id="546420131" name="Grafik 14"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420131" name="Grafik 14"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6000" cy="576000"/>
                  </a:xfrm>
                  <a:prstGeom prst="rect">
                    <a:avLst/>
                  </a:prstGeom>
                </pic:spPr>
              </pic:pic>
            </a:graphicData>
          </a:graphic>
          <wp14:sizeRelH relativeFrom="margin">
            <wp14:pctWidth>0</wp14:pctWidth>
          </wp14:sizeRelH>
          <wp14:sizeRelV relativeFrom="margin">
            <wp14:pctHeight>0</wp14:pctHeight>
          </wp14:sizeRelV>
        </wp:anchor>
      </w:drawing>
    </w:r>
    <w:r w:rsidR="00E21D6F">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2E93C687" wp14:editId="6B87CC41">
              <wp:simplePos x="0" y="0"/>
              <wp:positionH relativeFrom="column">
                <wp:posOffset>4970780</wp:posOffset>
              </wp:positionH>
              <wp:positionV relativeFrom="page">
                <wp:posOffset>160020</wp:posOffset>
              </wp:positionV>
              <wp:extent cx="1240155" cy="499745"/>
              <wp:effectExtent l="0" t="0" r="0" b="0"/>
              <wp:wrapNone/>
              <wp:docPr id="419567230"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07432CA" id="Rechteck 1"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7633FAC9" wp14:editId="4328F7BE">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15B4FE48" wp14:editId="5B8BC3DB">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037B65">
      <w:rPr>
        <w:sz w:val="20"/>
        <w:szCs w:val="20"/>
      </w:rPr>
      <w:t>2</w:t>
    </w:r>
    <w:r w:rsidR="00B03A30">
      <w:rPr>
        <w:sz w:val="20"/>
        <w:szCs w:val="20"/>
      </w:rPr>
      <w:t>b</w:t>
    </w:r>
    <w:r w:rsidR="00685FD6" w:rsidRPr="002D4E32">
      <w:rPr>
        <w:sz w:val="20"/>
        <w:szCs w:val="20"/>
      </w:rPr>
      <w:t xml:space="preserve">: </w:t>
    </w:r>
    <w:r w:rsidR="00037B65">
      <w:rPr>
        <w:sz w:val="20"/>
        <w:szCs w:val="20"/>
      </w:rPr>
      <w:t>Was macht Muskeln stark</w:t>
    </w:r>
    <w:r>
      <w:rPr>
        <w:sz w:val="20"/>
        <w:szCs w:val="20"/>
      </w:rPr>
      <w:t xml:space="preserve">? </w:t>
    </w:r>
    <w:r w:rsidR="00037B65">
      <w:rPr>
        <w:sz w:val="20"/>
        <w:szCs w:val="20"/>
      </w:rPr>
      <w:t xml:space="preserve">– </w:t>
    </w:r>
    <w:r w:rsidR="00B03A30">
      <w:rPr>
        <w:sz w:val="20"/>
        <w:szCs w:val="20"/>
      </w:rPr>
      <w:t>Pause</w:t>
    </w:r>
    <w:r w:rsidR="00037B65">
      <w:rPr>
        <w:sz w:val="20"/>
        <w:szCs w:val="20"/>
      </w:rPr>
      <w:t xml:space="preserve"> </w:t>
    </w:r>
  </w:p>
  <w:p w14:paraId="5D50F020" w14:textId="49E189B8" w:rsidR="00685FD6" w:rsidRPr="00000978" w:rsidRDefault="00E21D6F"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1BE58F23" wp14:editId="1F42346A">
              <wp:simplePos x="0" y="0"/>
              <wp:positionH relativeFrom="column">
                <wp:posOffset>99060</wp:posOffset>
              </wp:positionH>
              <wp:positionV relativeFrom="paragraph">
                <wp:posOffset>55880</wp:posOffset>
              </wp:positionV>
              <wp:extent cx="4544060" cy="0"/>
              <wp:effectExtent l="9525" t="17145" r="8890" b="11430"/>
              <wp:wrapNone/>
              <wp:docPr id="524819413"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366BB5"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0518F0DB" w14:textId="3967FE64" w:rsidR="00685FD6" w:rsidRDefault="00E21D6F" w:rsidP="00685FD6">
    <w:pPr>
      <w:pStyle w:val="ArialBeschreibunggrau"/>
      <w:ind w:firstLine="132"/>
    </w:pPr>
    <w:r>
      <w:t xml:space="preserve">Spickzettel </w:t>
    </w:r>
    <w:r w:rsidR="00CF08A5">
      <w:rPr>
        <w:rFonts w:ascii="TheSans C5 ExtraBold" w:hAnsi="TheSans C5 ExtraBold"/>
      </w:rPr>
      <w:t>⋅</w:t>
    </w:r>
    <w:r w:rsidR="00CF08A5">
      <w:t xml:space="preserve"> </w:t>
    </w:r>
    <w:r>
      <w:t>Was macht Muskeln stark?</w:t>
    </w:r>
  </w:p>
  <w:p w14:paraId="28DCA8AC" w14:textId="1FE0C18E" w:rsidR="00685FD6" w:rsidRPr="00E21D6F" w:rsidRDefault="00E21D6F" w:rsidP="00685FD6">
    <w:pPr>
      <w:pStyle w:val="ArialBeschreibunggrau"/>
      <w:ind w:firstLine="132"/>
      <w:rPr>
        <w:szCs w:val="16"/>
      </w:rPr>
    </w:pPr>
    <w:r w:rsidRPr="00E21D6F">
      <w:rPr>
        <w:rFonts w:eastAsiaTheme="minorHAnsi" w:cs="Arial"/>
        <w:szCs w:val="16"/>
      </w:rPr>
      <w:t>planet-schule.de/x/spickzettel-</w:t>
    </w:r>
    <w:proofErr w:type="spellStart"/>
    <w:r w:rsidRPr="00E21D6F">
      <w:rPr>
        <w:rFonts w:eastAsiaTheme="minorHAnsi" w:cs="Arial"/>
        <w:szCs w:val="16"/>
      </w:rPr>
      <w:t>muskelnstark</w:t>
    </w:r>
    <w:proofErr w:type="spellEnd"/>
  </w:p>
  <w:p w14:paraId="343FA148" w14:textId="77777777" w:rsidR="00685FD6" w:rsidRPr="00EA14C0" w:rsidRDefault="00685FD6" w:rsidP="00685FD6">
    <w:pPr>
      <w:pStyle w:val="ArialBeschreibunggrau"/>
      <w:ind w:firstLine="132"/>
      <w:rPr>
        <w:szCs w:val="16"/>
      </w:rPr>
    </w:pPr>
    <w:r>
      <w:rPr>
        <w:szCs w:val="16"/>
      </w:rPr>
      <w:t>Name:</w:t>
    </w:r>
  </w:p>
  <w:p w14:paraId="081B15FC" w14:textId="77777777" w:rsidR="00685FD6" w:rsidRDefault="00685FD6">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D6F"/>
    <w:rsid w:val="0002561F"/>
    <w:rsid w:val="00037B65"/>
    <w:rsid w:val="00062D53"/>
    <w:rsid w:val="000650DF"/>
    <w:rsid w:val="00086D98"/>
    <w:rsid w:val="000C3BC8"/>
    <w:rsid w:val="000C5BEC"/>
    <w:rsid w:val="00113929"/>
    <w:rsid w:val="001773CA"/>
    <w:rsid w:val="001836C7"/>
    <w:rsid w:val="00200DF4"/>
    <w:rsid w:val="002230F6"/>
    <w:rsid w:val="00261BCC"/>
    <w:rsid w:val="00281DDB"/>
    <w:rsid w:val="00297AFD"/>
    <w:rsid w:val="002D794C"/>
    <w:rsid w:val="002F4243"/>
    <w:rsid w:val="00335E90"/>
    <w:rsid w:val="003900A7"/>
    <w:rsid w:val="003A7C35"/>
    <w:rsid w:val="003F1BC9"/>
    <w:rsid w:val="0040621A"/>
    <w:rsid w:val="00436573"/>
    <w:rsid w:val="00462615"/>
    <w:rsid w:val="004C117C"/>
    <w:rsid w:val="0052199E"/>
    <w:rsid w:val="00560917"/>
    <w:rsid w:val="0056724D"/>
    <w:rsid w:val="0060637E"/>
    <w:rsid w:val="00621430"/>
    <w:rsid w:val="00685FD6"/>
    <w:rsid w:val="006959F8"/>
    <w:rsid w:val="006F2769"/>
    <w:rsid w:val="00706022"/>
    <w:rsid w:val="00751706"/>
    <w:rsid w:val="00785D2C"/>
    <w:rsid w:val="007B11DD"/>
    <w:rsid w:val="007B436A"/>
    <w:rsid w:val="008B0864"/>
    <w:rsid w:val="008C5CBF"/>
    <w:rsid w:val="009115CC"/>
    <w:rsid w:val="009B3C70"/>
    <w:rsid w:val="00A0135F"/>
    <w:rsid w:val="00A34685"/>
    <w:rsid w:val="00A53BA1"/>
    <w:rsid w:val="00AA60EB"/>
    <w:rsid w:val="00AC6C31"/>
    <w:rsid w:val="00AF386E"/>
    <w:rsid w:val="00B03A30"/>
    <w:rsid w:val="00B06744"/>
    <w:rsid w:val="00B43A90"/>
    <w:rsid w:val="00B63AA1"/>
    <w:rsid w:val="00B91366"/>
    <w:rsid w:val="00B933C3"/>
    <w:rsid w:val="00C111CB"/>
    <w:rsid w:val="00CE46E1"/>
    <w:rsid w:val="00CF08A5"/>
    <w:rsid w:val="00D3174C"/>
    <w:rsid w:val="00D4358D"/>
    <w:rsid w:val="00DC66CD"/>
    <w:rsid w:val="00E156D6"/>
    <w:rsid w:val="00E21D6F"/>
    <w:rsid w:val="00E35C53"/>
    <w:rsid w:val="00E51557"/>
    <w:rsid w:val="00EF7DA1"/>
    <w:rsid w:val="00F82906"/>
    <w:rsid w:val="00FE4AB0"/>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7621E9"/>
  <w15:docId w15:val="{012B90ED-597C-4B2C-834C-7145BAF32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B03A30"/>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Documents\Schulfernsehen\vorlagen\2026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2026_arbeitsblatt.dotx</Template>
  <TotalTime>0</TotalTime>
  <Pages>1</Pages>
  <Words>238</Words>
  <Characters>1501</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Spickzettel · Was macht Muskeln stark?</dc:title>
  <dc:creator>planet schule</dc:creator>
  <cp:lastModifiedBy>Martina Frietsch</cp:lastModifiedBy>
  <cp:revision>7</cp:revision>
  <dcterms:created xsi:type="dcterms:W3CDTF">2026-02-20T13:24:00Z</dcterms:created>
  <dcterms:modified xsi:type="dcterms:W3CDTF">2026-02-25T15:43:00Z</dcterms:modified>
</cp:coreProperties>
</file>