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8943AB" w14:textId="42742FB7" w:rsidR="00706022" w:rsidRDefault="00BD4125" w:rsidP="00C86642">
      <w:pPr>
        <w:pStyle w:val="Arialberschrift"/>
        <w:ind w:firstLine="0"/>
      </w:pPr>
      <w:r>
        <w:rPr>
          <w:noProof/>
        </w:rPr>
        <w:drawing>
          <wp:anchor distT="0" distB="0" distL="114300" distR="114300" simplePos="0" relativeHeight="251679744" behindDoc="0" locked="0" layoutInCell="1" allowOverlap="1" wp14:anchorId="25FE0643" wp14:editId="23B3A124">
            <wp:simplePos x="0" y="0"/>
            <wp:positionH relativeFrom="column">
              <wp:posOffset>5598795</wp:posOffset>
            </wp:positionH>
            <wp:positionV relativeFrom="paragraph">
              <wp:posOffset>105105</wp:posOffset>
            </wp:positionV>
            <wp:extent cx="548640" cy="641985"/>
            <wp:effectExtent l="0" t="0" r="3810" b="5715"/>
            <wp:wrapThrough wrapText="bothSides">
              <wp:wrapPolygon edited="0">
                <wp:start x="0" y="0"/>
                <wp:lineTo x="0" y="21151"/>
                <wp:lineTo x="21000" y="21151"/>
                <wp:lineTo x="21000" y="0"/>
                <wp:lineTo x="0" y="0"/>
              </wp:wrapPolygon>
            </wp:wrapThrough>
            <wp:docPr id="409102910" name="Grafik 5" descr="Ein Bild, das Entwurf, Zeichnung, Clipart, Symbo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102910" name="Grafik 5" descr="Ein Bild, das Entwurf, Zeichnung, Clipart, Symbol enthält.&#10;&#10;KI-generierte Inhalte können fehlerhaft sein."/>
                    <pic:cNvPicPr/>
                  </pic:nvPicPr>
                  <pic:blipFill>
                    <a:blip r:embed="rId6" cstate="print">
                      <a:extLst>
                        <a:ext uri="{28A0092B-C50C-407E-A947-70E740481C1C}">
                          <a14:useLocalDpi xmlns:a14="http://schemas.microsoft.com/office/drawing/2010/main" val="0"/>
                        </a:ext>
                      </a:extLst>
                    </a:blip>
                    <a:stretch>
                      <a:fillRect/>
                    </a:stretch>
                  </pic:blipFill>
                  <pic:spPr>
                    <a:xfrm>
                      <a:off x="0" y="0"/>
                      <a:ext cx="548640" cy="641985"/>
                    </a:xfrm>
                    <a:prstGeom prst="rect">
                      <a:avLst/>
                    </a:prstGeom>
                  </pic:spPr>
                </pic:pic>
              </a:graphicData>
            </a:graphic>
            <wp14:sizeRelH relativeFrom="margin">
              <wp14:pctWidth>0</wp14:pctWidth>
            </wp14:sizeRelH>
            <wp14:sizeRelV relativeFrom="margin">
              <wp14:pctHeight>0</wp14:pctHeight>
            </wp14:sizeRelV>
          </wp:anchor>
        </w:drawing>
      </w:r>
      <w:r w:rsidR="00037B65">
        <w:t xml:space="preserve">Was macht </w:t>
      </w:r>
      <w:r w:rsidR="00CE46E1">
        <w:t xml:space="preserve">Muskeln </w:t>
      </w:r>
      <w:r w:rsidR="00037B65">
        <w:t>stark?</w:t>
      </w:r>
      <w:r w:rsidR="00CE46E1">
        <w:t xml:space="preserve"> – </w:t>
      </w:r>
      <w:r w:rsidR="00037B65">
        <w:t>Training</w:t>
      </w:r>
    </w:p>
    <w:p w14:paraId="34AAB1D6" w14:textId="04A17E3A" w:rsidR="00037B65" w:rsidRDefault="00037B65" w:rsidP="001836C7">
      <w:pPr>
        <w:pStyle w:val="ArialText"/>
        <w:ind w:left="132" w:right="991" w:firstLine="0"/>
        <w:rPr>
          <w:sz w:val="20"/>
          <w:szCs w:val="20"/>
        </w:rPr>
      </w:pPr>
    </w:p>
    <w:p w14:paraId="11A12DF8" w14:textId="70588A20" w:rsidR="00037B65" w:rsidRPr="00037B65" w:rsidRDefault="00037B65" w:rsidP="001836C7">
      <w:pPr>
        <w:pStyle w:val="ArialText"/>
        <w:ind w:left="132" w:right="991" w:firstLine="0"/>
        <w:rPr>
          <w:b/>
          <w:bCs/>
          <w:sz w:val="20"/>
          <w:szCs w:val="20"/>
        </w:rPr>
      </w:pPr>
      <w:r w:rsidRPr="00037B65">
        <w:rPr>
          <w:b/>
          <w:bCs/>
          <w:caps/>
          <w:sz w:val="20"/>
          <w:szCs w:val="20"/>
        </w:rPr>
        <w:t xml:space="preserve">Expertengruppe </w:t>
      </w:r>
      <w:r w:rsidRPr="00037B65">
        <w:rPr>
          <w:b/>
          <w:bCs/>
          <w:sz w:val="20"/>
          <w:szCs w:val="20"/>
        </w:rPr>
        <w:t>1</w:t>
      </w:r>
    </w:p>
    <w:p w14:paraId="167A2E06" w14:textId="5860D1EA" w:rsidR="00037B65" w:rsidRDefault="00037B65" w:rsidP="001836C7">
      <w:pPr>
        <w:pStyle w:val="ArialText"/>
        <w:ind w:left="132" w:right="991" w:firstLine="0"/>
        <w:rPr>
          <w:sz w:val="20"/>
          <w:szCs w:val="20"/>
        </w:rPr>
      </w:pPr>
    </w:p>
    <w:p w14:paraId="23A1A450" w14:textId="03339C26" w:rsidR="00037B65" w:rsidRDefault="00037B65" w:rsidP="001836C7">
      <w:pPr>
        <w:pStyle w:val="ArialText"/>
        <w:ind w:left="132" w:right="991" w:firstLine="0"/>
        <w:rPr>
          <w:sz w:val="20"/>
          <w:szCs w:val="20"/>
        </w:rPr>
      </w:pPr>
    </w:p>
    <w:p w14:paraId="564EFD17" w14:textId="30CE37AC" w:rsidR="00037B65" w:rsidRPr="00037B65" w:rsidRDefault="00037B65" w:rsidP="00037B65">
      <w:pPr>
        <w:pStyle w:val="ArialText"/>
        <w:spacing w:line="240" w:lineRule="auto"/>
        <w:ind w:left="132" w:firstLine="0"/>
        <w:rPr>
          <w:sz w:val="20"/>
          <w:szCs w:val="20"/>
        </w:rPr>
      </w:pPr>
      <w:r w:rsidRPr="00037B65">
        <w:rPr>
          <w:sz w:val="20"/>
          <w:szCs w:val="20"/>
        </w:rPr>
        <w:t xml:space="preserve">Muskeln bleiben stark, wenn sie gefordert werden. Der Einfluss des </w:t>
      </w:r>
      <w:r w:rsidRPr="00037B65">
        <w:rPr>
          <w:b/>
          <w:bCs/>
          <w:sz w:val="20"/>
          <w:szCs w:val="20"/>
        </w:rPr>
        <w:t>Trainings</w:t>
      </w:r>
      <w:r w:rsidRPr="00037B65">
        <w:rPr>
          <w:sz w:val="20"/>
          <w:szCs w:val="20"/>
        </w:rPr>
        <w:t xml:space="preserve"> auf das Wachstum eines Muskels ist entscheidend. </w:t>
      </w:r>
    </w:p>
    <w:p w14:paraId="2F50374B" w14:textId="1F9A3277" w:rsidR="00037B65" w:rsidRPr="00037B65" w:rsidRDefault="00037B65" w:rsidP="00037B65">
      <w:pPr>
        <w:pStyle w:val="ArialText"/>
        <w:spacing w:line="240" w:lineRule="auto"/>
        <w:ind w:left="132" w:firstLine="0"/>
        <w:rPr>
          <w:sz w:val="20"/>
          <w:szCs w:val="20"/>
        </w:rPr>
      </w:pPr>
    </w:p>
    <w:p w14:paraId="33660D37" w14:textId="5DAA47BD" w:rsidR="00037B65" w:rsidRPr="00037B65" w:rsidRDefault="00037B65" w:rsidP="00037B65">
      <w:pPr>
        <w:pStyle w:val="ArialText"/>
        <w:spacing w:line="240" w:lineRule="auto"/>
        <w:ind w:left="132" w:firstLine="0"/>
        <w:rPr>
          <w:sz w:val="20"/>
          <w:szCs w:val="20"/>
        </w:rPr>
      </w:pPr>
      <w:r w:rsidRPr="00037B65">
        <w:rPr>
          <w:b/>
          <w:bCs/>
          <w:sz w:val="20"/>
          <w:szCs w:val="20"/>
        </w:rPr>
        <w:t>Auftrag 1:</w:t>
      </w:r>
      <w:r w:rsidRPr="00037B65">
        <w:rPr>
          <w:sz w:val="20"/>
          <w:szCs w:val="20"/>
        </w:rPr>
        <w:t xml:space="preserve"> Nutze den Ausschnitt des Spickzettels und beschreibe in einem Fließtext, inwiefern Muskeln an ihre Grenze gebracht werden</w:t>
      </w:r>
      <w:r w:rsidR="00E44AE8">
        <w:rPr>
          <w:sz w:val="20"/>
          <w:szCs w:val="20"/>
        </w:rPr>
        <w:t xml:space="preserve"> müssen</w:t>
      </w:r>
      <w:r w:rsidRPr="00037B65">
        <w:rPr>
          <w:sz w:val="20"/>
          <w:szCs w:val="20"/>
        </w:rPr>
        <w:t xml:space="preserve">, um daran zu wachsen. </w:t>
      </w:r>
    </w:p>
    <w:p w14:paraId="6D15D011" w14:textId="064393A3" w:rsidR="00037B65" w:rsidRPr="00037B65" w:rsidRDefault="009C275F" w:rsidP="00037B65">
      <w:pPr>
        <w:pStyle w:val="ArialText"/>
        <w:ind w:left="132" w:firstLine="0"/>
        <w:rPr>
          <w:sz w:val="20"/>
          <w:szCs w:val="20"/>
        </w:rPr>
      </w:pPr>
      <w:r>
        <w:rPr>
          <w:noProof/>
          <w:sz w:val="20"/>
          <w:szCs w:val="20"/>
        </w:rPr>
        <w:drawing>
          <wp:anchor distT="0" distB="0" distL="114300" distR="114300" simplePos="0" relativeHeight="251678720" behindDoc="0" locked="0" layoutInCell="1" allowOverlap="1" wp14:anchorId="658D3A17" wp14:editId="17CB96BB">
            <wp:simplePos x="0" y="0"/>
            <wp:positionH relativeFrom="column">
              <wp:posOffset>75403</wp:posOffset>
            </wp:positionH>
            <wp:positionV relativeFrom="paragraph">
              <wp:posOffset>162560</wp:posOffset>
            </wp:positionV>
            <wp:extent cx="1629410" cy="2032635"/>
            <wp:effectExtent l="0" t="0" r="8890" b="5715"/>
            <wp:wrapThrough wrapText="bothSides">
              <wp:wrapPolygon edited="0">
                <wp:start x="0" y="0"/>
                <wp:lineTo x="0" y="21458"/>
                <wp:lineTo x="21465" y="21458"/>
                <wp:lineTo x="21465" y="0"/>
                <wp:lineTo x="0" y="0"/>
              </wp:wrapPolygon>
            </wp:wrapThrough>
            <wp:docPr id="353356484" name="Grafik 5" descr="Ein Bild, das Text, Screenshot, Schrift, Electric Blue (Farb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356484" name="Grafik 5" descr="Ein Bild, das Text, Screenshot, Schrift, Electric Blue (Farbe) enthält.&#10;&#10;KI-generierte Inhalte können fehlerhaft sein."/>
                    <pic:cNvPicPr/>
                  </pic:nvPicPr>
                  <pic:blipFill rotWithShape="1">
                    <a:blip r:embed="rId7" cstate="print">
                      <a:extLst>
                        <a:ext uri="{28A0092B-C50C-407E-A947-70E740481C1C}">
                          <a14:useLocalDpi xmlns:a14="http://schemas.microsoft.com/office/drawing/2010/main" val="0"/>
                        </a:ext>
                      </a:extLst>
                    </a:blip>
                    <a:srcRect b="8746"/>
                    <a:stretch>
                      <a:fillRect/>
                    </a:stretch>
                  </pic:blipFill>
                  <pic:spPr bwMode="auto">
                    <a:xfrm>
                      <a:off x="0" y="0"/>
                      <a:ext cx="1629410" cy="20326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37B65" w:rsidRPr="00037B65">
        <w:rPr>
          <w:noProof/>
          <w:sz w:val="20"/>
          <w:szCs w:val="20"/>
        </w:rPr>
        <mc:AlternateContent>
          <mc:Choice Requires="wps">
            <w:drawing>
              <wp:anchor distT="0" distB="0" distL="114300" distR="114300" simplePos="0" relativeHeight="251677696" behindDoc="0" locked="0" layoutInCell="1" allowOverlap="1" wp14:anchorId="538F7017" wp14:editId="70F76088">
                <wp:simplePos x="0" y="0"/>
                <wp:positionH relativeFrom="margin">
                  <wp:posOffset>1737360</wp:posOffset>
                </wp:positionH>
                <wp:positionV relativeFrom="paragraph">
                  <wp:posOffset>167005</wp:posOffset>
                </wp:positionV>
                <wp:extent cx="4410075" cy="2032635"/>
                <wp:effectExtent l="0" t="0" r="28575" b="24765"/>
                <wp:wrapThrough wrapText="bothSides">
                  <wp:wrapPolygon edited="0">
                    <wp:start x="0" y="0"/>
                    <wp:lineTo x="0" y="21661"/>
                    <wp:lineTo x="21647" y="21661"/>
                    <wp:lineTo x="21647" y="0"/>
                    <wp:lineTo x="0" y="0"/>
                  </wp:wrapPolygon>
                </wp:wrapThrough>
                <wp:docPr id="972383298" name="Rechteck 1"/>
                <wp:cNvGraphicFramePr/>
                <a:graphic xmlns:a="http://schemas.openxmlformats.org/drawingml/2006/main">
                  <a:graphicData uri="http://schemas.microsoft.com/office/word/2010/wordprocessingShape">
                    <wps:wsp>
                      <wps:cNvSpPr/>
                      <wps:spPr>
                        <a:xfrm>
                          <a:off x="0" y="0"/>
                          <a:ext cx="4410075" cy="2032635"/>
                        </a:xfrm>
                        <a:prstGeom prst="rect">
                          <a:avLst/>
                        </a:prstGeom>
                        <a:noFill/>
                        <a:ln w="9525" cap="flat" cmpd="sng" algn="ctr">
                          <a:solidFill>
                            <a:srgbClr val="00348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A4A83B" id="Rechteck 1" o:spid="_x0000_s1026" style="position:absolute;margin-left:136.8pt;margin-top:13.15pt;width:347.25pt;height:160.0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" filled="f" strokecolor="#003480">
                <w10:wrap type="through" anchorx="margin"/>
              </v:rect>
            </w:pict>
          </mc:Fallback>
        </mc:AlternateContent>
      </w:r>
    </w:p>
    <w:p w14:paraId="78DC1B40" w14:textId="7BF7C99F" w:rsidR="00037B65" w:rsidRPr="00037B65" w:rsidRDefault="00037B65" w:rsidP="00037B65">
      <w:pPr>
        <w:pStyle w:val="ArialText"/>
        <w:ind w:left="132" w:firstLine="0"/>
        <w:rPr>
          <w:sz w:val="20"/>
          <w:szCs w:val="20"/>
        </w:rPr>
      </w:pPr>
    </w:p>
    <w:p w14:paraId="03DE73C4" w14:textId="54601CF4" w:rsidR="00037B65" w:rsidRDefault="00037B65" w:rsidP="00037B65">
      <w:pPr>
        <w:ind w:left="142" w:firstLine="0"/>
        <w:rPr>
          <w:rFonts w:asciiTheme="minorBidi" w:hAnsiTheme="minorBidi" w:cstheme="minorBidi"/>
          <w:b/>
          <w:bCs/>
          <w:sz w:val="20"/>
          <w:szCs w:val="20"/>
        </w:rPr>
      </w:pPr>
    </w:p>
    <w:p w14:paraId="3E7C43EE" w14:textId="4CE838F9" w:rsidR="00037B65" w:rsidRPr="00037B65" w:rsidRDefault="00037B65" w:rsidP="00037B65">
      <w:pPr>
        <w:ind w:left="142" w:firstLine="0"/>
        <w:rPr>
          <w:rFonts w:asciiTheme="minorBidi" w:hAnsiTheme="minorBidi" w:cstheme="minorBidi"/>
          <w:b/>
          <w:bCs/>
          <w:sz w:val="20"/>
          <w:szCs w:val="20"/>
        </w:rPr>
      </w:pPr>
      <w:r w:rsidRPr="00037B65">
        <w:rPr>
          <w:rFonts w:asciiTheme="minorBidi" w:hAnsiTheme="minorBidi" w:cstheme="minorBidi"/>
          <w:b/>
          <w:bCs/>
          <w:sz w:val="20"/>
          <w:szCs w:val="20"/>
        </w:rPr>
        <w:t>Fallanalyse: Toms Muskelaufbau bleibt aus – wo liegen die Fehler?</w:t>
      </w:r>
    </w:p>
    <w:p w14:paraId="4046D1B6" w14:textId="77777777" w:rsidR="00037B65" w:rsidRPr="00037B65" w:rsidRDefault="00037B65" w:rsidP="00037B65">
      <w:pPr>
        <w:ind w:left="142" w:firstLine="0"/>
        <w:rPr>
          <w:rFonts w:asciiTheme="minorBidi" w:hAnsiTheme="minorBidi" w:cstheme="minorBidi"/>
          <w:sz w:val="20"/>
          <w:szCs w:val="20"/>
        </w:rPr>
      </w:pPr>
    </w:p>
    <w:p w14:paraId="77E7FB32" w14:textId="396D3BF0" w:rsidR="00037B65" w:rsidRPr="00037B65" w:rsidRDefault="00037B65" w:rsidP="00037B65">
      <w:pPr>
        <w:tabs>
          <w:tab w:val="left" w:pos="2540"/>
        </w:tabs>
        <w:ind w:left="142" w:firstLine="0"/>
        <w:rPr>
          <w:rFonts w:asciiTheme="minorBidi" w:hAnsiTheme="minorBidi" w:cstheme="minorBidi"/>
          <w:sz w:val="20"/>
          <w:szCs w:val="20"/>
        </w:rPr>
      </w:pPr>
      <w:r w:rsidRPr="00037B65">
        <w:rPr>
          <w:rFonts w:asciiTheme="minorBidi" w:hAnsiTheme="minorBidi" w:cstheme="minorBidi"/>
          <w:sz w:val="20"/>
          <w:szCs w:val="20"/>
        </w:rPr>
        <w:t xml:space="preserve">Tom ist 16 Jahre alt und spielt Handball im Verein. In der kommenden Saison möchte er sich für die erste Mannschaft seiner Altersklasse empfehlen. Sein Trainer hat ihm geraten, vor allem seine Kraft im Oberkörper und in den Beinen zu verbessern, um im Zweikampf stabiler zu sein und härter werfen zu können. </w:t>
      </w:r>
    </w:p>
    <w:p w14:paraId="199CA354" w14:textId="60E1EEA7" w:rsidR="00037B65" w:rsidRPr="00037B65" w:rsidRDefault="00037B65" w:rsidP="00037B65">
      <w:pPr>
        <w:tabs>
          <w:tab w:val="left" w:pos="2540"/>
        </w:tabs>
        <w:ind w:left="142" w:firstLine="0"/>
        <w:rPr>
          <w:rFonts w:asciiTheme="minorBidi" w:hAnsiTheme="minorBidi" w:cstheme="minorBidi"/>
          <w:sz w:val="20"/>
          <w:szCs w:val="20"/>
        </w:rPr>
      </w:pPr>
      <w:r w:rsidRPr="00037B65">
        <w:rPr>
          <w:rFonts w:asciiTheme="minorBidi" w:hAnsiTheme="minorBidi" w:cstheme="minorBidi"/>
          <w:sz w:val="20"/>
          <w:szCs w:val="20"/>
        </w:rPr>
        <w:t>Zusätzlich zum Mannschaftstraining beginnt Tom mit eigenständigem Krafttraining. Er trainiert fünf-</w:t>
      </w:r>
      <w:r w:rsidR="00E44AE8">
        <w:rPr>
          <w:rFonts w:asciiTheme="minorBidi" w:hAnsiTheme="minorBidi" w:cstheme="minorBidi"/>
          <w:sz w:val="20"/>
          <w:szCs w:val="20"/>
        </w:rPr>
        <w:t xml:space="preserve"> </w:t>
      </w:r>
      <w:r w:rsidRPr="00037B65">
        <w:rPr>
          <w:rFonts w:asciiTheme="minorBidi" w:hAnsiTheme="minorBidi" w:cstheme="minorBidi"/>
          <w:sz w:val="20"/>
          <w:szCs w:val="20"/>
        </w:rPr>
        <w:t>bis sechsmal pro Woche, meist nach der Schule oder direkt nach dem Handballtraining. Die Einheiten dauern 60 bis 90 Minuten. Tom arbeitet mit mittleren Gewichten und vielen Wiederholungen. Pausen zwischen den Sätzen hält er kurz, da er glaub</w:t>
      </w:r>
      <w:r>
        <w:rPr>
          <w:rFonts w:asciiTheme="minorBidi" w:hAnsiTheme="minorBidi" w:cstheme="minorBidi"/>
          <w:sz w:val="20"/>
          <w:szCs w:val="20"/>
        </w:rPr>
        <w:t>t</w:t>
      </w:r>
      <w:r w:rsidRPr="00037B65">
        <w:rPr>
          <w:rFonts w:asciiTheme="minorBidi" w:hAnsiTheme="minorBidi" w:cstheme="minorBidi"/>
          <w:sz w:val="20"/>
          <w:szCs w:val="20"/>
        </w:rPr>
        <w:t xml:space="preserve">, dass besonders anstrengendes Training am meisten bringt. Auch bei starkem Muskelkater trainiert er weiter. </w:t>
      </w:r>
      <w:r w:rsidRPr="00037B65">
        <w:rPr>
          <w:rFonts w:asciiTheme="minorBidi" w:hAnsiTheme="minorBidi" w:cstheme="minorBidi"/>
          <w:sz w:val="20"/>
          <w:szCs w:val="20"/>
        </w:rPr>
        <w:tab/>
      </w:r>
    </w:p>
    <w:p w14:paraId="2932923A" w14:textId="1AD54F2D" w:rsidR="00037B65" w:rsidRPr="00037B65" w:rsidRDefault="00037B65" w:rsidP="00037B65">
      <w:pPr>
        <w:ind w:left="142" w:firstLine="0"/>
        <w:rPr>
          <w:rFonts w:asciiTheme="minorBidi" w:hAnsiTheme="minorBidi" w:cstheme="minorBidi"/>
          <w:sz w:val="20"/>
          <w:szCs w:val="20"/>
        </w:rPr>
      </w:pPr>
      <w:r w:rsidRPr="00037B65">
        <w:rPr>
          <w:rFonts w:asciiTheme="minorBidi" w:hAnsiTheme="minorBidi" w:cstheme="minorBidi"/>
          <w:sz w:val="20"/>
          <w:szCs w:val="20"/>
        </w:rPr>
        <w:t xml:space="preserve">Nach vier Monaten stellt Tom fest, dass sich seine Kraft im Training und im Spiel kaum verbessert hat. Im Zweikampf ist er nicht stabiler geworden, seine Würfe nicht </w:t>
      </w:r>
      <w:r w:rsidR="00E44AE8">
        <w:rPr>
          <w:rFonts w:asciiTheme="minorBidi" w:hAnsiTheme="minorBidi" w:cstheme="minorBidi"/>
          <w:sz w:val="20"/>
          <w:szCs w:val="20"/>
        </w:rPr>
        <w:t>härter</w:t>
      </w:r>
      <w:r w:rsidRPr="00037B65">
        <w:rPr>
          <w:rFonts w:asciiTheme="minorBidi" w:hAnsiTheme="minorBidi" w:cstheme="minorBidi"/>
          <w:sz w:val="20"/>
          <w:szCs w:val="20"/>
        </w:rPr>
        <w:t xml:space="preserve"> und er fühlt sich häufig erschöpft. Obwohl er sehr viel trainiert, bleibt der gewünschte Leistungserfolg aus. Tom fragt sich, woran das liegt.  </w:t>
      </w:r>
    </w:p>
    <w:p w14:paraId="14208434" w14:textId="77777777" w:rsidR="00037B65" w:rsidRPr="00037B65" w:rsidRDefault="00037B65" w:rsidP="00037B65">
      <w:pPr>
        <w:ind w:left="142" w:firstLine="0"/>
        <w:rPr>
          <w:rFonts w:asciiTheme="minorBidi" w:hAnsiTheme="minorBidi" w:cstheme="minorBidi"/>
          <w:sz w:val="20"/>
          <w:szCs w:val="20"/>
        </w:rPr>
      </w:pPr>
    </w:p>
    <w:p w14:paraId="1C70C78D" w14:textId="7A14A3E5" w:rsidR="00113929" w:rsidRPr="00037B65" w:rsidRDefault="00037B65" w:rsidP="00037B65">
      <w:pPr>
        <w:pStyle w:val="ArialText"/>
        <w:spacing w:line="240" w:lineRule="auto"/>
        <w:ind w:left="132" w:firstLine="10"/>
        <w:rPr>
          <w:sz w:val="20"/>
          <w:szCs w:val="20"/>
        </w:rPr>
      </w:pPr>
      <w:r w:rsidRPr="00037B65">
        <w:rPr>
          <w:rFonts w:asciiTheme="minorBidi" w:hAnsiTheme="minorBidi" w:cstheme="minorBidi"/>
          <w:b/>
          <w:bCs/>
          <w:sz w:val="20"/>
          <w:szCs w:val="20"/>
        </w:rPr>
        <w:t>Auftrag 2:</w:t>
      </w:r>
      <w:r w:rsidRPr="00037B65">
        <w:rPr>
          <w:rFonts w:asciiTheme="minorBidi" w:hAnsiTheme="minorBidi" w:cstheme="minorBidi"/>
          <w:sz w:val="20"/>
          <w:szCs w:val="20"/>
        </w:rPr>
        <w:t xml:space="preserve"> Welche Aspekte seines Trainings könnten den Muskelaufbau behindern? Unterstreiche im Text und notiere kurze Stichpunkte.</w:t>
      </w:r>
    </w:p>
    <w:p w14:paraId="79F6CA18" w14:textId="0FEAC420" w:rsidR="00113929" w:rsidRPr="00037B65" w:rsidRDefault="00E156D6" w:rsidP="00706022">
      <w:pPr>
        <w:pStyle w:val="ArialText"/>
        <w:ind w:left="132" w:firstLine="0"/>
        <w:rPr>
          <w:sz w:val="20"/>
          <w:szCs w:val="20"/>
        </w:rPr>
      </w:pPr>
      <w:r w:rsidRPr="00037B65">
        <w:rPr>
          <w:noProof/>
          <w:sz w:val="20"/>
          <w:szCs w:val="20"/>
        </w:rPr>
        <mc:AlternateContent>
          <mc:Choice Requires="wps">
            <w:drawing>
              <wp:anchor distT="0" distB="0" distL="114300" distR="114300" simplePos="0" relativeHeight="251673600" behindDoc="0" locked="0" layoutInCell="1" allowOverlap="1" wp14:anchorId="259DABC3" wp14:editId="16A145E1">
                <wp:simplePos x="0" y="0"/>
                <wp:positionH relativeFrom="margin">
                  <wp:align>center</wp:align>
                </wp:positionH>
                <wp:positionV relativeFrom="paragraph">
                  <wp:posOffset>103205</wp:posOffset>
                </wp:positionV>
                <wp:extent cx="6021705" cy="1666875"/>
                <wp:effectExtent l="0" t="0" r="17145" b="28575"/>
                <wp:wrapNone/>
                <wp:docPr id="500936977" name="Rechteck 1"/>
                <wp:cNvGraphicFramePr/>
                <a:graphic xmlns:a="http://schemas.openxmlformats.org/drawingml/2006/main">
                  <a:graphicData uri="http://schemas.microsoft.com/office/word/2010/wordprocessingShape">
                    <wps:wsp>
                      <wps:cNvSpPr/>
                      <wps:spPr>
                        <a:xfrm>
                          <a:off x="0" y="0"/>
                          <a:ext cx="6021705" cy="1666875"/>
                        </a:xfrm>
                        <a:prstGeom prst="rect">
                          <a:avLst/>
                        </a:prstGeom>
                        <a:noFill/>
                        <a:ln w="9525">
                          <a:solidFill>
                            <a:srgbClr val="00348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CE34E6C" id="Rechteck 1" o:spid="_x0000_s1026" style="position:absolute;margin-left:0;margin-top:8.15pt;width:474.15pt;height:131.25pt;z-index:25167360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" filled="f" strokecolor="#003480">
                <w10:wrap anchorx="margin"/>
              </v:rect>
            </w:pict>
          </mc:Fallback>
        </mc:AlternateContent>
      </w:r>
    </w:p>
    <w:p w14:paraId="1129F2DE" w14:textId="3CE18ABC" w:rsidR="00113929" w:rsidRPr="00037B65" w:rsidRDefault="00113929" w:rsidP="00706022">
      <w:pPr>
        <w:pStyle w:val="ArialText"/>
        <w:ind w:left="132" w:firstLine="0"/>
        <w:rPr>
          <w:sz w:val="20"/>
          <w:szCs w:val="20"/>
        </w:rPr>
      </w:pPr>
    </w:p>
    <w:p w14:paraId="4FFF36D6" w14:textId="08D8509D" w:rsidR="00113929" w:rsidRPr="00037B65" w:rsidRDefault="00113929" w:rsidP="00706022">
      <w:pPr>
        <w:pStyle w:val="ArialText"/>
        <w:ind w:left="132" w:firstLine="0"/>
        <w:rPr>
          <w:sz w:val="20"/>
          <w:szCs w:val="20"/>
        </w:rPr>
      </w:pPr>
    </w:p>
    <w:p w14:paraId="1277D382" w14:textId="3276B38D" w:rsidR="00436573" w:rsidRPr="00113929" w:rsidRDefault="00113929" w:rsidP="00113929">
      <w:pPr>
        <w:pStyle w:val="ArialText"/>
        <w:ind w:left="132" w:firstLine="0"/>
      </w:pPr>
      <w:r w:rsidRPr="00037B65">
        <w:rPr>
          <w:sz w:val="20"/>
          <w:szCs w:val="20"/>
        </w:rPr>
        <w:br/>
      </w:r>
    </w:p>
    <w:p w14:paraId="706B578C" w14:textId="11447538" w:rsidR="002D794C" w:rsidRPr="00113929" w:rsidRDefault="002D794C" w:rsidP="00706022">
      <w:pPr>
        <w:pStyle w:val="ArialText"/>
        <w:ind w:left="132" w:firstLine="0"/>
      </w:pPr>
    </w:p>
    <w:p w14:paraId="61F3F815" w14:textId="7BA1DF28" w:rsidR="00560917" w:rsidRPr="00113929" w:rsidRDefault="00560917" w:rsidP="00CF08A5">
      <w:pPr>
        <w:pStyle w:val="ArialZitat"/>
        <w:ind w:firstLine="0"/>
      </w:pPr>
    </w:p>
    <w:p w14:paraId="2B68C617" w14:textId="64139460" w:rsidR="003A7C35" w:rsidRPr="00113929" w:rsidRDefault="003A7C35" w:rsidP="00E156D6">
      <w:pPr>
        <w:ind w:left="0" w:firstLine="0"/>
      </w:pPr>
    </w:p>
    <w:sectPr w:rsidR="003A7C35" w:rsidRPr="00113929" w:rsidSect="00560917">
      <w:headerReference w:type="default" r:id="rId8"/>
      <w:footerReference w:type="default" r:id="rId9"/>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C47BD" w14:textId="77777777" w:rsidR="00D77022" w:rsidRDefault="00D77022" w:rsidP="003A7C35">
      <w:pPr>
        <w:spacing w:after="0" w:line="240" w:lineRule="auto"/>
      </w:pPr>
      <w:r>
        <w:separator/>
      </w:r>
    </w:p>
  </w:endnote>
  <w:endnote w:type="continuationSeparator" w:id="0">
    <w:p w14:paraId="3145FFAF" w14:textId="77777777" w:rsidR="00D77022" w:rsidRDefault="00D77022"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heSans C5 ExtraBold">
    <w:altName w:val="Calibri"/>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EA2A" w14:textId="77777777" w:rsidR="003A7C35" w:rsidRPr="003A7C35" w:rsidRDefault="00685FD6" w:rsidP="000C3BC8">
    <w:pPr>
      <w:spacing w:after="0" w:line="259" w:lineRule="auto"/>
      <w:ind w:left="0" w:right="4251"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50B0FEBE" wp14:editId="31298E60">
          <wp:simplePos x="0" y="0"/>
          <wp:positionH relativeFrom="column">
            <wp:posOffset>140004</wp:posOffset>
          </wp:positionH>
          <wp:positionV relativeFrom="paragraph">
            <wp:posOffset>13335</wp:posOffset>
          </wp:positionV>
          <wp:extent cx="356870" cy="107950"/>
          <wp:effectExtent l="0" t="0" r="0" b="0"/>
          <wp:wrapNone/>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C3BC8">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202</w:t>
    </w:r>
    <w:r w:rsidR="000C3BC8">
      <w:rPr>
        <w:rFonts w:ascii="Arial" w:eastAsia="TheSans C5 Plain" w:hAnsi="Arial" w:cs="Arial"/>
        <w:bCs/>
        <w:color w:val="909191"/>
        <w:sz w:val="18"/>
        <w:szCs w:val="18"/>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D782B2" w14:textId="77777777" w:rsidR="00D77022" w:rsidRDefault="00D77022" w:rsidP="003A7C35">
      <w:pPr>
        <w:spacing w:after="0" w:line="240" w:lineRule="auto"/>
      </w:pPr>
      <w:r>
        <w:separator/>
      </w:r>
    </w:p>
  </w:footnote>
  <w:footnote w:type="continuationSeparator" w:id="0">
    <w:p w14:paraId="49A5E580" w14:textId="77777777" w:rsidR="00D77022" w:rsidRDefault="00D77022"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67486" w14:textId="6311B560" w:rsidR="00685FD6" w:rsidRPr="00E51557" w:rsidRDefault="001836C7" w:rsidP="00E51557">
    <w:pPr>
      <w:pStyle w:val="ArialTitelgrau"/>
      <w:ind w:firstLine="142"/>
      <w:rPr>
        <w:rFonts w:ascii="TheSans C5s ExtraBold" w:hAnsi="TheSans C5s ExtraBold"/>
        <w:color w:val="00347D"/>
      </w:rPr>
    </w:pPr>
    <w:r>
      <w:rPr>
        <w:rFonts w:ascii="TheSans C5s ExtraBold" w:hAnsi="TheSans C5s ExtraBold"/>
        <w:noProof/>
        <w:color w:val="00347D"/>
      </w:rPr>
      <w:drawing>
        <wp:anchor distT="0" distB="0" distL="114300" distR="114300" simplePos="0" relativeHeight="251668480" behindDoc="0" locked="0" layoutInCell="1" allowOverlap="1" wp14:anchorId="1B7C0E06" wp14:editId="2D908054">
          <wp:simplePos x="0" y="0"/>
          <wp:positionH relativeFrom="column">
            <wp:posOffset>3990975</wp:posOffset>
          </wp:positionH>
          <wp:positionV relativeFrom="paragraph">
            <wp:posOffset>-379730</wp:posOffset>
          </wp:positionV>
          <wp:extent cx="576000" cy="576000"/>
          <wp:effectExtent l="0" t="0" r="0" b="0"/>
          <wp:wrapThrough wrapText="bothSides">
            <wp:wrapPolygon edited="0">
              <wp:start x="0" y="0"/>
              <wp:lineTo x="0" y="20719"/>
              <wp:lineTo x="20719" y="20719"/>
              <wp:lineTo x="20719" y="0"/>
              <wp:lineTo x="0" y="0"/>
            </wp:wrapPolygon>
          </wp:wrapThrough>
          <wp:docPr id="546420131" name="Grafik 14"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420131" name="Grafik 14" descr="Ein Bild, das Muster, Pixe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576000" cy="576000"/>
                  </a:xfrm>
                  <a:prstGeom prst="rect">
                    <a:avLst/>
                  </a:prstGeom>
                </pic:spPr>
              </pic:pic>
            </a:graphicData>
          </a:graphic>
          <wp14:sizeRelH relativeFrom="margin">
            <wp14:pctWidth>0</wp14:pctWidth>
          </wp14:sizeRelH>
          <wp14:sizeRelV relativeFrom="margin">
            <wp14:pctHeight>0</wp14:pctHeight>
          </wp14:sizeRelV>
        </wp:anchor>
      </w:drawing>
    </w:r>
    <w:r w:rsidR="00E21D6F">
      <w:rPr>
        <w:rFonts w:ascii="Calibri" w:eastAsia="Calibri" w:hAnsi="Calibri" w:cs="Calibri"/>
        <w:noProof/>
        <w:sz w:val="20"/>
        <w:szCs w:val="20"/>
      </w:rPr>
      <mc:AlternateContent>
        <mc:Choice Requires="wps">
          <w:drawing>
            <wp:anchor distT="0" distB="0" distL="114300" distR="114300" simplePos="0" relativeHeight="251665408" behindDoc="0" locked="0" layoutInCell="1" allowOverlap="1" wp14:anchorId="2E93C687" wp14:editId="6B87CC41">
              <wp:simplePos x="0" y="0"/>
              <wp:positionH relativeFrom="column">
                <wp:posOffset>4970780</wp:posOffset>
              </wp:positionH>
              <wp:positionV relativeFrom="page">
                <wp:posOffset>160020</wp:posOffset>
              </wp:positionV>
              <wp:extent cx="1240155" cy="499745"/>
              <wp:effectExtent l="0" t="0" r="0" b="0"/>
              <wp:wrapNone/>
              <wp:docPr id="419567230"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A1A2132" id="Rechteck 1"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7633FAC9" wp14:editId="4328F7BE">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15B4FE48" wp14:editId="5B8BC3DB">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037B65">
      <w:rPr>
        <w:sz w:val="20"/>
        <w:szCs w:val="20"/>
      </w:rPr>
      <w:t>2a</w:t>
    </w:r>
    <w:r w:rsidR="00685FD6" w:rsidRPr="002D4E32">
      <w:rPr>
        <w:sz w:val="20"/>
        <w:szCs w:val="20"/>
      </w:rPr>
      <w:t xml:space="preserve">: </w:t>
    </w:r>
    <w:r w:rsidR="00037B65">
      <w:rPr>
        <w:sz w:val="20"/>
        <w:szCs w:val="20"/>
      </w:rPr>
      <w:t>Was macht Muskeln stark</w:t>
    </w:r>
    <w:r>
      <w:rPr>
        <w:sz w:val="20"/>
        <w:szCs w:val="20"/>
      </w:rPr>
      <w:t xml:space="preserve">? </w:t>
    </w:r>
    <w:r w:rsidR="00037B65">
      <w:rPr>
        <w:sz w:val="20"/>
        <w:szCs w:val="20"/>
      </w:rPr>
      <w:t xml:space="preserve">– Training </w:t>
    </w:r>
  </w:p>
  <w:p w14:paraId="5D50F020" w14:textId="49E189B8" w:rsidR="00685FD6" w:rsidRPr="00000978" w:rsidRDefault="00E21D6F"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1BE58F23" wp14:editId="1F42346A">
              <wp:simplePos x="0" y="0"/>
              <wp:positionH relativeFrom="column">
                <wp:posOffset>99060</wp:posOffset>
              </wp:positionH>
              <wp:positionV relativeFrom="paragraph">
                <wp:posOffset>55880</wp:posOffset>
              </wp:positionV>
              <wp:extent cx="4544060" cy="0"/>
              <wp:effectExtent l="9525" t="17145" r="8890" b="11430"/>
              <wp:wrapNone/>
              <wp:docPr id="524819413" name="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366BB5"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path="m,l4545000,e" filled="f" strokecolor="#909191" strokeweight="1.25pt">
              <v:stroke miterlimit="1" joinstyle="miter"/>
              <v:path arrowok="t" o:connecttype="custom" o:connectlocs="0,0;4544060,0" o:connectangles="0,0" textboxrect="0,0,4545000,0"/>
            </v:shape>
          </w:pict>
        </mc:Fallback>
      </mc:AlternateContent>
    </w:r>
  </w:p>
  <w:p w14:paraId="0518F0DB" w14:textId="3967FE64" w:rsidR="00685FD6" w:rsidRDefault="00E21D6F" w:rsidP="00685FD6">
    <w:pPr>
      <w:pStyle w:val="ArialBeschreibunggrau"/>
      <w:ind w:firstLine="132"/>
    </w:pPr>
    <w:r>
      <w:t xml:space="preserve">Spickzettel </w:t>
    </w:r>
    <w:r w:rsidR="00CF08A5">
      <w:rPr>
        <w:rFonts w:ascii="TheSans C5 ExtraBold" w:hAnsi="TheSans C5 ExtraBold"/>
      </w:rPr>
      <w:t>⋅</w:t>
    </w:r>
    <w:r w:rsidR="00CF08A5">
      <w:t xml:space="preserve"> </w:t>
    </w:r>
    <w:r>
      <w:t>Was macht Muskeln stark?</w:t>
    </w:r>
  </w:p>
  <w:p w14:paraId="28DCA8AC" w14:textId="1FE0C18E" w:rsidR="00685FD6" w:rsidRPr="00E21D6F" w:rsidRDefault="00E21D6F" w:rsidP="00685FD6">
    <w:pPr>
      <w:pStyle w:val="ArialBeschreibunggrau"/>
      <w:ind w:firstLine="132"/>
      <w:rPr>
        <w:szCs w:val="16"/>
      </w:rPr>
    </w:pPr>
    <w:r w:rsidRPr="00E21D6F">
      <w:rPr>
        <w:rFonts w:eastAsiaTheme="minorHAnsi" w:cs="Arial"/>
        <w:szCs w:val="16"/>
      </w:rPr>
      <w:t>planet-schule.de/x/spickzettel-</w:t>
    </w:r>
    <w:proofErr w:type="spellStart"/>
    <w:r w:rsidRPr="00E21D6F">
      <w:rPr>
        <w:rFonts w:eastAsiaTheme="minorHAnsi" w:cs="Arial"/>
        <w:szCs w:val="16"/>
      </w:rPr>
      <w:t>muskelnstark</w:t>
    </w:r>
    <w:proofErr w:type="spellEnd"/>
  </w:p>
  <w:p w14:paraId="343FA148" w14:textId="77777777" w:rsidR="00685FD6" w:rsidRPr="00EA14C0" w:rsidRDefault="00685FD6" w:rsidP="00685FD6">
    <w:pPr>
      <w:pStyle w:val="ArialBeschreibunggrau"/>
      <w:ind w:firstLine="132"/>
      <w:rPr>
        <w:szCs w:val="16"/>
      </w:rPr>
    </w:pPr>
    <w:r>
      <w:rPr>
        <w:szCs w:val="16"/>
      </w:rPr>
      <w:t>Name:</w:t>
    </w:r>
  </w:p>
  <w:p w14:paraId="081B15FC" w14:textId="77777777" w:rsidR="00685FD6" w:rsidRDefault="00685FD6">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D6F"/>
    <w:rsid w:val="0002561F"/>
    <w:rsid w:val="00037B65"/>
    <w:rsid w:val="00062D53"/>
    <w:rsid w:val="000650DF"/>
    <w:rsid w:val="00086D98"/>
    <w:rsid w:val="000C3BC8"/>
    <w:rsid w:val="000C5BEC"/>
    <w:rsid w:val="00113929"/>
    <w:rsid w:val="001773CA"/>
    <w:rsid w:val="001836C7"/>
    <w:rsid w:val="00200DF4"/>
    <w:rsid w:val="00207611"/>
    <w:rsid w:val="002230F6"/>
    <w:rsid w:val="00261BCC"/>
    <w:rsid w:val="00281DDB"/>
    <w:rsid w:val="00297AFD"/>
    <w:rsid w:val="002D794C"/>
    <w:rsid w:val="00335E90"/>
    <w:rsid w:val="003A7C35"/>
    <w:rsid w:val="0040621A"/>
    <w:rsid w:val="00436573"/>
    <w:rsid w:val="00462615"/>
    <w:rsid w:val="004D5739"/>
    <w:rsid w:val="0052199E"/>
    <w:rsid w:val="00560917"/>
    <w:rsid w:val="0056724D"/>
    <w:rsid w:val="0060637E"/>
    <w:rsid w:val="00625D73"/>
    <w:rsid w:val="00685FD6"/>
    <w:rsid w:val="006959F8"/>
    <w:rsid w:val="006F2769"/>
    <w:rsid w:val="00706022"/>
    <w:rsid w:val="00751706"/>
    <w:rsid w:val="00785D2C"/>
    <w:rsid w:val="007B11DD"/>
    <w:rsid w:val="007B436A"/>
    <w:rsid w:val="008424F0"/>
    <w:rsid w:val="008B0864"/>
    <w:rsid w:val="008C5CBF"/>
    <w:rsid w:val="009C275F"/>
    <w:rsid w:val="009D17E2"/>
    <w:rsid w:val="00A0135F"/>
    <w:rsid w:val="00A34685"/>
    <w:rsid w:val="00AA60EB"/>
    <w:rsid w:val="00AC6C31"/>
    <w:rsid w:val="00AF386E"/>
    <w:rsid w:val="00B06744"/>
    <w:rsid w:val="00B43A90"/>
    <w:rsid w:val="00B91366"/>
    <w:rsid w:val="00B933C3"/>
    <w:rsid w:val="00BD4125"/>
    <w:rsid w:val="00C111CB"/>
    <w:rsid w:val="00C86642"/>
    <w:rsid w:val="00CE46E1"/>
    <w:rsid w:val="00CF08A5"/>
    <w:rsid w:val="00D4358D"/>
    <w:rsid w:val="00D77022"/>
    <w:rsid w:val="00DC66CD"/>
    <w:rsid w:val="00E156D6"/>
    <w:rsid w:val="00E21D6F"/>
    <w:rsid w:val="00E35C53"/>
    <w:rsid w:val="00E44AE8"/>
    <w:rsid w:val="00E51557"/>
    <w:rsid w:val="00EF7DA1"/>
    <w:rsid w:val="00F82906"/>
    <w:rsid w:val="00FE4AB0"/>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7621E9"/>
  <w15:docId w15:val="{012B90ED-597C-4B2C-834C-7145BAF32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7B65"/>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sv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Documents\Schulfernsehen\vorlagen\2026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2026_arbeitsblatt.dotx</Template>
  <TotalTime>0</TotalTime>
  <Pages>1</Pages>
  <Words>224</Words>
  <Characters>1418</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Spickzettel · Was macht Muskeln stark?</dc:title>
  <dc:creator>planet schule</dc:creator>
  <cp:lastModifiedBy>Martina Frietsch</cp:lastModifiedBy>
  <cp:revision>8</cp:revision>
  <dcterms:created xsi:type="dcterms:W3CDTF">2026-02-20T13:18:00Z</dcterms:created>
  <dcterms:modified xsi:type="dcterms:W3CDTF">2026-02-25T15:42:00Z</dcterms:modified>
</cp:coreProperties>
</file>