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452AD" w14:textId="3D173915" w:rsidR="00560917" w:rsidRDefault="00E51557" w:rsidP="00E51557">
      <w:pPr>
        <w:pStyle w:val="Arialberschrift"/>
        <w:ind w:left="0" w:firstLine="0"/>
      </w:pPr>
      <w:r>
        <w:t xml:space="preserve"> </w:t>
      </w:r>
      <w:r w:rsidR="00CE46E1">
        <w:t>Muskeln arbeiten – aber wie?</w:t>
      </w:r>
    </w:p>
    <w:p w14:paraId="698943AB" w14:textId="77777777" w:rsidR="00706022" w:rsidRPr="00B06744" w:rsidRDefault="00706022" w:rsidP="00E51557">
      <w:pPr>
        <w:pStyle w:val="Arialberschrift"/>
        <w:ind w:left="0" w:firstLine="0"/>
        <w:rPr>
          <w:sz w:val="22"/>
          <w:szCs w:val="10"/>
        </w:rPr>
      </w:pPr>
    </w:p>
    <w:p w14:paraId="3029114C" w14:textId="0DC840AF" w:rsidR="00D4358D" w:rsidRDefault="00D4358D" w:rsidP="001836C7">
      <w:pPr>
        <w:pStyle w:val="ArialText"/>
        <w:ind w:left="132" w:right="991" w:firstLine="0"/>
        <w:rPr>
          <w:sz w:val="20"/>
          <w:szCs w:val="20"/>
        </w:rPr>
      </w:pPr>
      <w:r w:rsidRPr="001836C7">
        <w:rPr>
          <w:sz w:val="20"/>
          <w:szCs w:val="20"/>
        </w:rPr>
        <w:t>Ein Muskel besteht aus vielen Muskelfasern, die sich anspannen (=</w:t>
      </w:r>
      <w:r w:rsidR="001836C7">
        <w:rPr>
          <w:sz w:val="20"/>
          <w:szCs w:val="20"/>
        </w:rPr>
        <w:t xml:space="preserve"> </w:t>
      </w:r>
      <w:r w:rsidRPr="001836C7">
        <w:rPr>
          <w:sz w:val="20"/>
          <w:szCs w:val="20"/>
        </w:rPr>
        <w:t>kontrahieren) und entspannen (=</w:t>
      </w:r>
      <w:r w:rsidR="001836C7">
        <w:rPr>
          <w:sz w:val="20"/>
          <w:szCs w:val="20"/>
        </w:rPr>
        <w:t xml:space="preserve"> </w:t>
      </w:r>
      <w:r w:rsidRPr="001836C7">
        <w:rPr>
          <w:sz w:val="20"/>
          <w:szCs w:val="20"/>
        </w:rPr>
        <w:t xml:space="preserve">relaxieren) können. </w:t>
      </w:r>
    </w:p>
    <w:p w14:paraId="3D8DC2F6" w14:textId="77777777" w:rsidR="00413054" w:rsidRPr="001836C7" w:rsidRDefault="00413054" w:rsidP="001836C7">
      <w:pPr>
        <w:pStyle w:val="ArialText"/>
        <w:ind w:left="132" w:right="991" w:firstLine="0"/>
        <w:rPr>
          <w:sz w:val="20"/>
          <w:szCs w:val="20"/>
        </w:rPr>
      </w:pPr>
    </w:p>
    <w:p w14:paraId="39112B27" w14:textId="1E12BAFD" w:rsidR="00B06744" w:rsidRPr="00B06744" w:rsidRDefault="00B06744" w:rsidP="00706022">
      <w:pPr>
        <w:pStyle w:val="ArialText"/>
        <w:ind w:left="132" w:firstLine="0"/>
        <w:rPr>
          <w:sz w:val="10"/>
          <w:szCs w:val="10"/>
        </w:rPr>
      </w:pPr>
    </w:p>
    <w:p w14:paraId="6113EBA9" w14:textId="56663AB0" w:rsidR="00D4358D" w:rsidRDefault="00413054" w:rsidP="00706022">
      <w:pPr>
        <w:pStyle w:val="ArialText"/>
        <w:ind w:left="13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7D1C747" wp14:editId="53855536">
                <wp:simplePos x="0" y="0"/>
                <wp:positionH relativeFrom="column">
                  <wp:posOffset>4248150</wp:posOffset>
                </wp:positionH>
                <wp:positionV relativeFrom="paragraph">
                  <wp:posOffset>177470</wp:posOffset>
                </wp:positionV>
                <wp:extent cx="753466" cy="307238"/>
                <wp:effectExtent l="0" t="0" r="27940" b="17145"/>
                <wp:wrapNone/>
                <wp:docPr id="115353176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3466" cy="30723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C4A683" w14:textId="77777777" w:rsidR="00413054" w:rsidRDefault="00413054" w:rsidP="00413054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D1C747" id="_x0000_t202" coordsize="21600,21600" o:spt="202" path="m,l,21600r21600,l21600,xe">
                <v:stroke joinstyle="miter"/>
                <v:path gradientshapeok="t" o:connecttype="rect"/>
              </v:shapetype>
              <v:shape id="Textfeld 15" o:spid="_x0000_s1026" type="#_x0000_t202" style="position:absolute;left:0;text-align:left;margin-left:334.5pt;margin-top:13.95pt;width:59.35pt;height:24.2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" fillcolor="window" strokeweight=".5pt">
                <v:textbox>
                  <w:txbxContent>
                    <w:p w14:paraId="50C4A683" w14:textId="77777777" w:rsidR="00413054" w:rsidRDefault="00413054" w:rsidP="00413054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AD6BECA" wp14:editId="7E2B1079">
                <wp:simplePos x="0" y="0"/>
                <wp:positionH relativeFrom="column">
                  <wp:posOffset>4290822</wp:posOffset>
                </wp:positionH>
                <wp:positionV relativeFrom="paragraph">
                  <wp:posOffset>1192276</wp:posOffset>
                </wp:positionV>
                <wp:extent cx="753466" cy="307238"/>
                <wp:effectExtent l="0" t="0" r="27940" b="17145"/>
                <wp:wrapNone/>
                <wp:docPr id="1276627526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3466" cy="3072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696463" w14:textId="77777777" w:rsidR="00413054" w:rsidRDefault="00413054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D6BECA" id="_x0000_s1027" type="#_x0000_t202" style="position:absolute;left:0;text-align:left;margin-left:337.85pt;margin-top:93.9pt;width:59.35pt;height:24.2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" fillcolor="white [3201]" strokeweight=".5pt">
                <v:textbox>
                  <w:txbxContent>
                    <w:p w14:paraId="3F696463" w14:textId="77777777" w:rsidR="00413054" w:rsidRDefault="00413054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9EB4EE8" wp14:editId="3D22EAA9">
            <wp:extent cx="6209943" cy="1876301"/>
            <wp:effectExtent l="0" t="0" r="635" b="0"/>
            <wp:docPr id="1073923475" name="Grafik 14" descr="Ein Bild, das Screenshot, Grafiken, Text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923475" name="Grafik 14" descr="Ein Bild, das Screenshot, Grafiken, Text, Grafikdesign enthält.&#10;&#10;KI-generierte Inhalte können fehlerhaft sein.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246" b="200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18764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34685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8971CB" wp14:editId="08E6BD74">
                <wp:simplePos x="0" y="0"/>
                <wp:positionH relativeFrom="column">
                  <wp:posOffset>5228975</wp:posOffset>
                </wp:positionH>
                <wp:positionV relativeFrom="paragraph">
                  <wp:posOffset>649557</wp:posOffset>
                </wp:positionV>
                <wp:extent cx="3643" cy="273227"/>
                <wp:effectExtent l="76200" t="38100" r="73025" b="12700"/>
                <wp:wrapNone/>
                <wp:docPr id="1417619396" name="Gerade Verbindung mit Pfei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43" cy="273227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bg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591AB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7" o:spid="_x0000_s1026" type="#_x0000_t32" style="position:absolute;margin-left:411.75pt;margin-top:51.15pt;width:.3pt;height:21.5pt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" strokecolor="white [3212]">
                <v:stroke endarrow="block"/>
              </v:shape>
            </w:pict>
          </mc:Fallback>
        </mc:AlternateContent>
      </w:r>
    </w:p>
    <w:p w14:paraId="1D9207BF" w14:textId="77777777" w:rsidR="00CE46E1" w:rsidRPr="00B06744" w:rsidRDefault="00CE46E1" w:rsidP="00E35C53">
      <w:pPr>
        <w:pStyle w:val="ArialText"/>
        <w:spacing w:line="240" w:lineRule="auto"/>
        <w:ind w:left="132" w:firstLine="0"/>
        <w:rPr>
          <w:b/>
          <w:bCs/>
          <w:sz w:val="18"/>
          <w:szCs w:val="18"/>
        </w:rPr>
      </w:pPr>
    </w:p>
    <w:p w14:paraId="04FB5BBC" w14:textId="77777777" w:rsidR="00413054" w:rsidRDefault="00413054" w:rsidP="00E35C53">
      <w:pPr>
        <w:pStyle w:val="ArialText"/>
        <w:spacing w:line="240" w:lineRule="auto"/>
        <w:ind w:left="132" w:firstLine="0"/>
        <w:rPr>
          <w:b/>
          <w:bCs/>
          <w:sz w:val="20"/>
          <w:szCs w:val="20"/>
        </w:rPr>
      </w:pPr>
    </w:p>
    <w:p w14:paraId="472CBD9B" w14:textId="4FF1A95E" w:rsidR="00E35C53" w:rsidRPr="001836C7" w:rsidRDefault="00E35C53" w:rsidP="00E35C53">
      <w:pPr>
        <w:pStyle w:val="ArialText"/>
        <w:spacing w:line="240" w:lineRule="auto"/>
        <w:ind w:left="132" w:firstLine="0"/>
        <w:rPr>
          <w:sz w:val="20"/>
          <w:szCs w:val="20"/>
        </w:rPr>
      </w:pPr>
      <w:r w:rsidRPr="001836C7">
        <w:rPr>
          <w:b/>
          <w:bCs/>
          <w:sz w:val="20"/>
          <w:szCs w:val="20"/>
        </w:rPr>
        <w:t>Auftrag 1:</w:t>
      </w:r>
      <w:r w:rsidRPr="001836C7">
        <w:rPr>
          <w:sz w:val="20"/>
          <w:szCs w:val="20"/>
        </w:rPr>
        <w:t xml:space="preserve"> Beschrifte die Eiweißketten mit den korrekten Fachbegriffen und stelle kurz den Prozess dar, der beim Anspannen eines Muskels auf Ebene der Eiweißketten abläuft. </w:t>
      </w:r>
    </w:p>
    <w:p w14:paraId="10EF438F" w14:textId="77777777" w:rsidR="00A34685" w:rsidRPr="001836C7" w:rsidRDefault="00A34685" w:rsidP="00A34685">
      <w:pPr>
        <w:pStyle w:val="ArialText"/>
        <w:spacing w:line="240" w:lineRule="auto"/>
        <w:ind w:left="132" w:firstLine="0"/>
        <w:rPr>
          <w:sz w:val="20"/>
          <w:szCs w:val="20"/>
        </w:rPr>
      </w:pPr>
    </w:p>
    <w:p w14:paraId="3646CDF7" w14:textId="7D4DD417" w:rsidR="000650DF" w:rsidRPr="001836C7" w:rsidRDefault="00A34685" w:rsidP="00A34685">
      <w:pPr>
        <w:pStyle w:val="ArialText"/>
        <w:spacing w:line="480" w:lineRule="auto"/>
        <w:ind w:left="132" w:firstLine="0"/>
        <w:rPr>
          <w:sz w:val="20"/>
          <w:szCs w:val="20"/>
        </w:rPr>
      </w:pPr>
      <w:r w:rsidRPr="001836C7">
        <w:rPr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</w:t>
      </w:r>
      <w:r w:rsidR="001836C7">
        <w:rPr>
          <w:sz w:val="20"/>
          <w:szCs w:val="20"/>
        </w:rPr>
        <w:t>________________________</w:t>
      </w:r>
      <w:r w:rsidRPr="001836C7">
        <w:rPr>
          <w:sz w:val="20"/>
          <w:szCs w:val="20"/>
        </w:rPr>
        <w:t>____</w:t>
      </w:r>
    </w:p>
    <w:p w14:paraId="3426AF29" w14:textId="77777777" w:rsidR="001836C7" w:rsidRDefault="001836C7" w:rsidP="00113929">
      <w:pPr>
        <w:pStyle w:val="ArialText"/>
        <w:spacing w:line="240" w:lineRule="auto"/>
        <w:ind w:left="132" w:firstLine="0"/>
        <w:rPr>
          <w:b/>
          <w:bCs/>
          <w:sz w:val="20"/>
          <w:szCs w:val="20"/>
        </w:rPr>
      </w:pPr>
    </w:p>
    <w:p w14:paraId="06039CC2" w14:textId="5DE00E37" w:rsidR="00113929" w:rsidRDefault="001836C7" w:rsidP="00113929">
      <w:pPr>
        <w:pStyle w:val="ArialText"/>
        <w:spacing w:line="240" w:lineRule="auto"/>
        <w:ind w:left="132" w:firstLine="0"/>
        <w:rPr>
          <w:sz w:val="20"/>
          <w:szCs w:val="20"/>
        </w:rPr>
      </w:pPr>
      <w:r w:rsidRPr="001836C7">
        <w:rPr>
          <w:rFonts w:ascii="Calibri" w:eastAsia="Calibri" w:hAnsi="Calibri" w:cs="Calibri"/>
          <w:noProof/>
          <w:color w:val="00000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71AE70A" wp14:editId="391CBEA7">
                <wp:simplePos x="0" y="0"/>
                <wp:positionH relativeFrom="column">
                  <wp:posOffset>89535</wp:posOffset>
                </wp:positionH>
                <wp:positionV relativeFrom="paragraph">
                  <wp:posOffset>565785</wp:posOffset>
                </wp:positionV>
                <wp:extent cx="162426" cy="1118937"/>
                <wp:effectExtent l="0" t="0" r="28575" b="24130"/>
                <wp:wrapNone/>
                <wp:docPr id="58748768" name="Group 10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426" cy="1118937"/>
                          <a:chOff x="0" y="0"/>
                          <a:chExt cx="1736" cy="11896"/>
                        </a:xfrm>
                      </wpg:grpSpPr>
                      <wps:wsp>
                        <wps:cNvPr id="575418661" name="Shape 6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736" cy="1736"/>
                          </a:xfrm>
                          <a:custGeom>
                            <a:avLst/>
                            <a:gdLst>
                              <a:gd name="T0" fmla="*/ 0 w 173647"/>
                              <a:gd name="T1" fmla="*/ 173647 h 173647"/>
                              <a:gd name="T2" fmla="*/ 173647 w 173647"/>
                              <a:gd name="T3" fmla="*/ 173647 h 173647"/>
                              <a:gd name="T4" fmla="*/ 173647 w 173647"/>
                              <a:gd name="T5" fmla="*/ 0 h 173647"/>
                              <a:gd name="T6" fmla="*/ 0 w 173647"/>
                              <a:gd name="T7" fmla="*/ 0 h 173647"/>
                              <a:gd name="T8" fmla="*/ 0 w 173647"/>
                              <a:gd name="T9" fmla="*/ 173647 h 173647"/>
                              <a:gd name="T10" fmla="*/ 0 w 173647"/>
                              <a:gd name="T11" fmla="*/ 0 h 173647"/>
                              <a:gd name="T12" fmla="*/ 173647 w 173647"/>
                              <a:gd name="T13" fmla="*/ 173647 h 1736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73647" h="173647">
                                <a:moveTo>
                                  <a:pt x="0" y="173647"/>
                                </a:moveTo>
                                <a:lnTo>
                                  <a:pt x="173647" y="173647"/>
                                </a:lnTo>
                                <a:lnTo>
                                  <a:pt x="1736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64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347D"/>
                            </a:solidFill>
                            <a:miter lim="1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913536" name="Shape 70"/>
                        <wps:cNvSpPr>
                          <a:spLocks/>
                        </wps:cNvSpPr>
                        <wps:spPr bwMode="auto">
                          <a:xfrm>
                            <a:off x="0" y="2540"/>
                            <a:ext cx="1736" cy="1736"/>
                          </a:xfrm>
                          <a:custGeom>
                            <a:avLst/>
                            <a:gdLst>
                              <a:gd name="T0" fmla="*/ 0 w 173647"/>
                              <a:gd name="T1" fmla="*/ 173647 h 173647"/>
                              <a:gd name="T2" fmla="*/ 173647 w 173647"/>
                              <a:gd name="T3" fmla="*/ 173647 h 173647"/>
                              <a:gd name="T4" fmla="*/ 173647 w 173647"/>
                              <a:gd name="T5" fmla="*/ 0 h 173647"/>
                              <a:gd name="T6" fmla="*/ 0 w 173647"/>
                              <a:gd name="T7" fmla="*/ 0 h 173647"/>
                              <a:gd name="T8" fmla="*/ 0 w 173647"/>
                              <a:gd name="T9" fmla="*/ 173647 h 173647"/>
                              <a:gd name="T10" fmla="*/ 0 w 173647"/>
                              <a:gd name="T11" fmla="*/ 0 h 173647"/>
                              <a:gd name="T12" fmla="*/ 173647 w 173647"/>
                              <a:gd name="T13" fmla="*/ 173647 h 1736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73647" h="173647">
                                <a:moveTo>
                                  <a:pt x="0" y="173647"/>
                                </a:moveTo>
                                <a:lnTo>
                                  <a:pt x="173647" y="173647"/>
                                </a:lnTo>
                                <a:lnTo>
                                  <a:pt x="1736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64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347D"/>
                            </a:solidFill>
                            <a:miter lim="1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2627963" name="Shape 74"/>
                        <wps:cNvSpPr>
                          <a:spLocks/>
                        </wps:cNvSpPr>
                        <wps:spPr bwMode="auto">
                          <a:xfrm>
                            <a:off x="0" y="5080"/>
                            <a:ext cx="1736" cy="1736"/>
                          </a:xfrm>
                          <a:custGeom>
                            <a:avLst/>
                            <a:gdLst>
                              <a:gd name="T0" fmla="*/ 0 w 173647"/>
                              <a:gd name="T1" fmla="*/ 173647 h 173647"/>
                              <a:gd name="T2" fmla="*/ 173647 w 173647"/>
                              <a:gd name="T3" fmla="*/ 173647 h 173647"/>
                              <a:gd name="T4" fmla="*/ 173647 w 173647"/>
                              <a:gd name="T5" fmla="*/ 0 h 173647"/>
                              <a:gd name="T6" fmla="*/ 0 w 173647"/>
                              <a:gd name="T7" fmla="*/ 0 h 173647"/>
                              <a:gd name="T8" fmla="*/ 0 w 173647"/>
                              <a:gd name="T9" fmla="*/ 173647 h 173647"/>
                              <a:gd name="T10" fmla="*/ 0 w 173647"/>
                              <a:gd name="T11" fmla="*/ 0 h 173647"/>
                              <a:gd name="T12" fmla="*/ 173647 w 173647"/>
                              <a:gd name="T13" fmla="*/ 173647 h 1736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73647" h="173647">
                                <a:moveTo>
                                  <a:pt x="0" y="173647"/>
                                </a:moveTo>
                                <a:lnTo>
                                  <a:pt x="173647" y="173647"/>
                                </a:lnTo>
                                <a:lnTo>
                                  <a:pt x="1736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64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347D"/>
                            </a:solidFill>
                            <a:miter lim="1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5544476" name="Shape 78"/>
                        <wps:cNvSpPr>
                          <a:spLocks/>
                        </wps:cNvSpPr>
                        <wps:spPr bwMode="auto">
                          <a:xfrm>
                            <a:off x="0" y="7620"/>
                            <a:ext cx="1736" cy="1736"/>
                          </a:xfrm>
                          <a:custGeom>
                            <a:avLst/>
                            <a:gdLst>
                              <a:gd name="T0" fmla="*/ 0 w 173647"/>
                              <a:gd name="T1" fmla="*/ 173647 h 173647"/>
                              <a:gd name="T2" fmla="*/ 173647 w 173647"/>
                              <a:gd name="T3" fmla="*/ 173647 h 173647"/>
                              <a:gd name="T4" fmla="*/ 173647 w 173647"/>
                              <a:gd name="T5" fmla="*/ 0 h 173647"/>
                              <a:gd name="T6" fmla="*/ 0 w 173647"/>
                              <a:gd name="T7" fmla="*/ 0 h 173647"/>
                              <a:gd name="T8" fmla="*/ 0 w 173647"/>
                              <a:gd name="T9" fmla="*/ 173647 h 173647"/>
                              <a:gd name="T10" fmla="*/ 0 w 173647"/>
                              <a:gd name="T11" fmla="*/ 0 h 173647"/>
                              <a:gd name="T12" fmla="*/ 173647 w 173647"/>
                              <a:gd name="T13" fmla="*/ 173647 h 1736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73647" h="173647">
                                <a:moveTo>
                                  <a:pt x="0" y="173647"/>
                                </a:moveTo>
                                <a:lnTo>
                                  <a:pt x="173647" y="173647"/>
                                </a:lnTo>
                                <a:lnTo>
                                  <a:pt x="1736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64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347D"/>
                            </a:solidFill>
                            <a:miter lim="1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422533" name="Shape 82"/>
                        <wps:cNvSpPr>
                          <a:spLocks/>
                        </wps:cNvSpPr>
                        <wps:spPr bwMode="auto">
                          <a:xfrm>
                            <a:off x="0" y="10160"/>
                            <a:ext cx="1736" cy="1736"/>
                          </a:xfrm>
                          <a:custGeom>
                            <a:avLst/>
                            <a:gdLst>
                              <a:gd name="T0" fmla="*/ 0 w 173647"/>
                              <a:gd name="T1" fmla="*/ 173647 h 173647"/>
                              <a:gd name="T2" fmla="*/ 173647 w 173647"/>
                              <a:gd name="T3" fmla="*/ 173647 h 173647"/>
                              <a:gd name="T4" fmla="*/ 173647 w 173647"/>
                              <a:gd name="T5" fmla="*/ 0 h 173647"/>
                              <a:gd name="T6" fmla="*/ 0 w 173647"/>
                              <a:gd name="T7" fmla="*/ 0 h 173647"/>
                              <a:gd name="T8" fmla="*/ 0 w 173647"/>
                              <a:gd name="T9" fmla="*/ 173647 h 173647"/>
                              <a:gd name="T10" fmla="*/ 0 w 173647"/>
                              <a:gd name="T11" fmla="*/ 0 h 173647"/>
                              <a:gd name="T12" fmla="*/ 173647 w 173647"/>
                              <a:gd name="T13" fmla="*/ 173647 h 1736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173647" h="173647">
                                <a:moveTo>
                                  <a:pt x="0" y="173647"/>
                                </a:moveTo>
                                <a:lnTo>
                                  <a:pt x="173647" y="173647"/>
                                </a:lnTo>
                                <a:lnTo>
                                  <a:pt x="1736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73647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347D"/>
                            </a:solidFill>
                            <a:miter lim="1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7951A0F" id="Group 10105" o:spid="_x0000_s1026" style="position:absolute;margin-left:7.05pt;margin-top:44.55pt;width:12.8pt;height:88.1pt;z-index:251672576;mso-width-relative:margin;mso-height-relative:margin" coordsize="1736,11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">
                <v:shape id="Shape 66" o:spid="_x0000_s1027" style="position:absolute;width:1736;height:1736;visibility:visible;mso-wrap-style:square;v-text-anchor:top" coordsize="173647,17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" path="m,173647r173647,l173647,,,,,173647xe" filled="f" strokecolor="#00347d" strokeweight=".5pt">
                  <v:stroke miterlimit="1" joinstyle="miter"/>
                  <v:path arrowok="t" o:connecttype="custom" o:connectlocs="0,1736;1736,1736;1736,0;0,0;0,1736" o:connectangles="0,0,0,0,0" textboxrect="0,0,173647,173647"/>
                </v:shape>
                <v:shape id="Shape 70" o:spid="_x0000_s1028" style="position:absolute;top:2540;width:1736;height:1736;visibility:visible;mso-wrap-style:square;v-text-anchor:top" coordsize="173647,17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" path="m,173647r173647,l173647,,,,,173647xe" filled="f" strokecolor="#00347d" strokeweight=".5pt">
                  <v:stroke miterlimit="1" joinstyle="miter"/>
                  <v:path arrowok="t" o:connecttype="custom" o:connectlocs="0,1736;1736,1736;1736,0;0,0;0,1736" o:connectangles="0,0,0,0,0" textboxrect="0,0,173647,173647"/>
                </v:shape>
                <v:shape id="Shape 74" o:spid="_x0000_s1029" style="position:absolute;top:5080;width:1736;height:1736;visibility:visible;mso-wrap-style:square;v-text-anchor:top" coordsize="173647,17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" path="m,173647r173647,l173647,,,,,173647xe" filled="f" strokecolor="#00347d" strokeweight=".5pt">
                  <v:stroke miterlimit="1" joinstyle="miter"/>
                  <v:path arrowok="t" o:connecttype="custom" o:connectlocs="0,1736;1736,1736;1736,0;0,0;0,1736" o:connectangles="0,0,0,0,0" textboxrect="0,0,173647,173647"/>
                </v:shape>
                <v:shape id="Shape 78" o:spid="_x0000_s1030" style="position:absolute;top:7620;width:1736;height:1736;visibility:visible;mso-wrap-style:square;v-text-anchor:top" coordsize="173647,17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" path="m,173647r173647,l173647,,,,,173647xe" filled="f" strokecolor="#00347d" strokeweight=".5pt">
                  <v:stroke miterlimit="1" joinstyle="miter"/>
                  <v:path arrowok="t" o:connecttype="custom" o:connectlocs="0,1736;1736,1736;1736,0;0,0;0,1736" o:connectangles="0,0,0,0,0" textboxrect="0,0,173647,173647"/>
                </v:shape>
                <v:shape id="Shape 82" o:spid="_x0000_s1031" style="position:absolute;top:10160;width:1736;height:1736;visibility:visible;mso-wrap-style:square;v-text-anchor:top" coordsize="173647,173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" path="m,173647r173647,l173647,,,,,173647xe" filled="f" strokecolor="#00347d" strokeweight=".5pt">
                  <v:stroke miterlimit="1" joinstyle="miter"/>
                  <v:path arrowok="t" o:connecttype="custom" o:connectlocs="0,1736;1736,1736;1736,0;0,0;0,1736" o:connectangles="0,0,0,0,0" textboxrect="0,0,173647,173647"/>
                </v:shape>
              </v:group>
            </w:pict>
          </mc:Fallback>
        </mc:AlternateContent>
      </w:r>
      <w:r w:rsidR="00CE46E1" w:rsidRPr="001836C7">
        <w:rPr>
          <w:b/>
          <w:bCs/>
          <w:sz w:val="20"/>
          <w:szCs w:val="20"/>
        </w:rPr>
        <w:t>Auftrag 2:</w:t>
      </w:r>
      <w:r w:rsidR="00CE46E1" w:rsidRPr="001836C7">
        <w:rPr>
          <w:sz w:val="20"/>
          <w:szCs w:val="20"/>
        </w:rPr>
        <w:t xml:space="preserve"> </w:t>
      </w:r>
      <w:r w:rsidR="00436573" w:rsidRPr="001836C7">
        <w:rPr>
          <w:sz w:val="20"/>
          <w:szCs w:val="20"/>
        </w:rPr>
        <w:t xml:space="preserve">Kreuze die </w:t>
      </w:r>
      <w:r w:rsidR="00E156D6" w:rsidRPr="001836C7">
        <w:rPr>
          <w:sz w:val="20"/>
          <w:szCs w:val="20"/>
        </w:rPr>
        <w:t>falschen</w:t>
      </w:r>
      <w:r w:rsidR="00436573" w:rsidRPr="001836C7">
        <w:rPr>
          <w:sz w:val="20"/>
          <w:szCs w:val="20"/>
        </w:rPr>
        <w:t xml:space="preserve"> </w:t>
      </w:r>
      <w:r w:rsidR="00113929" w:rsidRPr="001836C7">
        <w:rPr>
          <w:sz w:val="20"/>
          <w:szCs w:val="20"/>
        </w:rPr>
        <w:t>Aussagen an</w:t>
      </w:r>
      <w:r w:rsidR="00E156D6" w:rsidRPr="001836C7">
        <w:rPr>
          <w:sz w:val="20"/>
          <w:szCs w:val="20"/>
        </w:rPr>
        <w:t xml:space="preserve">. Begründe im untenstehenden Feld, warum diese Aussagen falsch sind, und formuliere sie richtig. </w:t>
      </w:r>
      <w:r w:rsidR="00113929" w:rsidRPr="001836C7">
        <w:rPr>
          <w:sz w:val="20"/>
          <w:szCs w:val="20"/>
        </w:rPr>
        <w:t>Wenn du dir nicht sicher bist, tausche dich kurz mit deinem Partner</w:t>
      </w:r>
      <w:r>
        <w:rPr>
          <w:sz w:val="20"/>
          <w:szCs w:val="20"/>
        </w:rPr>
        <w:t>/deiner Partnerin</w:t>
      </w:r>
      <w:r w:rsidR="00113929" w:rsidRPr="001836C7">
        <w:rPr>
          <w:sz w:val="20"/>
          <w:szCs w:val="20"/>
        </w:rPr>
        <w:t xml:space="preserve"> aus. </w:t>
      </w:r>
    </w:p>
    <w:p w14:paraId="3F744D8A" w14:textId="77777777" w:rsidR="001836C7" w:rsidRPr="001836C7" w:rsidRDefault="001836C7" w:rsidP="00113929">
      <w:pPr>
        <w:pStyle w:val="ArialText"/>
        <w:spacing w:line="240" w:lineRule="auto"/>
        <w:ind w:left="132" w:firstLine="0"/>
        <w:rPr>
          <w:sz w:val="20"/>
          <w:szCs w:val="20"/>
        </w:rPr>
      </w:pPr>
    </w:p>
    <w:p w14:paraId="4922E926" w14:textId="6B5FB338" w:rsidR="00436573" w:rsidRPr="001836C7" w:rsidRDefault="00113929" w:rsidP="001836C7">
      <w:pPr>
        <w:pStyle w:val="ArialText"/>
        <w:spacing w:line="360" w:lineRule="auto"/>
        <w:ind w:left="132" w:firstLine="576"/>
        <w:rPr>
          <w:sz w:val="20"/>
          <w:szCs w:val="20"/>
        </w:rPr>
      </w:pPr>
      <w:r w:rsidRPr="001836C7">
        <w:rPr>
          <w:sz w:val="20"/>
          <w:szCs w:val="20"/>
        </w:rPr>
        <w:t xml:space="preserve">Ein entspannter Muskel erhält keine Signale des Gehirns. </w:t>
      </w:r>
    </w:p>
    <w:p w14:paraId="4B18D1B4" w14:textId="1527D729" w:rsidR="002D794C" w:rsidRPr="001836C7" w:rsidRDefault="00113929" w:rsidP="001836C7">
      <w:pPr>
        <w:pStyle w:val="ArialText"/>
        <w:spacing w:line="360" w:lineRule="auto"/>
        <w:ind w:left="132" w:firstLine="576"/>
        <w:rPr>
          <w:sz w:val="20"/>
          <w:szCs w:val="20"/>
        </w:rPr>
      </w:pPr>
      <w:r w:rsidRPr="001836C7">
        <w:rPr>
          <w:sz w:val="20"/>
          <w:szCs w:val="20"/>
        </w:rPr>
        <w:t xml:space="preserve">Ein Muskel kann sich gleichzeitig an- und entspannen. </w:t>
      </w:r>
    </w:p>
    <w:p w14:paraId="1516BBBC" w14:textId="25629CA8" w:rsidR="002D794C" w:rsidRPr="001836C7" w:rsidRDefault="00113929" w:rsidP="001836C7">
      <w:pPr>
        <w:pStyle w:val="ArialText"/>
        <w:spacing w:line="360" w:lineRule="auto"/>
        <w:ind w:left="132" w:firstLine="576"/>
        <w:rPr>
          <w:sz w:val="20"/>
          <w:szCs w:val="20"/>
        </w:rPr>
      </w:pPr>
      <w:r w:rsidRPr="001836C7">
        <w:rPr>
          <w:sz w:val="20"/>
          <w:szCs w:val="20"/>
        </w:rPr>
        <w:t xml:space="preserve">Ein Muskel, der aktiv verwendet wird, bleibt stark. </w:t>
      </w:r>
    </w:p>
    <w:p w14:paraId="1DD3C5E1" w14:textId="5D1E049C" w:rsidR="00113929" w:rsidRPr="001836C7" w:rsidRDefault="00113929" w:rsidP="001836C7">
      <w:pPr>
        <w:pStyle w:val="ArialText"/>
        <w:spacing w:line="360" w:lineRule="auto"/>
        <w:ind w:firstLine="566"/>
        <w:rPr>
          <w:sz w:val="20"/>
          <w:szCs w:val="20"/>
        </w:rPr>
      </w:pPr>
      <w:r w:rsidRPr="001836C7">
        <w:rPr>
          <w:sz w:val="20"/>
          <w:szCs w:val="20"/>
        </w:rPr>
        <w:t xml:space="preserve">Muskeln bleiben auch ohne regelmäßige Nutzung gleich stark und </w:t>
      </w:r>
      <w:r w:rsidR="00E156D6" w:rsidRPr="001836C7">
        <w:rPr>
          <w:sz w:val="20"/>
          <w:szCs w:val="20"/>
        </w:rPr>
        <w:t>bauen sich nicht ab.</w:t>
      </w:r>
    </w:p>
    <w:p w14:paraId="1C70C78D" w14:textId="4A509146" w:rsidR="00113929" w:rsidRPr="001836C7" w:rsidRDefault="00E156D6" w:rsidP="001836C7">
      <w:pPr>
        <w:pStyle w:val="ArialText"/>
        <w:spacing w:line="360" w:lineRule="auto"/>
        <w:ind w:left="132" w:firstLine="576"/>
        <w:rPr>
          <w:sz w:val="20"/>
          <w:szCs w:val="20"/>
        </w:rPr>
      </w:pPr>
      <w:r w:rsidRPr="001836C7">
        <w:rPr>
          <w:sz w:val="20"/>
          <w:szCs w:val="20"/>
        </w:rPr>
        <w:t>Ein angespannter Muskel fühlt sich weich und nachgiebig an.</w:t>
      </w:r>
    </w:p>
    <w:p w14:paraId="79F6CA18" w14:textId="6D995B98" w:rsidR="00113929" w:rsidRDefault="00E156D6" w:rsidP="00706022">
      <w:pPr>
        <w:pStyle w:val="ArialText"/>
        <w:ind w:left="13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9DABC3" wp14:editId="2935322E">
                <wp:simplePos x="0" y="0"/>
                <wp:positionH relativeFrom="margin">
                  <wp:align>center</wp:align>
                </wp:positionH>
                <wp:positionV relativeFrom="paragraph">
                  <wp:posOffset>103205</wp:posOffset>
                </wp:positionV>
                <wp:extent cx="6021705" cy="1767840"/>
                <wp:effectExtent l="0" t="0" r="17145" b="22860"/>
                <wp:wrapNone/>
                <wp:docPr id="500936977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21705" cy="17678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486B68" id="Rechteck 1" o:spid="_x0000_s1026" style="position:absolute;margin-left:0;margin-top:8.15pt;width:474.15pt;height:139.2pt;z-index:251673600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" filled="f" strokecolor="#003480">
                <w10:wrap anchorx="margin"/>
              </v:rect>
            </w:pict>
          </mc:Fallback>
        </mc:AlternateContent>
      </w:r>
    </w:p>
    <w:p w14:paraId="1129F2DE" w14:textId="77777777" w:rsidR="00113929" w:rsidRDefault="00113929" w:rsidP="00706022">
      <w:pPr>
        <w:pStyle w:val="ArialText"/>
        <w:ind w:left="132" w:firstLine="0"/>
      </w:pPr>
    </w:p>
    <w:p w14:paraId="4FFF36D6" w14:textId="08D8509D" w:rsidR="00113929" w:rsidRDefault="00113929" w:rsidP="00706022">
      <w:pPr>
        <w:pStyle w:val="ArialText"/>
        <w:ind w:left="132" w:firstLine="0"/>
      </w:pPr>
    </w:p>
    <w:p w14:paraId="1277D382" w14:textId="5D8F0C79" w:rsidR="00436573" w:rsidRPr="00113929" w:rsidRDefault="00113929" w:rsidP="00113929">
      <w:pPr>
        <w:pStyle w:val="ArialText"/>
        <w:ind w:left="132" w:firstLine="0"/>
      </w:pPr>
      <w:r>
        <w:br/>
      </w:r>
    </w:p>
    <w:p w14:paraId="706B578C" w14:textId="11447538" w:rsidR="002D794C" w:rsidRPr="00113929" w:rsidRDefault="002D794C" w:rsidP="00706022">
      <w:pPr>
        <w:pStyle w:val="ArialText"/>
        <w:ind w:left="132" w:firstLine="0"/>
      </w:pPr>
    </w:p>
    <w:p w14:paraId="61F3F815" w14:textId="7BA1DF28" w:rsidR="00560917" w:rsidRPr="00113929" w:rsidRDefault="00560917" w:rsidP="00CF08A5">
      <w:pPr>
        <w:pStyle w:val="ArialZitat"/>
        <w:ind w:firstLine="0"/>
      </w:pPr>
    </w:p>
    <w:p w14:paraId="2B68C617" w14:textId="64139460" w:rsidR="003A7C35" w:rsidRPr="00113929" w:rsidRDefault="003A7C35" w:rsidP="00E156D6">
      <w:pPr>
        <w:ind w:left="0" w:firstLine="0"/>
      </w:pPr>
    </w:p>
    <w:sectPr w:rsidR="003A7C35" w:rsidRPr="00113929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30AA3" w14:textId="77777777" w:rsidR="00505C06" w:rsidRDefault="00505C06" w:rsidP="003A7C35">
      <w:pPr>
        <w:spacing w:after="0" w:line="240" w:lineRule="auto"/>
      </w:pPr>
      <w:r>
        <w:separator/>
      </w:r>
    </w:p>
  </w:endnote>
  <w:endnote w:type="continuationSeparator" w:id="0">
    <w:p w14:paraId="5F9F37B4" w14:textId="77777777" w:rsidR="00505C06" w:rsidRDefault="00505C0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FEA2A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50B0FEBE" wp14:editId="31298E60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4D045" w14:textId="77777777" w:rsidR="00505C06" w:rsidRDefault="00505C06" w:rsidP="003A7C35">
      <w:pPr>
        <w:spacing w:after="0" w:line="240" w:lineRule="auto"/>
      </w:pPr>
      <w:r>
        <w:separator/>
      </w:r>
    </w:p>
  </w:footnote>
  <w:footnote w:type="continuationSeparator" w:id="0">
    <w:p w14:paraId="27F2A3AA" w14:textId="77777777" w:rsidR="00505C06" w:rsidRDefault="00505C0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67486" w14:textId="7BFB3288" w:rsidR="00685FD6" w:rsidRPr="00E51557" w:rsidRDefault="001836C7" w:rsidP="00E51557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TheSans C5s ExtraBold" w:hAnsi="TheSans C5s ExtraBold"/>
        <w:noProof/>
        <w:color w:val="00347D"/>
      </w:rPr>
      <w:drawing>
        <wp:anchor distT="0" distB="0" distL="114300" distR="114300" simplePos="0" relativeHeight="251668480" behindDoc="0" locked="0" layoutInCell="1" allowOverlap="1" wp14:anchorId="1B7C0E06" wp14:editId="2D908054">
          <wp:simplePos x="0" y="0"/>
          <wp:positionH relativeFrom="column">
            <wp:posOffset>3990975</wp:posOffset>
          </wp:positionH>
          <wp:positionV relativeFrom="paragraph">
            <wp:posOffset>-379730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546420131" name="Grafik 1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6420131" name="Grafik 14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21D6F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E93C687" wp14:editId="6B87CC4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1956723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015F8F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633FAC9" wp14:editId="4328F7B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5B4FE48" wp14:editId="5B8BC3DB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85D2C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785D2C">
      <w:rPr>
        <w:sz w:val="20"/>
        <w:szCs w:val="20"/>
      </w:rPr>
      <w:t>Muskel</w:t>
    </w:r>
    <w:r>
      <w:rPr>
        <w:sz w:val="20"/>
        <w:szCs w:val="20"/>
      </w:rPr>
      <w:t xml:space="preserve">n </w:t>
    </w:r>
    <w:r w:rsidR="00785D2C">
      <w:rPr>
        <w:sz w:val="20"/>
        <w:szCs w:val="20"/>
      </w:rPr>
      <w:t>arbeit</w:t>
    </w:r>
    <w:r>
      <w:rPr>
        <w:sz w:val="20"/>
        <w:szCs w:val="20"/>
      </w:rPr>
      <w:t xml:space="preserve">en – aber wie? </w:t>
    </w:r>
  </w:p>
  <w:p w14:paraId="5D50F020" w14:textId="49E189B8" w:rsidR="00685FD6" w:rsidRPr="00000978" w:rsidRDefault="00E21D6F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E58F23" wp14:editId="1F4234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248194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366BB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518F0DB" w14:textId="7E58896C" w:rsidR="00685FD6" w:rsidRDefault="00E21D6F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Was macht Muskeln stark?</w:t>
    </w:r>
  </w:p>
  <w:p w14:paraId="28DCA8AC" w14:textId="1FE0C18E" w:rsidR="00685FD6" w:rsidRPr="00E21D6F" w:rsidRDefault="00E21D6F" w:rsidP="00685FD6">
    <w:pPr>
      <w:pStyle w:val="ArialBeschreibunggrau"/>
      <w:ind w:firstLine="132"/>
      <w:rPr>
        <w:szCs w:val="16"/>
      </w:rPr>
    </w:pPr>
    <w:r w:rsidRPr="00E21D6F">
      <w:rPr>
        <w:rFonts w:eastAsiaTheme="minorHAnsi" w:cs="Arial"/>
        <w:szCs w:val="16"/>
      </w:rPr>
      <w:t>planet-schule.de/x/spickzettel-</w:t>
    </w:r>
    <w:proofErr w:type="spellStart"/>
    <w:r w:rsidRPr="00E21D6F">
      <w:rPr>
        <w:rFonts w:eastAsiaTheme="minorHAnsi" w:cs="Arial"/>
        <w:szCs w:val="16"/>
      </w:rPr>
      <w:t>muskelnstark</w:t>
    </w:r>
    <w:proofErr w:type="spellEnd"/>
  </w:p>
  <w:p w14:paraId="343FA14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081B15FC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6F"/>
    <w:rsid w:val="0002561F"/>
    <w:rsid w:val="00062D53"/>
    <w:rsid w:val="000650DF"/>
    <w:rsid w:val="00086D98"/>
    <w:rsid w:val="000C3BC8"/>
    <w:rsid w:val="000C5BEC"/>
    <w:rsid w:val="00113929"/>
    <w:rsid w:val="001773CA"/>
    <w:rsid w:val="001836C7"/>
    <w:rsid w:val="00200DF4"/>
    <w:rsid w:val="002230F6"/>
    <w:rsid w:val="00261BCC"/>
    <w:rsid w:val="00281DDB"/>
    <w:rsid w:val="002D794C"/>
    <w:rsid w:val="00335E90"/>
    <w:rsid w:val="003A7C35"/>
    <w:rsid w:val="0040621A"/>
    <w:rsid w:val="00413054"/>
    <w:rsid w:val="00436573"/>
    <w:rsid w:val="00462615"/>
    <w:rsid w:val="00505C06"/>
    <w:rsid w:val="0052199E"/>
    <w:rsid w:val="005469E5"/>
    <w:rsid w:val="00560917"/>
    <w:rsid w:val="0056724D"/>
    <w:rsid w:val="0060637E"/>
    <w:rsid w:val="00685FD6"/>
    <w:rsid w:val="006959F8"/>
    <w:rsid w:val="006F2769"/>
    <w:rsid w:val="0070299B"/>
    <w:rsid w:val="00706022"/>
    <w:rsid w:val="00751706"/>
    <w:rsid w:val="00785D2C"/>
    <w:rsid w:val="007B11DD"/>
    <w:rsid w:val="007B436A"/>
    <w:rsid w:val="008B0864"/>
    <w:rsid w:val="008C5CBF"/>
    <w:rsid w:val="008F0BFD"/>
    <w:rsid w:val="00A0135F"/>
    <w:rsid w:val="00A34685"/>
    <w:rsid w:val="00AA60EB"/>
    <w:rsid w:val="00AC6C31"/>
    <w:rsid w:val="00AF386E"/>
    <w:rsid w:val="00B06744"/>
    <w:rsid w:val="00B33353"/>
    <w:rsid w:val="00B43A90"/>
    <w:rsid w:val="00B91366"/>
    <w:rsid w:val="00B933C3"/>
    <w:rsid w:val="00C111CB"/>
    <w:rsid w:val="00CE46E1"/>
    <w:rsid w:val="00CF08A5"/>
    <w:rsid w:val="00D4358D"/>
    <w:rsid w:val="00DC66CD"/>
    <w:rsid w:val="00E156D6"/>
    <w:rsid w:val="00E21D6F"/>
    <w:rsid w:val="00E35C53"/>
    <w:rsid w:val="00E51557"/>
    <w:rsid w:val="00EF7DA1"/>
    <w:rsid w:val="00F8290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621E9"/>
  <w15:docId w15:val="{012B90ED-597C-4B2C-834C-7145BAF32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413054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156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macht Muskeln stark?</dc:title>
  <dc:creator>planet schule</dc:creator>
  <cp:lastModifiedBy>Martina Frietsch</cp:lastModifiedBy>
  <cp:revision>5</cp:revision>
  <dcterms:created xsi:type="dcterms:W3CDTF">2026-02-20T13:12:00Z</dcterms:created>
  <dcterms:modified xsi:type="dcterms:W3CDTF">2026-02-25T15:40:00Z</dcterms:modified>
</cp:coreProperties>
</file>