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8452AD" w14:textId="2BB5193A" w:rsidR="00560917" w:rsidRPr="00890BA6" w:rsidRDefault="00890BA6" w:rsidP="00890BA6">
      <w:pPr>
        <w:pStyle w:val="Arialberschrift"/>
        <w:ind w:firstLine="0"/>
      </w:pPr>
      <w:r>
        <w:t>Muskeln in Bewegung – die Skelettmuskulatur</w:t>
      </w:r>
    </w:p>
    <w:p w14:paraId="32647304" w14:textId="77777777" w:rsidR="00560917" w:rsidRPr="00072A23" w:rsidRDefault="00560917" w:rsidP="00CF08A5">
      <w:pPr>
        <w:pStyle w:val="TheSansText"/>
        <w:ind w:left="142" w:firstLine="0"/>
        <w:rPr>
          <w:sz w:val="12"/>
          <w:szCs w:val="12"/>
        </w:rPr>
      </w:pPr>
    </w:p>
    <w:p w14:paraId="20702536" w14:textId="4655042C" w:rsidR="00BD13D6" w:rsidRPr="007E54E7" w:rsidRDefault="00BD13D6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>Grundlagenwissen</w:t>
      </w:r>
    </w:p>
    <w:p w14:paraId="5A434AB5" w14:textId="77777777" w:rsidR="007E54E7" w:rsidRDefault="007E54E7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4F8DE09B" w14:textId="638401BB" w:rsidR="00BD13D6" w:rsidRPr="007E54E7" w:rsidRDefault="00BD13D6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 xml:space="preserve">Auftrag 1: </w:t>
      </w:r>
      <w:r w:rsidRPr="007E54E7">
        <w:rPr>
          <w:rFonts w:ascii="Arial" w:hAnsi="Arial" w:cs="Arial"/>
          <w:sz w:val="20"/>
          <w:szCs w:val="20"/>
        </w:rPr>
        <w:t>Fülle die Lücken im Text mit passenden (Fach-)Begriffen.</w:t>
      </w:r>
    </w:p>
    <w:p w14:paraId="2D606200" w14:textId="77777777" w:rsidR="007E54E7" w:rsidRDefault="007E54E7" w:rsidP="007E54E7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2A6675E2" w14:textId="6295F18C" w:rsidR="00866978" w:rsidRPr="007E54E7" w:rsidRDefault="00866978" w:rsidP="007E54E7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E54E7">
        <w:rPr>
          <w:rFonts w:ascii="Arial" w:hAnsi="Arial" w:cs="Arial"/>
          <w:sz w:val="20"/>
          <w:szCs w:val="20"/>
        </w:rPr>
        <w:t xml:space="preserve">(Begriffe: </w:t>
      </w:r>
      <w:r w:rsidRPr="007E54E7">
        <w:rPr>
          <w:rFonts w:ascii="Arial" w:hAnsi="Arial" w:cs="Arial"/>
          <w:i/>
          <w:iCs/>
          <w:sz w:val="20"/>
          <w:szCs w:val="20"/>
        </w:rPr>
        <w:t>verkürzen, nicht, Bewegung, Gegenspielern, Muskelfasern, gestreckte, Sehnen, Muskelfaszien, bewegt, entspannen,</w:t>
      </w:r>
      <w:r w:rsidR="00BF57DC" w:rsidRPr="007E54E7">
        <w:rPr>
          <w:rFonts w:ascii="Arial" w:hAnsi="Arial" w:cs="Arial"/>
          <w:i/>
          <w:iCs/>
          <w:sz w:val="20"/>
          <w:szCs w:val="20"/>
        </w:rPr>
        <w:t xml:space="preserve"> Haltung,</w:t>
      </w:r>
      <w:r w:rsidRPr="007E54E7">
        <w:rPr>
          <w:rFonts w:ascii="Arial" w:hAnsi="Arial" w:cs="Arial"/>
          <w:i/>
          <w:iCs/>
          <w:sz w:val="20"/>
          <w:szCs w:val="20"/>
        </w:rPr>
        <w:t xml:space="preserve"> Spieler</w:t>
      </w:r>
      <w:r w:rsidRPr="007E54E7">
        <w:rPr>
          <w:rFonts w:ascii="Arial" w:hAnsi="Arial" w:cs="Arial"/>
          <w:sz w:val="20"/>
          <w:szCs w:val="20"/>
        </w:rPr>
        <w:t>)</w:t>
      </w:r>
    </w:p>
    <w:p w14:paraId="6EEB63E8" w14:textId="77777777" w:rsidR="00BD13D6" w:rsidRPr="007E54E7" w:rsidRDefault="00BD13D6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14C46027" w14:textId="1D8157F2" w:rsidR="00BD13D6" w:rsidRPr="007E54E7" w:rsidRDefault="00BD13D6" w:rsidP="00072A23">
      <w:pPr>
        <w:spacing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sz w:val="20"/>
          <w:szCs w:val="20"/>
        </w:rPr>
        <w:t>Die Skelettmuskulatur ist für unsere ________________________</w:t>
      </w:r>
      <w:r w:rsidR="00BF57DC" w:rsidRPr="007E54E7">
        <w:rPr>
          <w:rFonts w:ascii="Arial" w:hAnsi="Arial" w:cs="Arial"/>
          <w:sz w:val="20"/>
          <w:szCs w:val="20"/>
        </w:rPr>
        <w:t xml:space="preserve"> und _________________________</w:t>
      </w:r>
      <w:r w:rsidRPr="007E54E7">
        <w:rPr>
          <w:rFonts w:ascii="Arial" w:hAnsi="Arial" w:cs="Arial"/>
          <w:sz w:val="20"/>
          <w:szCs w:val="20"/>
        </w:rPr>
        <w:t xml:space="preserve"> verantwortlich. </w:t>
      </w:r>
      <w:r w:rsidR="00890BA6" w:rsidRPr="007E54E7">
        <w:rPr>
          <w:rFonts w:ascii="Arial" w:hAnsi="Arial" w:cs="Arial"/>
          <w:sz w:val="20"/>
          <w:szCs w:val="20"/>
        </w:rPr>
        <w:t xml:space="preserve">Durch Knochen allein kann sich der Körper </w:t>
      </w:r>
      <w:r w:rsidRPr="007E54E7">
        <w:rPr>
          <w:rFonts w:ascii="Arial" w:hAnsi="Arial" w:cs="Arial"/>
          <w:sz w:val="20"/>
          <w:szCs w:val="20"/>
        </w:rPr>
        <w:t>__________ bewegen</w:t>
      </w:r>
      <w:r w:rsidR="00890BA6" w:rsidRPr="007E54E7">
        <w:rPr>
          <w:rFonts w:ascii="Arial" w:hAnsi="Arial" w:cs="Arial"/>
          <w:sz w:val="20"/>
          <w:szCs w:val="20"/>
        </w:rPr>
        <w:t xml:space="preserve">. Es ist eher so, dass die Knochen </w:t>
      </w:r>
      <w:r w:rsidRPr="007E54E7">
        <w:rPr>
          <w:rFonts w:ascii="Arial" w:hAnsi="Arial" w:cs="Arial"/>
          <w:sz w:val="20"/>
          <w:szCs w:val="20"/>
        </w:rPr>
        <w:t>_______</w:t>
      </w:r>
      <w:r w:rsidR="00072A23" w:rsidRPr="007E54E7">
        <w:rPr>
          <w:rFonts w:ascii="Arial" w:hAnsi="Arial" w:cs="Arial"/>
          <w:sz w:val="20"/>
          <w:szCs w:val="20"/>
        </w:rPr>
        <w:t>__</w:t>
      </w:r>
      <w:r w:rsidRPr="007E54E7">
        <w:rPr>
          <w:rFonts w:ascii="Arial" w:hAnsi="Arial" w:cs="Arial"/>
          <w:sz w:val="20"/>
          <w:szCs w:val="20"/>
        </w:rPr>
        <w:t>________</w:t>
      </w:r>
      <w:r w:rsidR="00890BA6" w:rsidRPr="007E54E7">
        <w:rPr>
          <w:rFonts w:ascii="Arial" w:hAnsi="Arial" w:cs="Arial"/>
          <w:sz w:val="20"/>
          <w:szCs w:val="20"/>
        </w:rPr>
        <w:t xml:space="preserve"> werden müssen. Dazu gibt es Verbindungselemente zwischen Knochen und Muskeln</w:t>
      </w:r>
      <w:r w:rsidRPr="007E54E7">
        <w:rPr>
          <w:rFonts w:ascii="Arial" w:hAnsi="Arial" w:cs="Arial"/>
          <w:sz w:val="20"/>
          <w:szCs w:val="20"/>
        </w:rPr>
        <w:t>, die _______</w:t>
      </w:r>
      <w:r w:rsidR="00072A23" w:rsidRPr="007E54E7">
        <w:rPr>
          <w:rFonts w:ascii="Arial" w:hAnsi="Arial" w:cs="Arial"/>
          <w:sz w:val="20"/>
          <w:szCs w:val="20"/>
        </w:rPr>
        <w:t>__</w:t>
      </w:r>
      <w:r w:rsidRPr="007E54E7">
        <w:rPr>
          <w:rFonts w:ascii="Arial" w:hAnsi="Arial" w:cs="Arial"/>
          <w:sz w:val="20"/>
          <w:szCs w:val="20"/>
        </w:rPr>
        <w:t>____________. Muskeln bestehen aus Bündeln von ____________</w:t>
      </w:r>
      <w:r w:rsidR="00072A23" w:rsidRPr="007E54E7">
        <w:rPr>
          <w:rFonts w:ascii="Arial" w:hAnsi="Arial" w:cs="Arial"/>
          <w:sz w:val="20"/>
          <w:szCs w:val="20"/>
        </w:rPr>
        <w:t>_</w:t>
      </w:r>
      <w:r w:rsidRPr="007E54E7">
        <w:rPr>
          <w:rFonts w:ascii="Arial" w:hAnsi="Arial" w:cs="Arial"/>
          <w:sz w:val="20"/>
          <w:szCs w:val="20"/>
        </w:rPr>
        <w:t>___________. Diese sind umhüllt von einem Bindegewebe</w:t>
      </w:r>
      <w:r w:rsidR="00866978" w:rsidRPr="007E54E7">
        <w:rPr>
          <w:rFonts w:ascii="Arial" w:hAnsi="Arial" w:cs="Arial"/>
          <w:sz w:val="20"/>
          <w:szCs w:val="20"/>
        </w:rPr>
        <w:t>, das ______________</w:t>
      </w:r>
      <w:r w:rsidR="00072A23" w:rsidRPr="007E54E7">
        <w:rPr>
          <w:rFonts w:ascii="Arial" w:hAnsi="Arial" w:cs="Arial"/>
          <w:sz w:val="20"/>
          <w:szCs w:val="20"/>
        </w:rPr>
        <w:t>_</w:t>
      </w:r>
      <w:r w:rsidR="00866978" w:rsidRPr="007E54E7">
        <w:rPr>
          <w:rFonts w:ascii="Arial" w:hAnsi="Arial" w:cs="Arial"/>
          <w:sz w:val="20"/>
          <w:szCs w:val="20"/>
        </w:rPr>
        <w:t xml:space="preserve">_______ </w:t>
      </w:r>
      <w:r w:rsidR="001D50BB">
        <w:rPr>
          <w:rFonts w:ascii="Arial" w:hAnsi="Arial" w:cs="Arial"/>
          <w:sz w:val="20"/>
          <w:szCs w:val="20"/>
        </w:rPr>
        <w:t>ge</w:t>
      </w:r>
      <w:r w:rsidR="00866978" w:rsidRPr="007E54E7">
        <w:rPr>
          <w:rFonts w:ascii="Arial" w:hAnsi="Arial" w:cs="Arial"/>
          <w:sz w:val="20"/>
          <w:szCs w:val="20"/>
        </w:rPr>
        <w:t>n</w:t>
      </w:r>
      <w:r w:rsidR="001D50BB">
        <w:rPr>
          <w:rFonts w:ascii="Arial" w:hAnsi="Arial" w:cs="Arial"/>
          <w:sz w:val="20"/>
          <w:szCs w:val="20"/>
        </w:rPr>
        <w:t>a</w:t>
      </w:r>
      <w:r w:rsidR="00866978" w:rsidRPr="007E54E7">
        <w:rPr>
          <w:rFonts w:ascii="Arial" w:hAnsi="Arial" w:cs="Arial"/>
          <w:sz w:val="20"/>
          <w:szCs w:val="20"/>
        </w:rPr>
        <w:t>nnt</w:t>
      </w:r>
      <w:r w:rsidR="001D50BB">
        <w:rPr>
          <w:rFonts w:ascii="Arial" w:hAnsi="Arial" w:cs="Arial"/>
          <w:sz w:val="20"/>
          <w:szCs w:val="20"/>
        </w:rPr>
        <w:t xml:space="preserve"> wird</w:t>
      </w:r>
      <w:r w:rsidR="00866978" w:rsidRPr="007E54E7">
        <w:rPr>
          <w:rFonts w:ascii="Arial" w:hAnsi="Arial" w:cs="Arial"/>
          <w:sz w:val="20"/>
          <w:szCs w:val="20"/>
        </w:rPr>
        <w:t xml:space="preserve">. </w:t>
      </w:r>
      <w:r w:rsidRPr="007E54E7">
        <w:rPr>
          <w:rFonts w:ascii="Arial" w:hAnsi="Arial" w:cs="Arial"/>
          <w:sz w:val="20"/>
          <w:szCs w:val="20"/>
        </w:rPr>
        <w:t>Ein Muskel kann sich nur __________</w:t>
      </w:r>
      <w:r w:rsidR="00072A23" w:rsidRPr="007E54E7">
        <w:rPr>
          <w:rFonts w:ascii="Arial" w:hAnsi="Arial" w:cs="Arial"/>
          <w:sz w:val="20"/>
          <w:szCs w:val="20"/>
        </w:rPr>
        <w:t>___</w:t>
      </w:r>
      <w:r w:rsidRPr="007E54E7">
        <w:rPr>
          <w:rFonts w:ascii="Arial" w:hAnsi="Arial" w:cs="Arial"/>
          <w:sz w:val="20"/>
          <w:szCs w:val="20"/>
        </w:rPr>
        <w:t>_________, nicht aktiv __________</w:t>
      </w:r>
      <w:r w:rsidR="00072A23" w:rsidRPr="007E54E7">
        <w:rPr>
          <w:rFonts w:ascii="Arial" w:hAnsi="Arial" w:cs="Arial"/>
          <w:sz w:val="20"/>
          <w:szCs w:val="20"/>
        </w:rPr>
        <w:t>____</w:t>
      </w:r>
      <w:r w:rsidRPr="007E54E7">
        <w:rPr>
          <w:rFonts w:ascii="Arial" w:hAnsi="Arial" w:cs="Arial"/>
          <w:sz w:val="20"/>
          <w:szCs w:val="20"/>
        </w:rPr>
        <w:t>_______. Skelettmuskeln arbeiten</w:t>
      </w:r>
      <w:r w:rsidR="00866978" w:rsidRPr="007E54E7">
        <w:rPr>
          <w:rFonts w:ascii="Arial" w:hAnsi="Arial" w:cs="Arial"/>
          <w:sz w:val="20"/>
          <w:szCs w:val="20"/>
        </w:rPr>
        <w:t xml:space="preserve"> deswegen</w:t>
      </w:r>
      <w:r w:rsidRPr="007E54E7">
        <w:rPr>
          <w:rFonts w:ascii="Arial" w:hAnsi="Arial" w:cs="Arial"/>
          <w:sz w:val="20"/>
          <w:szCs w:val="20"/>
        </w:rPr>
        <w:t xml:space="preserve"> meist </w:t>
      </w:r>
      <w:r w:rsidR="001D50BB">
        <w:rPr>
          <w:rFonts w:ascii="Arial" w:hAnsi="Arial" w:cs="Arial"/>
          <w:sz w:val="20"/>
          <w:szCs w:val="20"/>
        </w:rPr>
        <w:t>mit</w:t>
      </w:r>
      <w:r w:rsidRPr="007E54E7">
        <w:rPr>
          <w:rFonts w:ascii="Arial" w:hAnsi="Arial" w:cs="Arial"/>
          <w:sz w:val="20"/>
          <w:szCs w:val="20"/>
        </w:rPr>
        <w:t xml:space="preserve"> _____________</w:t>
      </w:r>
      <w:r w:rsidR="00072A23" w:rsidRPr="007E54E7">
        <w:rPr>
          <w:rFonts w:ascii="Arial" w:hAnsi="Arial" w:cs="Arial"/>
          <w:sz w:val="20"/>
          <w:szCs w:val="20"/>
        </w:rPr>
        <w:t>__</w:t>
      </w:r>
      <w:r w:rsidRPr="007E54E7">
        <w:rPr>
          <w:rFonts w:ascii="Arial" w:hAnsi="Arial" w:cs="Arial"/>
          <w:sz w:val="20"/>
          <w:szCs w:val="20"/>
        </w:rPr>
        <w:t xml:space="preserve">_____________ zusammen. </w:t>
      </w:r>
      <w:r w:rsidR="00866978" w:rsidRPr="007E54E7">
        <w:rPr>
          <w:rFonts w:ascii="Arial" w:hAnsi="Arial" w:cs="Arial"/>
          <w:sz w:val="20"/>
          <w:szCs w:val="20"/>
        </w:rPr>
        <w:t>Der Muskel, der sich verkürzt heißt _______________</w:t>
      </w:r>
      <w:r w:rsidR="00072A23" w:rsidRPr="007E54E7">
        <w:rPr>
          <w:rFonts w:ascii="Arial" w:hAnsi="Arial" w:cs="Arial"/>
          <w:sz w:val="20"/>
          <w:szCs w:val="20"/>
        </w:rPr>
        <w:t>___</w:t>
      </w:r>
      <w:r w:rsidR="00866978" w:rsidRPr="007E54E7">
        <w:rPr>
          <w:rFonts w:ascii="Arial" w:hAnsi="Arial" w:cs="Arial"/>
          <w:sz w:val="20"/>
          <w:szCs w:val="20"/>
        </w:rPr>
        <w:t>____, der ___</w:t>
      </w:r>
      <w:r w:rsidR="00072A23" w:rsidRPr="007E54E7">
        <w:rPr>
          <w:rFonts w:ascii="Arial" w:hAnsi="Arial" w:cs="Arial"/>
          <w:sz w:val="20"/>
          <w:szCs w:val="20"/>
        </w:rPr>
        <w:t>___</w:t>
      </w:r>
      <w:r w:rsidR="00866978" w:rsidRPr="007E54E7">
        <w:rPr>
          <w:rFonts w:ascii="Arial" w:hAnsi="Arial" w:cs="Arial"/>
          <w:sz w:val="20"/>
          <w:szCs w:val="20"/>
        </w:rPr>
        <w:t xml:space="preserve">__________________ Muskel ist der Gegenspieler. </w:t>
      </w:r>
    </w:p>
    <w:p w14:paraId="4542AF25" w14:textId="77777777" w:rsidR="00072A23" w:rsidRPr="007E54E7" w:rsidRDefault="00072A23" w:rsidP="00072A23">
      <w:pPr>
        <w:spacing w:line="360" w:lineRule="auto"/>
        <w:ind w:left="142" w:firstLine="0"/>
        <w:jc w:val="both"/>
        <w:rPr>
          <w:rFonts w:ascii="Arial" w:hAnsi="Arial" w:cs="Arial"/>
          <w:sz w:val="20"/>
          <w:szCs w:val="20"/>
        </w:rPr>
      </w:pPr>
    </w:p>
    <w:p w14:paraId="1E452011" w14:textId="6878C985" w:rsidR="00BD13D6" w:rsidRPr="007E54E7" w:rsidRDefault="00CD3134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>Beobachten und Fühlen in Partnerarbeit</w:t>
      </w:r>
    </w:p>
    <w:p w14:paraId="0FC1470D" w14:textId="2A2CEB8D" w:rsidR="00CD3134" w:rsidRPr="007E54E7" w:rsidRDefault="00CD3134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3ED46D2B" w14:textId="35B86C9E" w:rsidR="00CD3134" w:rsidRPr="007E54E7" w:rsidRDefault="00CD3134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>1.</w:t>
      </w:r>
      <w:r w:rsidRPr="007E54E7">
        <w:rPr>
          <w:rFonts w:ascii="Arial" w:hAnsi="Arial" w:cs="Arial"/>
          <w:sz w:val="20"/>
          <w:szCs w:val="20"/>
        </w:rPr>
        <w:t xml:space="preserve"> Eine Person beugt langsam ihren Unterarm. Die andere Person tastet vorsichtig am Oberarm. </w:t>
      </w:r>
    </w:p>
    <w:p w14:paraId="235678CC" w14:textId="6ADB6599" w:rsidR="00CD3134" w:rsidRPr="007E54E7" w:rsidRDefault="00CD3134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 xml:space="preserve">2. </w:t>
      </w:r>
      <w:r w:rsidRPr="007E54E7">
        <w:rPr>
          <w:rFonts w:ascii="Arial" w:hAnsi="Arial" w:cs="Arial"/>
          <w:sz w:val="20"/>
          <w:szCs w:val="20"/>
        </w:rPr>
        <w:t xml:space="preserve">Danach wird der Arm wieder gestreckt. Wieder wird getastet. </w:t>
      </w:r>
    </w:p>
    <w:p w14:paraId="68F5D6FD" w14:textId="77777777" w:rsidR="00CD3134" w:rsidRPr="007E54E7" w:rsidRDefault="00CD3134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05AF8890" w14:textId="50C5194E" w:rsidR="00CD3134" w:rsidRDefault="00CD3134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 xml:space="preserve">Auftrag 2: </w:t>
      </w:r>
      <w:r w:rsidRPr="007E54E7">
        <w:rPr>
          <w:rFonts w:ascii="Arial" w:hAnsi="Arial" w:cs="Arial"/>
          <w:sz w:val="20"/>
          <w:szCs w:val="20"/>
        </w:rPr>
        <w:t xml:space="preserve">Notiert eure Beobachtungen in der Tabelle und erklärt anschließend das Gegenspielerprinzip </w:t>
      </w:r>
      <w:r w:rsidR="00072A23" w:rsidRPr="007E54E7">
        <w:rPr>
          <w:rFonts w:ascii="Arial" w:hAnsi="Arial" w:cs="Arial"/>
          <w:sz w:val="20"/>
          <w:szCs w:val="20"/>
        </w:rPr>
        <w:t xml:space="preserve">am Beispiel von Bizeps und Trizeps </w:t>
      </w:r>
      <w:r w:rsidRPr="007E54E7">
        <w:rPr>
          <w:rFonts w:ascii="Arial" w:hAnsi="Arial" w:cs="Arial"/>
          <w:sz w:val="20"/>
          <w:szCs w:val="20"/>
        </w:rPr>
        <w:t xml:space="preserve">in eigenen Worten. </w:t>
      </w:r>
    </w:p>
    <w:p w14:paraId="3B4910FB" w14:textId="77777777" w:rsidR="007E54E7" w:rsidRPr="007E54E7" w:rsidRDefault="007E54E7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1554"/>
        <w:gridCol w:w="3686"/>
        <w:gridCol w:w="4388"/>
      </w:tblGrid>
      <w:tr w:rsidR="00CD3134" w:rsidRPr="007E54E7" w14:paraId="50DDA428" w14:textId="77777777" w:rsidTr="007E54E7">
        <w:tc>
          <w:tcPr>
            <w:tcW w:w="1554" w:type="dxa"/>
          </w:tcPr>
          <w:p w14:paraId="613646F0" w14:textId="46B476A2" w:rsidR="00CD3134" w:rsidRPr="007E54E7" w:rsidRDefault="00CD3134" w:rsidP="007E54E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54E7">
              <w:rPr>
                <w:rFonts w:ascii="Arial" w:hAnsi="Arial" w:cs="Arial"/>
                <w:b/>
                <w:bCs/>
                <w:sz w:val="20"/>
                <w:szCs w:val="20"/>
              </w:rPr>
              <w:t>Bewegung</w:t>
            </w:r>
          </w:p>
        </w:tc>
        <w:tc>
          <w:tcPr>
            <w:tcW w:w="3686" w:type="dxa"/>
          </w:tcPr>
          <w:p w14:paraId="7A4C5534" w14:textId="4ED99FAF" w:rsidR="00CD3134" w:rsidRPr="007E54E7" w:rsidRDefault="00CD3134" w:rsidP="00CD3134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54E7">
              <w:rPr>
                <w:rFonts w:ascii="Arial" w:hAnsi="Arial" w:cs="Arial"/>
                <w:b/>
                <w:bCs/>
                <w:sz w:val="20"/>
                <w:szCs w:val="20"/>
              </w:rPr>
              <w:t>Welcher Muskel spannt sich an?</w:t>
            </w:r>
          </w:p>
        </w:tc>
        <w:tc>
          <w:tcPr>
            <w:tcW w:w="4388" w:type="dxa"/>
          </w:tcPr>
          <w:p w14:paraId="5D6D9AEF" w14:textId="0D89938E" w:rsidR="00CD3134" w:rsidRPr="007E54E7" w:rsidRDefault="00CD3134" w:rsidP="00CD3134">
            <w:pPr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54E7">
              <w:rPr>
                <w:rFonts w:ascii="Arial" w:hAnsi="Arial" w:cs="Arial"/>
                <w:b/>
                <w:bCs/>
                <w:sz w:val="20"/>
                <w:szCs w:val="20"/>
              </w:rPr>
              <w:t>Welcher Muskel entspannt sich?</w:t>
            </w:r>
          </w:p>
        </w:tc>
      </w:tr>
      <w:tr w:rsidR="00CD3134" w:rsidRPr="007E54E7" w14:paraId="405DBC63" w14:textId="77777777" w:rsidTr="007E54E7">
        <w:tc>
          <w:tcPr>
            <w:tcW w:w="1554" w:type="dxa"/>
            <w:vAlign w:val="center"/>
          </w:tcPr>
          <w:p w14:paraId="61EF6A7F" w14:textId="7F0AC4F0" w:rsidR="00CD3134" w:rsidRPr="007E54E7" w:rsidRDefault="00CD3134" w:rsidP="00CD3134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7E54E7">
              <w:rPr>
                <w:rFonts w:ascii="Arial" w:hAnsi="Arial" w:cs="Arial"/>
                <w:sz w:val="20"/>
                <w:szCs w:val="20"/>
              </w:rPr>
              <w:t>Beugung</w:t>
            </w:r>
          </w:p>
        </w:tc>
        <w:tc>
          <w:tcPr>
            <w:tcW w:w="3686" w:type="dxa"/>
          </w:tcPr>
          <w:p w14:paraId="38D56D6B" w14:textId="77777777" w:rsidR="00CD3134" w:rsidRPr="007E54E7" w:rsidRDefault="00CD3134" w:rsidP="00CD3134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8" w:type="dxa"/>
          </w:tcPr>
          <w:p w14:paraId="6ED36F32" w14:textId="77777777" w:rsidR="00CD3134" w:rsidRPr="007E54E7" w:rsidRDefault="00CD3134" w:rsidP="00CF08A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134" w:rsidRPr="007E54E7" w14:paraId="5A49CF53" w14:textId="77777777" w:rsidTr="007E54E7">
        <w:tc>
          <w:tcPr>
            <w:tcW w:w="1554" w:type="dxa"/>
            <w:vAlign w:val="center"/>
          </w:tcPr>
          <w:p w14:paraId="6710F91B" w14:textId="71B17BD3" w:rsidR="00CD3134" w:rsidRPr="007E54E7" w:rsidRDefault="00CD3134" w:rsidP="00CD3134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 w:rsidRPr="007E54E7">
              <w:rPr>
                <w:rFonts w:ascii="Arial" w:hAnsi="Arial" w:cs="Arial"/>
                <w:sz w:val="20"/>
                <w:szCs w:val="20"/>
              </w:rPr>
              <w:t>Streckung</w:t>
            </w:r>
          </w:p>
        </w:tc>
        <w:tc>
          <w:tcPr>
            <w:tcW w:w="3686" w:type="dxa"/>
          </w:tcPr>
          <w:p w14:paraId="1131642B" w14:textId="77777777" w:rsidR="00CD3134" w:rsidRPr="007E54E7" w:rsidRDefault="00CD3134" w:rsidP="00CD3134">
            <w:pPr>
              <w:spacing w:line="360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8" w:type="dxa"/>
          </w:tcPr>
          <w:p w14:paraId="2EDC738E" w14:textId="77777777" w:rsidR="00CD3134" w:rsidRPr="007E54E7" w:rsidRDefault="00CD3134" w:rsidP="00CF08A5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469E8F" w14:textId="77777777" w:rsidR="00CD3134" w:rsidRPr="007E54E7" w:rsidRDefault="00CD3134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07291193" w14:textId="4272F72F" w:rsidR="00CD3134" w:rsidRPr="007E54E7" w:rsidRDefault="00CD3134" w:rsidP="00CD3134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sz w:val="20"/>
          <w:szCs w:val="20"/>
        </w:rPr>
        <w:t>Gegenspielerprinzip: 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831A497" w14:textId="3255B6E1" w:rsidR="007E54E7" w:rsidRDefault="007E54E7" w:rsidP="00072A23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5AC04D02" w14:textId="77777777" w:rsidR="007E54E7" w:rsidRDefault="007E54E7" w:rsidP="007E54E7">
      <w:pPr>
        <w:ind w:left="142" w:right="5385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29576" wp14:editId="122FBEC2">
                <wp:simplePos x="0" y="0"/>
                <wp:positionH relativeFrom="column">
                  <wp:posOffset>2861310</wp:posOffset>
                </wp:positionH>
                <wp:positionV relativeFrom="paragraph">
                  <wp:posOffset>44451</wp:posOffset>
                </wp:positionV>
                <wp:extent cx="3345180" cy="2095500"/>
                <wp:effectExtent l="0" t="0" r="26670" b="19050"/>
                <wp:wrapNone/>
                <wp:docPr id="1265440307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45180" cy="2095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348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9CC71B" id="Rechteck 1" o:spid="_x0000_s1026" style="position:absolute;margin-left:225.3pt;margin-top:3.5pt;width:263.4pt;height:1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" filled="f" strokecolor="#003480"/>
            </w:pict>
          </mc:Fallback>
        </mc:AlternateContent>
      </w:r>
      <w:r w:rsidR="00072A23" w:rsidRPr="007E54E7">
        <w:rPr>
          <w:rFonts w:ascii="Arial" w:hAnsi="Arial" w:cs="Arial"/>
          <w:b/>
          <w:bCs/>
          <w:sz w:val="20"/>
          <w:szCs w:val="20"/>
        </w:rPr>
        <w:t>Auftrag 3:</w:t>
      </w:r>
      <w:r w:rsidR="00072A23" w:rsidRPr="007E54E7">
        <w:rPr>
          <w:rFonts w:ascii="Arial" w:hAnsi="Arial" w:cs="Arial"/>
          <w:sz w:val="20"/>
          <w:szCs w:val="20"/>
        </w:rPr>
        <w:t xml:space="preserve"> Übertragt das Gegenspielerprinzip auf ein anderes Gelenk (z.B. Knie). Welche Muskeln arbeiten hier als Gegenspieler? </w:t>
      </w:r>
    </w:p>
    <w:p w14:paraId="137C0026" w14:textId="77777777" w:rsidR="007E54E7" w:rsidRDefault="007E54E7" w:rsidP="007E54E7">
      <w:pPr>
        <w:ind w:left="142" w:right="5385" w:firstLine="0"/>
        <w:rPr>
          <w:rFonts w:ascii="Arial" w:hAnsi="Arial" w:cs="Arial"/>
          <w:b/>
          <w:bCs/>
          <w:sz w:val="20"/>
          <w:szCs w:val="20"/>
        </w:rPr>
      </w:pPr>
    </w:p>
    <w:p w14:paraId="318E9A62" w14:textId="1E573AEB" w:rsidR="00072A23" w:rsidRDefault="00072A23" w:rsidP="007E54E7">
      <w:pPr>
        <w:ind w:left="142" w:right="5385" w:firstLine="0"/>
        <w:rPr>
          <w:rFonts w:ascii="Arial" w:hAnsi="Arial" w:cs="Arial"/>
          <w:sz w:val="20"/>
          <w:szCs w:val="20"/>
        </w:rPr>
      </w:pPr>
      <w:r w:rsidRPr="007E54E7">
        <w:rPr>
          <w:rFonts w:ascii="Arial" w:hAnsi="Arial" w:cs="Arial"/>
          <w:b/>
          <w:bCs/>
          <w:sz w:val="20"/>
          <w:szCs w:val="20"/>
        </w:rPr>
        <w:t>Tipp:</w:t>
      </w:r>
      <w:r w:rsidRPr="007E54E7">
        <w:rPr>
          <w:rFonts w:ascii="Arial" w:hAnsi="Arial" w:cs="Arial"/>
          <w:sz w:val="20"/>
          <w:szCs w:val="20"/>
        </w:rPr>
        <w:t xml:space="preserve"> Erstellt gemeinsam eine einfache Skizze eines Knies bei Beugung und Streckung und kennzeichnet Spieler, Gegenspieler und die Richtung der Bewegung. </w:t>
      </w:r>
    </w:p>
    <w:p w14:paraId="780D2DE7" w14:textId="77777777" w:rsidR="001D50BB" w:rsidRPr="001D50BB" w:rsidRDefault="001D50BB" w:rsidP="001D50BB">
      <w:pPr>
        <w:rPr>
          <w:rFonts w:ascii="Arial" w:hAnsi="Arial" w:cs="Arial"/>
          <w:sz w:val="20"/>
          <w:szCs w:val="20"/>
        </w:rPr>
      </w:pPr>
    </w:p>
    <w:p w14:paraId="1AA5A5FB" w14:textId="77777777" w:rsidR="001D50BB" w:rsidRPr="001D50BB" w:rsidRDefault="001D50BB" w:rsidP="001D50BB">
      <w:pPr>
        <w:rPr>
          <w:rFonts w:ascii="Arial" w:hAnsi="Arial" w:cs="Arial"/>
          <w:sz w:val="20"/>
          <w:szCs w:val="20"/>
        </w:rPr>
      </w:pPr>
    </w:p>
    <w:p w14:paraId="49D8B7C7" w14:textId="77777777" w:rsidR="001D50BB" w:rsidRDefault="001D50BB" w:rsidP="001D50BB">
      <w:pPr>
        <w:rPr>
          <w:rFonts w:ascii="Arial" w:hAnsi="Arial" w:cs="Arial"/>
          <w:sz w:val="20"/>
          <w:szCs w:val="20"/>
        </w:rPr>
      </w:pPr>
    </w:p>
    <w:p w14:paraId="5190FE34" w14:textId="1DE750DF" w:rsidR="001D50BB" w:rsidRPr="001D50BB" w:rsidRDefault="001D50BB" w:rsidP="001D50BB">
      <w:pPr>
        <w:tabs>
          <w:tab w:val="left" w:pos="237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sectPr w:rsidR="001D50BB" w:rsidRPr="001D50BB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4907F" w14:textId="77777777" w:rsidR="00F17150" w:rsidRDefault="00F17150" w:rsidP="003A7C35">
      <w:pPr>
        <w:spacing w:after="0" w:line="240" w:lineRule="auto"/>
      </w:pPr>
      <w:r>
        <w:separator/>
      </w:r>
    </w:p>
  </w:endnote>
  <w:endnote w:type="continuationSeparator" w:id="0">
    <w:p w14:paraId="5F72D856" w14:textId="77777777" w:rsidR="00F17150" w:rsidRDefault="00F1715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FEA2A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50B0FEBE" wp14:editId="31298E60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D9778" w14:textId="77777777" w:rsidR="00F17150" w:rsidRDefault="00F17150" w:rsidP="003A7C35">
      <w:pPr>
        <w:spacing w:after="0" w:line="240" w:lineRule="auto"/>
      </w:pPr>
      <w:r>
        <w:separator/>
      </w:r>
    </w:p>
  </w:footnote>
  <w:footnote w:type="continuationSeparator" w:id="0">
    <w:p w14:paraId="3186C895" w14:textId="77777777" w:rsidR="00F17150" w:rsidRDefault="00F1715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67486" w14:textId="59C78059" w:rsidR="00685FD6" w:rsidRPr="00890BA6" w:rsidRDefault="007E54E7" w:rsidP="00890BA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0744DB39" wp14:editId="5CC77B0E">
          <wp:simplePos x="0" y="0"/>
          <wp:positionH relativeFrom="column">
            <wp:posOffset>3937635</wp:posOffset>
          </wp:positionH>
          <wp:positionV relativeFrom="paragraph">
            <wp:posOffset>-370840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814186988" name="Grafik 5" descr="Ein Bild, das Muster, Pixel, näh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4186988" name="Grafik 5" descr="Ein Bild, das Muster, Pixel, nähe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21D6F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E93C687" wp14:editId="6B2DFAAA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41956723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8EB1911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633FAC9" wp14:editId="4328F7B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5B4FE48" wp14:editId="5B8BC3DB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90BA6">
      <w:rPr>
        <w:sz w:val="20"/>
        <w:szCs w:val="20"/>
      </w:rPr>
      <w:t>2: Aufbau und Funktion der Skelettmuskulatur</w:t>
    </w:r>
  </w:p>
  <w:p w14:paraId="5D50F020" w14:textId="49E189B8" w:rsidR="00685FD6" w:rsidRPr="00000978" w:rsidRDefault="00E21D6F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E58F23" wp14:editId="1F4234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248194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366BB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518F0DB" w14:textId="730A184C" w:rsidR="00685FD6" w:rsidRDefault="00E21D6F" w:rsidP="00685FD6">
    <w:pPr>
      <w:pStyle w:val="ArialBeschreibunggrau"/>
      <w:ind w:firstLine="132"/>
    </w:pPr>
    <w:r>
      <w:t xml:space="preserve">Spickzettel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W</w:t>
    </w:r>
    <w:r w:rsidR="008E7A54">
      <w:t xml:space="preserve">ie funktionieren </w:t>
    </w:r>
    <w:r>
      <w:t>Muskeln?</w:t>
    </w:r>
  </w:p>
  <w:p w14:paraId="28DCA8AC" w14:textId="4AA76557" w:rsidR="00685FD6" w:rsidRPr="00E21D6F" w:rsidRDefault="00E21D6F" w:rsidP="00685FD6">
    <w:pPr>
      <w:pStyle w:val="ArialBeschreibunggrau"/>
      <w:ind w:firstLine="132"/>
      <w:rPr>
        <w:szCs w:val="16"/>
      </w:rPr>
    </w:pPr>
    <w:r w:rsidRPr="00E21D6F">
      <w:rPr>
        <w:rFonts w:eastAsiaTheme="minorHAnsi" w:cs="Arial"/>
        <w:szCs w:val="16"/>
      </w:rPr>
      <w:t>planet-schule.de/x/spickzettel-</w:t>
    </w:r>
    <w:proofErr w:type="spellStart"/>
    <w:r w:rsidRPr="00E21D6F">
      <w:rPr>
        <w:rFonts w:eastAsiaTheme="minorHAnsi" w:cs="Arial"/>
        <w:szCs w:val="16"/>
      </w:rPr>
      <w:t>muskeln</w:t>
    </w:r>
    <w:r w:rsidR="008E7A54">
      <w:rPr>
        <w:rFonts w:eastAsiaTheme="minorHAnsi" w:cs="Arial"/>
        <w:szCs w:val="16"/>
      </w:rPr>
      <w:t>funktionieren</w:t>
    </w:r>
    <w:proofErr w:type="spellEnd"/>
  </w:p>
  <w:p w14:paraId="343FA148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081B15FC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D6F"/>
    <w:rsid w:val="00062D53"/>
    <w:rsid w:val="00072A23"/>
    <w:rsid w:val="000C3BC8"/>
    <w:rsid w:val="000C5BEC"/>
    <w:rsid w:val="000F69AB"/>
    <w:rsid w:val="001773CA"/>
    <w:rsid w:val="001D50BB"/>
    <w:rsid w:val="00200DF4"/>
    <w:rsid w:val="00261BCC"/>
    <w:rsid w:val="00281DDB"/>
    <w:rsid w:val="00335E90"/>
    <w:rsid w:val="003A7C35"/>
    <w:rsid w:val="00451890"/>
    <w:rsid w:val="00462615"/>
    <w:rsid w:val="0052199E"/>
    <w:rsid w:val="00557A3E"/>
    <w:rsid w:val="00560917"/>
    <w:rsid w:val="00600A9E"/>
    <w:rsid w:val="0060637E"/>
    <w:rsid w:val="00685FD6"/>
    <w:rsid w:val="006959F8"/>
    <w:rsid w:val="006F2769"/>
    <w:rsid w:val="00751706"/>
    <w:rsid w:val="007B436A"/>
    <w:rsid w:val="007E54E7"/>
    <w:rsid w:val="00866978"/>
    <w:rsid w:val="00890BA6"/>
    <w:rsid w:val="008A31BB"/>
    <w:rsid w:val="008B0864"/>
    <w:rsid w:val="008C5CBF"/>
    <w:rsid w:val="008E7A54"/>
    <w:rsid w:val="008F55B7"/>
    <w:rsid w:val="009A23D0"/>
    <w:rsid w:val="00AA60EB"/>
    <w:rsid w:val="00B933C3"/>
    <w:rsid w:val="00BD13D6"/>
    <w:rsid w:val="00BF57DC"/>
    <w:rsid w:val="00C111CB"/>
    <w:rsid w:val="00CD3134"/>
    <w:rsid w:val="00CF08A5"/>
    <w:rsid w:val="00D745EE"/>
    <w:rsid w:val="00DA1EEE"/>
    <w:rsid w:val="00DC66CD"/>
    <w:rsid w:val="00E21D6F"/>
    <w:rsid w:val="00EF7DA1"/>
    <w:rsid w:val="00F17150"/>
    <w:rsid w:val="00FD208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7621E9"/>
  <w15:docId w15:val="{012B90ED-597C-4B2C-834C-7145BAF32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CD3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281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Wie funktionieren Muskeln?</dc:title>
  <dc:creator>planet schule</dc:creator>
  <cp:lastModifiedBy>Martina Frietsch</cp:lastModifiedBy>
  <cp:revision>5</cp:revision>
  <dcterms:created xsi:type="dcterms:W3CDTF">2026-02-19T15:09:00Z</dcterms:created>
  <dcterms:modified xsi:type="dcterms:W3CDTF">2026-02-25T10:32:00Z</dcterms:modified>
</cp:coreProperties>
</file>