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955C65" w:rsidRDefault="000429BB" w:rsidP="000429BB">
      <w:pPr>
        <w:autoSpaceDE w:val="0"/>
        <w:autoSpaceDN w:val="0"/>
        <w:adjustRightInd w:val="0"/>
        <w:rPr>
          <w:b/>
          <w:bCs/>
          <w:sz w:val="20"/>
          <w:szCs w:val="20"/>
        </w:rPr>
      </w:pPr>
    </w:p>
    <w:p w:rsidR="00FD36E6" w:rsidRPr="00FA4ED9" w:rsidRDefault="00FD36E6" w:rsidP="00FD36E6">
      <w:pPr>
        <w:shd w:val="clear" w:color="auto" w:fill="3860A8"/>
        <w:jc w:val="both"/>
        <w:rPr>
          <w:b/>
          <w:color w:val="FFFFFF" w:themeColor="background1"/>
          <w:szCs w:val="20"/>
        </w:rPr>
      </w:pPr>
      <w:r w:rsidRPr="003612FD">
        <w:rPr>
          <w:b/>
          <w:color w:val="FFFFFF" w:themeColor="background1"/>
          <w:szCs w:val="20"/>
        </w:rPr>
        <w:t>Das Prinzip von CRISPR/</w:t>
      </w:r>
      <w:proofErr w:type="spellStart"/>
      <w:r w:rsidRPr="003612FD">
        <w:rPr>
          <w:b/>
          <w:color w:val="FFFFFF" w:themeColor="background1"/>
          <w:szCs w:val="20"/>
        </w:rPr>
        <w:t>Cas</w:t>
      </w:r>
      <w:proofErr w:type="spellEnd"/>
      <w:r w:rsidRPr="003612FD">
        <w:rPr>
          <w:b/>
          <w:color w:val="FFFFFF" w:themeColor="background1"/>
          <w:szCs w:val="20"/>
        </w:rPr>
        <w:t xml:space="preserve"> als </w:t>
      </w:r>
      <w:proofErr w:type="spellStart"/>
      <w:r w:rsidRPr="00FA4ED9">
        <w:rPr>
          <w:b/>
          <w:color w:val="FFFFFF" w:themeColor="background1"/>
          <w:szCs w:val="20"/>
        </w:rPr>
        <w:t>Storyboard</w:t>
      </w:r>
      <w:proofErr w:type="spellEnd"/>
      <w:r w:rsidR="00FA4ED9" w:rsidRPr="00FA4ED9">
        <w:rPr>
          <w:b/>
          <w:color w:val="FFFFFF" w:themeColor="background1"/>
          <w:szCs w:val="20"/>
        </w:rPr>
        <w:t xml:space="preserve"> </w:t>
      </w:r>
      <w:r w:rsidR="00FA4ED9" w:rsidRPr="00FA4ED9">
        <w:rPr>
          <w:color w:val="FFFFFF" w:themeColor="background1"/>
        </w:rPr>
        <w:t>(Differenzierung Stufe 1)</w:t>
      </w:r>
    </w:p>
    <w:p w:rsidR="00FD36E6" w:rsidRDefault="00FA4ED9" w:rsidP="00FD36E6">
      <w:pPr>
        <w:jc w:val="both"/>
        <w:rPr>
          <w:b/>
          <w:szCs w:val="20"/>
        </w:rPr>
      </w:pPr>
      <w:r>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21" type="#_x0000_t75" style="position:absolute;left:0;text-align:left;margin-left:-33.25pt;margin-top:10.7pt;width:29.1pt;height:29.5pt;z-index:-4" wrapcoords="-98 0 -98 21504 21600 21504 21600 0 -98 0">
            <v:imagedata r:id="rId7" o:title="01_stift"/>
            <w10:wrap type="through"/>
          </v:shape>
        </w:pict>
      </w:r>
    </w:p>
    <w:p w:rsidR="00FD36E6" w:rsidRPr="003612FD" w:rsidRDefault="00FD36E6" w:rsidP="00FD36E6">
      <w:pPr>
        <w:jc w:val="both"/>
        <w:rPr>
          <w:sz w:val="20"/>
          <w:szCs w:val="20"/>
        </w:rPr>
      </w:pPr>
      <w:r w:rsidRPr="003612FD">
        <w:rPr>
          <w:sz w:val="20"/>
          <w:szCs w:val="20"/>
        </w:rPr>
        <w:t>Aufgabe: Schaue dir den Film „Gentechnik – CRISPR/</w:t>
      </w:r>
      <w:proofErr w:type="spellStart"/>
      <w:r w:rsidRPr="003612FD">
        <w:rPr>
          <w:sz w:val="20"/>
          <w:szCs w:val="20"/>
        </w:rPr>
        <w:t>Cas</w:t>
      </w:r>
      <w:proofErr w:type="spellEnd"/>
      <w:r w:rsidRPr="003612FD">
        <w:rPr>
          <w:sz w:val="20"/>
          <w:szCs w:val="20"/>
        </w:rPr>
        <w:t xml:space="preserve"> + Co.“ aufmerksam an und vervollständige das </w:t>
      </w:r>
      <w:proofErr w:type="spellStart"/>
      <w:r w:rsidRPr="003612FD">
        <w:rPr>
          <w:sz w:val="20"/>
          <w:szCs w:val="20"/>
        </w:rPr>
        <w:t>Storyboard</w:t>
      </w:r>
      <w:proofErr w:type="spellEnd"/>
      <w:r w:rsidRPr="003612FD">
        <w:rPr>
          <w:sz w:val="20"/>
          <w:szCs w:val="20"/>
        </w:rPr>
        <w:t>, indem du rechts neben de</w:t>
      </w:r>
      <w:r>
        <w:rPr>
          <w:sz w:val="20"/>
          <w:szCs w:val="20"/>
        </w:rPr>
        <w:t>m</w:t>
      </w:r>
      <w:r w:rsidRPr="003612FD">
        <w:rPr>
          <w:sz w:val="20"/>
          <w:szCs w:val="20"/>
        </w:rPr>
        <w:t xml:space="preserve"> </w:t>
      </w:r>
      <w:proofErr w:type="spellStart"/>
      <w:r w:rsidRPr="003612FD">
        <w:rPr>
          <w:sz w:val="20"/>
          <w:szCs w:val="20"/>
        </w:rPr>
        <w:t>Screenshot</w:t>
      </w:r>
      <w:proofErr w:type="spellEnd"/>
      <w:r w:rsidRPr="003612FD">
        <w:rPr>
          <w:sz w:val="20"/>
          <w:szCs w:val="20"/>
        </w:rPr>
        <w:t xml:space="preserve"> jeweils einen kurzen Text verfasst, der als Live-Kommentar in dieser Szene vorgelesen werden kann. Stelle dir dazu vor, dass der Film an den jeweiligen Stellen plötzlich stumm ist! Deine Kommentare sollten zu den Szenen passen und genau das beschreiben, was man in diesem Moment sieht.</w:t>
      </w:r>
    </w:p>
    <w:p w:rsidR="00FD36E6" w:rsidRPr="003612FD" w:rsidRDefault="00FD36E6" w:rsidP="00FD36E6">
      <w:pPr>
        <w:jc w:val="both"/>
        <w:rPr>
          <w:sz w:val="20"/>
          <w:szCs w:val="20"/>
        </w:rPr>
      </w:pPr>
    </w:p>
    <w:p w:rsidR="00FD36E6" w:rsidRPr="003612FD" w:rsidRDefault="00FD36E6" w:rsidP="00FD36E6">
      <w:pPr>
        <w:jc w:val="both"/>
        <w:rPr>
          <w:b/>
          <w:sz w:val="20"/>
          <w:szCs w:val="20"/>
        </w:rPr>
      </w:pPr>
      <w:proofErr w:type="spellStart"/>
      <w:r w:rsidRPr="003612FD">
        <w:rPr>
          <w:b/>
          <w:sz w:val="20"/>
          <w:szCs w:val="20"/>
        </w:rPr>
        <w:t>Storyboard</w:t>
      </w:r>
      <w:proofErr w:type="spellEnd"/>
      <w:r w:rsidRPr="003612FD">
        <w:rPr>
          <w:b/>
          <w:sz w:val="20"/>
          <w:szCs w:val="20"/>
        </w:rPr>
        <w:t xml:space="preserve"> zum Filmausschnitt „CRISPR/</w:t>
      </w:r>
      <w:proofErr w:type="spellStart"/>
      <w:r w:rsidRPr="003612FD">
        <w:rPr>
          <w:b/>
          <w:sz w:val="20"/>
          <w:szCs w:val="20"/>
        </w:rPr>
        <w:t>Cas</w:t>
      </w:r>
      <w:proofErr w:type="spellEnd"/>
      <w:r w:rsidRPr="003612FD">
        <w:rPr>
          <w:b/>
          <w:sz w:val="20"/>
          <w:szCs w:val="20"/>
        </w:rPr>
        <w:t xml:space="preserve"> – die revolutionäre Genschere“</w:t>
      </w:r>
    </w:p>
    <w:p w:rsidR="00FD36E6" w:rsidRPr="00763A35" w:rsidRDefault="00FD36E6" w:rsidP="00FD36E6">
      <w:pPr>
        <w:rPr>
          <w:u w:val="single"/>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4"/>
        <w:gridCol w:w="2703"/>
        <w:gridCol w:w="5912"/>
      </w:tblGrid>
      <w:tr w:rsidR="00FD36E6" w:rsidTr="00AA020D">
        <w:trPr>
          <w:trHeight w:val="217"/>
        </w:trPr>
        <w:tc>
          <w:tcPr>
            <w:tcW w:w="854" w:type="dxa"/>
          </w:tcPr>
          <w:p w:rsidR="00FD36E6" w:rsidRPr="00FD36E6" w:rsidRDefault="00AA020D" w:rsidP="00FD36E6">
            <w:pPr>
              <w:jc w:val="center"/>
              <w:rPr>
                <w:b/>
                <w:sz w:val="20"/>
                <w:szCs w:val="20"/>
              </w:rPr>
            </w:pPr>
            <w:r w:rsidRPr="00A43DC6">
              <w:rPr>
                <w:b/>
                <w:noProof/>
              </w:rPr>
              <w:pict>
                <v:group id="Gruppieren 56" o:spid="_x0000_s1026" style="position:absolute;left:0;text-align:left;margin-left:-15.75pt;margin-top:8.75pt;width:11.95pt;height:502.3pt;z-index:1;mso-width-relative:margin;mso-height-relative:margin" coordsize="1524,6379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">
                  <v:group id="Gruppieren 57" o:spid="_x0000_s1027" style="position:absolute;top:19670;width:1524;height:19666" coordsize="1524,196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7jrsUAAADbAAAADwAAAGRycy9kb3ducmV2LnhtbESPT2vCQBTE70K/w/IK&#10;vdVNWtJKdBWRtvQgBZOCeHtkn0kw+zZkt/nz7V2h4HGYmd8wq81oGtFT52rLCuJ5BIK4sLrmUsFv&#10;/vm8AOE8ssbGMimYyMFm/TBbYartwAfqM1+KAGGXooLK+zaV0hUVGXRz2xIH72w7gz7IrpS6wyHA&#10;TSNfouhNGqw5LFTY0q6i4pL9GQVfAw7b1/ij31/Ou+mUJz/HfUxKPT2O2yUIT6O/h//b31pB8g6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S+467FAAAA2wAA&#10;AA8AAAAAAAAAAAAAAAAAqgIAAGRycy9kb3ducmV2LnhtbFBLBQYAAAAABAAEAPoAAACcAwAAAAA=&#10;">
                    <v:group id="Gruppieren 58" o:spid="_x0000_s1028" style="position:absolute;top:9715;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F33MEAAADbAAAADwAAAGRycy9kb3ducmV2LnhtbERPy4rCMBTdD/gP4Qru&#10;xrSKg1RTEVFxIQOjgri7NLcPbG5KE9v695PFwCwP573eDKYWHbWusqwgnkYgiDOrKy4U3K6HzyUI&#10;55E11pZJwZscbNLRxxoTbXv+oe7iCxFC2CWooPS+SaR0WUkG3dQ2xIHLbWvQB9gWUrfYh3BTy1kU&#10;fUmDFYeGEhvalZQ9Ly+j4Nhjv53H++78zHfvx3Xx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hSF33MEAAADbAAAADwAA&#10;AAAAAAAAAAAAAACqAgAAZHJzL2Rvd25yZXYueG1sUEsFBgAAAAAEAAQA+gAAAJgDAAAAAA==&#10;">
                      <v:shape id="Grafik 59" o:spid="_x0000_s1029"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i3IpfDAAAA2wAAAA8AAABkcnMvZG93bnJldi54bWxEj0FrAjEUhO9C/0N4Qm+aVVTarVGqVFBQ&#10;cG2h18fmdXdr8rJsoq7/3giCx2FmvmGm89YacabGV44VDPoJCOLc6YoLBT/fq94bCB+QNRrHpOBK&#10;Huazl84UU+0unNH5EAoRIexTVFCGUKdS+rwki77vauLo/bnGYoiyKaRu8BLh1shhkkykxYrjQok1&#10;LUvKj4eTVUDZ9ncx+qLT/5H2o5UJu6HZaKVeu+3nB4hAbXiGH+21VjB+h/uX+APk7AY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Lcil8MAAADbAAAADwAAAAAAAAAAAAAAAACf&#10;AgAAZHJzL2Rvd25yZXYueG1sUEsFBgAAAAAEAAQA9wAAAI8DAAAAAA==&#10;">
                        <v:imagedata r:id="rId8" o:title="1640147-two-film-strip-with-blank-frames-isolated-on-white" croptop="36120f" cropbottom="5432f" cropleft="2600f" cropright="3880f"/>
                        <v:path arrowok="t"/>
                      </v:shape>
                      <v:shape id="Grafik 60" o:spid="_x0000_s1030"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fhQbfBAAAA2wAAAA8AAABkcnMvZG93bnJldi54bWxET11rwjAUfRf2H8IV9qappRTpjLKNCRts&#10;oG6w10tzbWuTm9LEtvv3y4Pg4+F8b3aTNWKg3jeOFayWCQji0umGKwU/3/vFGoQPyBqNY1LwRx52&#10;24fZBgvtRj7ScAqViCHsC1RQh9AVUvqyJot+6TriyJ1dbzFE2FdS9zjGcGtkmiS5tNhwbKixo9ea&#10;yvZ0tQro+Pn7kr3R9dLSIdub8JWaD63U43x6fgIRaAp38c39rhXkcX38En+A3P4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AfhQbfBAAAA2wAAAA8AAAAAAAAAAAAAAAAAnwIA&#10;AGRycy9kb3ducmV2LnhtbFBLBQYAAAAABAAEAPcAAACNAwAAAAA=&#10;">
                        <v:imagedata r:id="rId8" o:title="1640147-two-film-strip-with-blank-frames-isolated-on-white" croptop="36120f" cropbottom="5432f" cropleft="2600f" cropright="3880f"/>
                        <v:path arrowok="t"/>
                      </v:shape>
                    </v:group>
                    <v:group id="Gruppieren 61" o:spid="_x0000_s1031" style="position:absolute;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p3FPzFAAAA2wAA&#10;AA8AAAAAAAAAAAAAAAAAqgIAAGRycy9kb3ducmV2LnhtbFBLBQYAAAAABAAEAPoAAACcAwAAAAA=&#10;">
                      <v:shape id="Grafik 62" o:spid="_x0000_s1032"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h/elvEAAAA2wAAAA8AAABkcnMvZG93bnJldi54bWxEj0FrwkAUhO9C/8PyCt500yAiqau0pYEK&#10;FtQWen1kn0nM7tuQXZP477uFgsdhZr5h1tvRGtFT52vHCp7mCQjiwumaSwXfX/lsBcIHZI3GMSm4&#10;kYft5mGyxky7gY/Un0IpIoR9hgqqENpMSl9UZNHPXUscvbPrLIYou1LqDocIt0amSbKUFmuOCxW2&#10;9FZR0ZyuVgEd9z+vi3e6Xho6LHITPlOz00pNH8eXZxCBxnAP/7c/tIJlCn9f4g+Qm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h/elvEAAAA2wAAAA8AAAAAAAAAAAAAAAAA&#10;nwIAAGRycy9kb3ducmV2LnhtbFBLBQYAAAAABAAEAPcAAACQAwAAAAA=&#10;">
                        <v:imagedata r:id="rId8" o:title="1640147-two-film-strip-with-blank-frames-isolated-on-white" croptop="36120f" cropbottom="5432f" cropleft="2600f" cropright="3880f"/>
                        <v:path arrowok="t"/>
                      </v:shape>
                      <v:shape id="Grafik 63" o:spid="_x0000_s1033"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cz38DDAAAA2wAAAA8AAABkcnMvZG93bnJldi54bWxEj1uLwjAUhN8X/A/hCL5p6gWRrlFUFBRc&#10;8Ab7emjOtl2Tk9JErf/eLAj7OMzMN8x03lgj7lT70rGCfi8BQZw5XXKu4HLedCcgfEDWaByTgid5&#10;mM9aH1NMtXvwke6nkIsIYZ+igiKEKpXSZwVZ9D1XEUfvx9UWQ5R1LnWNjwi3Rg6SZCwtlhwXCqxo&#10;VVB2Pd2sAjruv5ejNd1+r3QYbUz4GpidVqrTbhafIAI14T/8bm+1gvEQ/r7EHyBnL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9zPfwMMAAADbAAAADwAAAAAAAAAAAAAAAACf&#10;AgAAZHJzL2Rvd25yZXYueG1sUEsFBgAAAAAEAAQA9wAAAI8DAAAAAA==&#10;">
                        <v:imagedata r:id="rId8" o:title="1640147-two-film-strip-with-blank-frames-isolated-on-white" croptop="36120f" cropbottom="5432f" cropleft="2600f" cropright="3880f"/>
                        <v:path arrowok="t"/>
                      </v:shape>
                    </v:group>
                  </v:group>
                  <v:group id="Gruppieren 64" o:spid="_x0000_s1034" style="position:absolute;width:1524;height:19665" coordsize="1524,196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gC3ZMQAAADbAAAADwAAAGRycy9kb3ducmV2LnhtbESPT4vCMBTE74LfITzB&#10;m6bVXVm6RhFR8SAL/oFlb4/m2Rabl9LEtn77jSB4HGbmN8x82ZlSNFS7wrKCeByBIE6tLjhTcDlv&#10;R18gnEfWWFomBQ9ysFz0e3NMtG35SM3JZyJA2CWoIPe+SqR0aU4G3dhWxMG72tqgD7LOpK6xDXBT&#10;ykkUzaTBgsNCjhWtc0pvp7tRsGuxXU3jTXO4XdePv/Pnz+8hJqWGg271DcJT59/hV3uvFcw+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gC3ZMQAAADbAAAA&#10;DwAAAAAAAAAAAAAAAACqAgAAZHJzL2Rvd25yZXYueG1sUEsFBgAAAAAEAAQA+gAAAJsDAAAAAA==&#10;">
                    <v:group id="Gruppieren 65" o:spid="_x0000_s1035" style="position:absolute;top:9715;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UwS/8UAAADbAAAADwAAAGRycy9kb3ducmV2LnhtbESPQWvCQBSE74X+h+UV&#10;ems2URSJriGIlR6kUCOIt0f2mQSzb0N2m8R/3y0Uehxm5htmk02mFQP1rrGsIIliEMSl1Q1XCs7F&#10;+9sKhPPIGlvLpOBBDrLt89MGU21H/qLh5CsRIOxSVFB736VSurImgy6yHXHwbrY36IPsK6l7HAPc&#10;tHIWx0tpsOGwUGNHu5rK++nbKDiMOObzZD8c77fd41osPi/HhJR6fZnyNQhPk/8P/7U/tILlA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VMEv/FAAAA2wAA&#10;AA8AAAAAAAAAAAAAAAAAqgIAAGRycy9kb3ducmV2LnhtbFBLBQYAAAAABAAEAPoAAACcAwAAAAA=&#10;">
                      <v:shape id="Grafik 66" o:spid="_x0000_s1036"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dEfFjCAAAA2wAAAA8AAABkcnMvZG93bnJldi54bWxEj0GLwjAUhO/C/ofwFrxpuiJFukbRRUFB&#10;Qd2FvT6aZ1tNXkoTtf57Iwgeh5n5hhlPW2vElRpfOVbw1U9AEOdOV1wo+Ptd9kYgfEDWaByTgjt5&#10;mE4+OmPMtLvxnq6HUIgIYZ+hgjKEOpPS5yVZ9H1XE0fv6BqLIcqmkLrBW4RbIwdJkkqLFceFEmv6&#10;KSk/Hy5WAe03//Phgi6nM+2GSxO2A7PWSnU/29k3iEBteIdf7ZVWkKbw/BJ/gJw8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nRHxYwgAAANsAAAAPAAAAAAAAAAAAAAAAAJ8C&#10;AABkcnMvZG93bnJldi54bWxQSwUGAAAAAAQABAD3AAAAjgMAAAAA&#10;">
                        <v:imagedata r:id="rId8" o:title="1640147-two-film-strip-with-blank-frames-isolated-on-white" croptop="36120f" cropbottom="5432f" cropleft="2600f" cropright="3880f"/>
                        <v:path arrowok="t"/>
                      </v:shape>
                      <v:shape id="Grafik 67" o:spid="_x0000_s1037"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gI2cPEAAAA2wAAAA8AAABkcnMvZG93bnJldi54bWxEj0FrwkAUhO9C/8PyCr01G0W0xKyiUqGF&#10;CtUWvD6yzyS6+zZkNzH9991CweMwM98w+WqwRvTU+tqxgnGSgiAunK65VPD9tXt+AeEDskbjmBT8&#10;kIfV8mGUY6bdjQ/UH0MpIoR9hgqqEJpMSl9UZNEnriGO3tm1FkOUbSl1i7cIt0ZO0nQmLdYcFyps&#10;aFtRcT12VgEdPk6b6St1lyt9Tncm7CfmXSv19DisFyACDeEe/m+/aQWzOfx9iT9ALn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gI2cPEAAAA2wAAAA8AAAAAAAAAAAAAAAAA&#10;nwIAAGRycy9kb3ducmV2LnhtbFBLBQYAAAAABAAEAPcAAACQAwAAAAA=&#10;">
                        <v:imagedata r:id="rId8" o:title="1640147-two-film-strip-with-blank-frames-isolated-on-white" croptop="36120f" cropbottom="5432f" cropleft="2600f" cropright="3880f"/>
                        <v:path arrowok="t"/>
                      </v:shape>
                    </v:group>
                    <v:group id="Gruppieren 68" o:spid="_x0000_s1038" style="position:absolute;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29YcEAAADbAAAADwAAAGRycy9kb3ducmV2LnhtbERPy4rCMBTdD/gP4Qru&#10;xrTKiFRTEVFxIQOjgri7NLcPbG5KE9v695PFwCwP573eDKYWHbWusqwgnkYgiDOrKy4U3K6HzyUI&#10;55E11pZJwZscbNLRxxoTbXv+oe7iCxFC2CWooPS+SaR0WUkG3dQ2xIHLbWvQB9gWUrfYh3BTy1kU&#10;LaTBikNDiQ3tSsqel5dRcOyx387jfXd+5rv34/r1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S029YcEAAADbAAAADwAA&#10;AAAAAAAAAAAAAACqAgAAZHJzL2Rvd25yZXYueG1sUEsFBgAAAAAEAAQA+gAAAJgDAAAAAA==&#10;">
                      <v:shape id="Grafik 69" o:spid="_x0000_s1039"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bb6CrEAAAA2wAAAA8AAABkcnMvZG93bnJldi54bWxEj0FrwkAUhO9C/8PyCr01G0XExqyiUqGF&#10;CtUWvD6yzyS6+zZkNzH9991CweMwM98w+WqwRvTU+tqxgnGSgiAunK65VPD9tXueg/ABWaNxTAp+&#10;yMNq+TDKMdPuxgfqj6EUEcI+QwVVCE0mpS8qsugT1xBH7+xaiyHKtpS6xVuEWyMnaTqTFmuOCxU2&#10;tK2ouB47q4AOH6fN9JW6y5U+pzsT9hPzrpV6ehzWCxCBhnAP/7fftILZC/x9iT9ALn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bb6CrEAAAA2wAAAA8AAAAAAAAAAAAAAAAA&#10;nwIAAGRycy9kb3ducmV2LnhtbFBLBQYAAAAABAAEAPcAAACQAwAAAAA=&#10;">
                        <v:imagedata r:id="rId8" o:title="1640147-two-film-strip-with-blank-frames-isolated-on-white" croptop="36120f" cropbottom="5432f" cropleft="2600f" cropright="3880f"/>
                        <v:path arrowok="t"/>
                      </v:shape>
                      <v:shape id="Grafik 70" o:spid="_x0000_s1040"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I412rAAAAA2wAAAA8AAABkcnMvZG93bnJldi54bWxET02LwjAQvQv+hzDC3jRVRJdqFJUVdmGF&#10;rQpeh2Zsq8mkNFHrv98cBI+P9z1fttaIOzW+cqxgOEhAEOdOV1woOB62/U8QPiBrNI5JwZM8LBfd&#10;zhxT7R6c0X0fChFD2KeooAyhTqX0eUkW/cDVxJE7u8ZiiLAppG7wEcOtkaMkmUiLFceGEmvalJRf&#10;9zergLLf03r8RbfLlf7GWxN2I/OjlfrotasZiEBteItf7m+tYBrXxy/xB8jFP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gjjXasAAAADbAAAADwAAAAAAAAAAAAAAAACfAgAA&#10;ZHJzL2Rvd25yZXYueG1sUEsFBgAAAAAEAAQA9wAAAIwDAAAAAA==&#10;">
                        <v:imagedata r:id="rId8" o:title="1640147-two-film-strip-with-blank-frames-isolated-on-white" croptop="36120f" cropbottom="5432f" cropleft="2600f" cropright="3880f"/>
                        <v:path arrowok="t"/>
                      </v:shape>
                    </v:group>
                  </v:group>
                  <v:group id="Gruppieren 71" o:spid="_x0000_s1041" style="position:absolute;top:39127;width:1524;height:19666" coordsize="1524,196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66CIcUAAADbAAAADwAAAGRycy9kb3ducmV2LnhtbESPT2vCQBTE7wW/w/KE&#10;3ppNlLYSs4pILT2EQlUQb4/sMwlm34bsNn++fbdQ6HGYmd8w2XY0jeipc7VlBUkUgyAurK65VHA+&#10;HZ5WIJxH1thYJgUTOdhuZg8ZptoO/EX90ZciQNilqKDyvk2ldEVFBl1kW+Lg3Wxn0AfZlVJ3OAS4&#10;aeQijl+kwZrDQoUt7Ssq7sdvo+B9wGG3TN76/H7bT9fT8+clT0ipx/m4W4PwNPr/8F/7Qyt4Te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ugiHFAAAA2wAA&#10;AA8AAAAAAAAAAAAAAAAAqgIAAGRycy9kb3ducmV2LnhtbFBLBQYAAAAABAAEAPoAAACcAwAAAAA=&#10;">
                    <v:group id="Gruppieren 72" o:spid="_x0000_s1042" style="position:absolute;top:9715;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3wcVsQAAADbAAAADwAAAGRycy9kb3ducmV2LnhtbESPQYvCMBSE78L+h/AW&#10;vGlaF12pRhHZFQ8iqAvi7dE822LzUppsW/+9EQSPw8x8w8yXnSlFQ7UrLCuIhxEI4tTqgjMFf6ff&#10;wRSE88gaS8uk4E4OlouP3hwTbVs+UHP0mQgQdgkqyL2vEildmpNBN7QVcfCutjbog6wzqWtsA9yU&#10;chRFE2mw4LCQY0XrnNLb8d8o2LTYrr7in2Z3u67vl9N4f97FpFT/s1vNQHjq/Dv8am+1gu8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3wcVsQAAADbAAAA&#10;DwAAAAAAAAAAAAAAAACqAgAAZHJzL2Rvd25yZXYueG1sUEsFBgAAAAAEAAQA+gAAAJsDAAAAAA==&#10;">
                      <v:shape id="Grafik 73" o:spid="_x0000_s1043"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LqSR3EAAAA2wAAAA8AAABkcnMvZG93bnJldi54bWxEj0FrwkAUhO+C/2F5Qm+6MRVbUldRqVCh&#10;hcYWen1kX5M0u29DdtX477uC4HGYmW+Yxaq3Rpyo87VjBdNJAoK4cLrmUsH31278DMIHZI3GMSm4&#10;kIfVcjhYYKbdmXM6HUIpIoR9hgqqENpMSl9UZNFPXEscvV/XWQxRdqXUHZ4j3BqZJslcWqw5LlTY&#10;0raiojkcrQLK3382s1c6/jX0OduZ8JGavVbqYdSvX0AE6sM9fGu/aQVPj3D9En+AXP4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LqSR3EAAAA2wAAAA8AAAAAAAAAAAAAAAAA&#10;nwIAAGRycy9kb3ducmV2LnhtbFBLBQYAAAAABAAEAPcAAACQAwAAAAA=&#10;">
                        <v:imagedata r:id="rId8" o:title="1640147-two-film-strip-with-blank-frames-isolated-on-white" croptop="36120f" cropbottom="5432f" cropleft="2600f" cropright="3880f"/>
                        <v:path arrowok="t"/>
                      </v:shape>
                      <v:shape id="Grafik 74" o:spid="_x0000_s1044"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0D0WnDAAAA2wAAAA8AAABkcnMvZG93bnJldi54bWxEj0FrAjEUhO+F/ofwhN40qyy1rEaxotCC&#10;glrB62Pz3F1NXpZN1PXfG0HocZiZb5jxtLVGXKnxlWMF/V4Cgjh3uuJCwf5v2f0C4QOyRuOYFNzJ&#10;w3Ty/jbGTLsbb+m6C4WIEPYZKihDqDMpfV6SRd9zNXH0jq6xGKJsCqkbvEW4NXKQJJ/SYsVxocSa&#10;5iXl593FKqDt6vCdLuhyOtMmXZqwHphfrdRHp52NQARqw3/41f7RCoYpPL/EHyAnD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PRacMAAADbAAAADwAAAAAAAAAAAAAAAACf&#10;AgAAZHJzL2Rvd25yZXYueG1sUEsFBgAAAAAEAAQA9wAAAI8DAAAAAA==&#10;">
                        <v:imagedata r:id="rId8" o:title="1640147-two-film-strip-with-blank-frames-isolated-on-white" croptop="36120f" cropbottom="5432f" cropleft="2600f" cropright="3880f"/>
                        <v:path arrowok="t"/>
                      </v:shape>
                    </v:group>
                    <v:group id="Gruppieren 75" o:spid="_x0000_s1045" style="position:absolute;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JWEIsUAAADbAAAADwAAAGRycy9kb3ducmV2LnhtbESPT2vCQBTE70K/w/IK&#10;vdVNWtJKdBWRtvQgBZOCeHtkn0kw+zZkt/nz7V2h4HGYmd8wq81oGtFT52rLCuJ5BIK4sLrmUsFv&#10;/vm8AOE8ssbGMimYyMFm/TBbYartwAfqM1+KAGGXooLK+zaV0hUVGXRz2xIH72w7gz7IrpS6wyHA&#10;TSNfouhNGqw5LFTY0q6i4pL9GQVfAw7b1/ij31/Ou+mUJz/HfUxKPT2O2yUIT6O/h//b31rBew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VhCLFAAAA2wAA&#10;AA8AAAAAAAAAAAAAAAAAqgIAAGRycy9kb3ducmV2LnhtbFBLBQYAAAAABAAEAPoAAACcAwAAAAA=&#10;">
                      <v:shape id="Grafik 76" o:spid="_x0000_s1046"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Kd6oXEAAAA2wAAAA8AAABkcnMvZG93bnJldi54bWxEj0FrwkAUhO9C/8PyCr01G0W0xKyiUqGF&#10;CtUWvD6yzyS6+zZkNzH9991CweMwM98w+WqwRvTU+tqxgnGSgiAunK65VPD9tXt+AeEDskbjmBT8&#10;kIfV8mGUY6bdjQ/UH0MpIoR9hgqqEJpMSl9UZNEnriGO3tm1FkOUbSl1i7cIt0ZO0nQmLdYcFyps&#10;aFtRcT12VgEdPk6b6St1lyt9Tncm7CfmXSv19DisFyACDeEe/m+/aQXzGfx9iT9ALn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Kd6oXEAAAA2wAAAA8AAAAAAAAAAAAAAAAA&#10;nwIAAGRycy9kb3ducmV2LnhtbFBLBQYAAAAABAAEAPcAAACQAwAAAAA=&#10;">
                        <v:imagedata r:id="rId8" o:title="1640147-two-film-strip-with-blank-frames-isolated-on-white" croptop="36120f" cropbottom="5432f" cropleft="2600f" cropright="3880f"/>
                        <v:path arrowok="t"/>
                      </v:shape>
                      <v:shape id="Grafik 77" o:spid="_x0000_s1047"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3RTx7EAAAA2wAAAA8AAABkcnMvZG93bnJldi54bWxEj0FrAjEUhO+F/ofwCt40W5FaVqNUUWjB&#10;Qndb8PrYPHdXk5clibr996Yg9DjMzDfMfNlbIy7kQ+tYwfMoA0FcOd1yreDnezt8BREiskbjmBT8&#10;UoDl4vFhjrl2Vy7oUsZaJAiHHBU0MXa5lKFqyGIYuY44eQfnLcYkfS21x2uCWyPHWfYiLbacFhrs&#10;aN1QdSrPVgEVu/1qsqHz8URfk62Jn2PzoZUaPPVvMxCR+vgfvrfftYLpFP6+pB8gFz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3RTx7EAAAA2wAAAA8AAAAAAAAAAAAAAAAA&#10;nwIAAGRycy9kb3ducmV2LnhtbFBLBQYAAAAABAAEAPcAAACQAwAAAAA=&#10;">
                        <v:imagedata r:id="rId8" o:title="1640147-two-film-strip-with-blank-frames-isolated-on-white" croptop="36120f" cropbottom="5432f" cropleft="2600f" cropright="3880f"/>
                        <v:path arrowok="t"/>
                      </v:shape>
                    </v:group>
                  </v:group>
                  <v:shape id="Grafik 79" o:spid="_x0000_s1048" type="#_x0000_t75" alt="https://www.colourbox.de/preview/1640147-two-film-strip-with-blank-frames-isolated-on-white.jpg" style="position:absolute;left:-1737;top:60535;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MCfvfDAAAA2wAAAA8AAABkcnMvZG93bnJldi54bWxEj0FrAjEUhO9C/0N4Qm+aVUTbrVGqVFBQ&#10;cG2h18fmdXdr8rJsoq7/3giCx2FmvmGm89YacabGV44VDPoJCOLc6YoLBT/fq94bCB+QNRrHpOBK&#10;Huazl84UU+0unNH5EAoRIexTVFCGUKdS+rwki77vauLo/bnGYoiyKaRu8BLh1shhkoylxYrjQok1&#10;LUvKj4eTVUDZ9ncx+qLT/5H2o5UJu6HZaKVeu+3nB4hAbXiGH+21VjB5h/uX+APk7AY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wJ+98MAAADbAAAADwAAAAAAAAAAAAAAAACf&#10;AgAAZHJzL2Rvd25yZXYueG1sUEsFBgAAAAAEAAQA9wAAAI8DAAAAAA==&#10;">
                    <v:imagedata r:id="rId8" o:title="1640147-two-film-strip-with-blank-frames-isolated-on-white" croptop="36120f" cropbottom="5432f" cropleft="2600f" cropright="3880f"/>
                    <v:path arrowok="t"/>
                  </v:shape>
                </v:group>
              </w:pict>
            </w:r>
            <w:r w:rsidR="00FD36E6" w:rsidRPr="00FD36E6">
              <w:rPr>
                <w:b/>
                <w:sz w:val="20"/>
                <w:szCs w:val="20"/>
              </w:rPr>
              <w:t>Szene</w:t>
            </w:r>
          </w:p>
        </w:tc>
        <w:tc>
          <w:tcPr>
            <w:tcW w:w="2703" w:type="dxa"/>
          </w:tcPr>
          <w:p w:rsidR="00FD36E6" w:rsidRPr="00FD36E6" w:rsidRDefault="00FD36E6" w:rsidP="00FD36E6">
            <w:pPr>
              <w:jc w:val="center"/>
              <w:rPr>
                <w:b/>
                <w:sz w:val="20"/>
                <w:szCs w:val="20"/>
              </w:rPr>
            </w:pPr>
            <w:proofErr w:type="spellStart"/>
            <w:r w:rsidRPr="00FD36E6">
              <w:rPr>
                <w:b/>
                <w:sz w:val="20"/>
                <w:szCs w:val="20"/>
              </w:rPr>
              <w:t>Screenshot</w:t>
            </w:r>
            <w:proofErr w:type="spellEnd"/>
          </w:p>
        </w:tc>
        <w:tc>
          <w:tcPr>
            <w:tcW w:w="5912" w:type="dxa"/>
          </w:tcPr>
          <w:p w:rsidR="00FD36E6" w:rsidRPr="00FD36E6" w:rsidRDefault="00AA020D" w:rsidP="00FD36E6">
            <w:pPr>
              <w:jc w:val="center"/>
              <w:rPr>
                <w:b/>
                <w:sz w:val="20"/>
                <w:szCs w:val="20"/>
              </w:rPr>
            </w:pPr>
            <w:r w:rsidRPr="00A43DC6">
              <w:rPr>
                <w:b/>
                <w:noProof/>
              </w:rPr>
              <w:pict>
                <v:group id="Gruppieren 87" o:spid="_x0000_s1049" style="position:absolute;left:0;text-align:left;margin-left:286.7pt;margin-top:10.05pt;width:11.95pt;height:502.3pt;z-index:2;mso-position-horizontal-relative:text;mso-position-vertical-relative:text;mso-width-relative:margin;mso-height-relative:margin" coordsize="1524,6379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">
                  <v:group id="Gruppieren 88" o:spid="_x0000_s1050" style="position:absolute;top:19670;width:1524;height:19666" coordsize="1524,196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Fbm8IAAADbAAAADwAAAGRycy9kb3ducmV2LnhtbERPy2rCQBTdF/yH4Qrd&#10;1UlaWiQ6hhCsuJBCVRB3l8w1CWbuhMyYx987i0KXh/Nep6NpRE+dqy0riBcRCOLC6ppLBefT99sS&#10;hPPIGhvLpGAiB+lm9rLGRNuBf6k/+lKEEHYJKqi8bxMpXVGRQbewLXHgbrYz6APsSqk7HEK4aeR7&#10;FH1JgzWHhgpbyisq7seHUbAbcMg+4m1/uN/y6Xr6/LkcYlLqdT5mKxCeRv8v/nPvtYJlGBu+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tBW5vCAAAA2wAAAA8A&#10;AAAAAAAAAAAAAAAAqgIAAGRycy9kb3ducmV2LnhtbFBLBQYAAAAABAAEAPoAAACZAwAAAAA=&#10;">
                    <v:group id="Gruppieren 89" o:spid="_x0000_s1051" style="position:absolute;top:9715;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A3+AMQAAADbAAAADwAAAGRycy9kb3ducmV2LnhtbESPT4vCMBTE74LfITzB&#10;m6ZVdnG7RhFR8SAL/oFlb4/m2Rabl9LEtn77jSB4HGbmN8x82ZlSNFS7wrKCeByBIE6tLjhTcDlv&#10;RzMQziNrLC2Tggc5WC76vTkm2rZ8pObkMxEg7BJUkHtfJVK6NCeDbmwr4uBdbW3QB1lnUtfYBrgp&#10;5SSKPqXBgsNCjhWtc0pvp7tRsGuxXU3jTXO4XdePv/PHz+8hJqWGg271DcJT59/hV3uvFcy+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A3+AMQAAADbAAAA&#10;DwAAAAAAAAAAAAAAAACqAgAAZHJzL2Rvd25yZXYueG1sUEsFBgAAAAAEAAQA+gAAAJsDAAAAAA==&#10;">
                      <v:shape id="Grafik 90" o:spid="_x0000_s1052"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I0MZDAAAAA2wAAAA8AAABkcnMvZG93bnJldi54bWxET02LwjAQvQv+hzDC3jRVRNxqFJUVdmGF&#10;rQpeh2Zsq8mkNFHrv98cBI+P9z1fttaIOzW+cqxgOEhAEOdOV1woOB62/SkIH5A1Gsek4Ekelotu&#10;Z46pdg/O6L4PhYgh7FNUUIZQp1L6vCSLfuBq4sidXWMxRNgUUjf4iOHWyFGSTKTFimNDiTVtSsqv&#10;+5tVQNnvaT3+otvlSn/jrQm7kfnRSn302tUMRKA2vMUv97dW8BnXxy/xB8jFP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MjQxkMAAAADbAAAADwAAAAAAAAAAAAAAAACfAgAA&#10;ZHJzL2Rvd25yZXYueG1sUEsFBgAAAAAEAAQA9wAAAIwDAAAAAA==&#10;">
                        <v:imagedata r:id="rId8" o:title="1640147-two-film-strip-with-blank-frames-isolated-on-white" croptop="36120f" cropbottom="5432f" cropleft="2600f" cropright="3880f"/>
                        <v:path arrowok="t"/>
                      </v:shape>
                      <v:shape id="Grafik 91" o:spid="_x0000_s1053"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14lAvEAAAA2wAAAA8AAABkcnMvZG93bnJldi54bWxEj1trAjEUhN8L/odwBN80q0hpt0bR0gUL&#10;FuoF+nrYnO5uTU6WTfbSf98IQh+HmfmGWW0Ga0RHja8cK5jPEhDEudMVFwou52z6BMIHZI3GMSn4&#10;JQ+b9ehhhal2PR+pO4VCRAj7FBWUIdSplD4vyaKfuZo4et+usRiibAqpG+wj3Bq5SJJHabHiuFBi&#10;Ta8l5ddTaxXQ8fC1W75R+3Olz2VmwsfCvGulJuNh+wIi0BD+w/f2Xit4nsPtS/wBcv0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14lAvEAAAA2wAAAA8AAAAAAAAAAAAAAAAA&#10;nwIAAGRycy9kb3ducmV2LnhtbFBLBQYAAAAABAAEAPcAAACQAwAAAAA=&#10;">
                        <v:imagedata r:id="rId8" o:title="1640147-two-film-strip-with-blank-frames-isolated-on-white" croptop="36120f" cropbottom="5432f" cropleft="2600f" cropright="3880f"/>
                        <v:path arrowok="t"/>
                      </v:shape>
                    </v:group>
                    <v:group id="Gruppieren 92" o:spid="_x0000_s1054" style="position:absolute;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3D6rMQAAADbAAAADwAAAGRycy9kb3ducmV2LnhtbESPQYvCMBSE78L+h/AW&#10;vGlaF2WtRhHZFQ8iqAvi7dE822LzUppsW/+9EQSPw8x8w8yXnSlFQ7UrLCuIhxEI4tTqgjMFf6ff&#10;wTcI55E1lpZJwZ0cLBcfvTkm2rZ8oOboMxEg7BJUkHtfJVK6NCeDbmgr4uBdbW3QB1lnUtfYBrgp&#10;5SiKJtJgwWEhx4rWOaW3479RsGmxXX3FP83udl3fL6fx/ryLSan+Z7eagfDU+Xf41d5qBd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3D6rMQAAADbAAAA&#10;DwAAAAAAAAAAAAAAAACqAgAAZHJzL2Rvd25yZXYueG1sUEsFBgAAAAAEAAQA+gAAAJsDAAAAAA==&#10;">
                      <v:shape id="Grafik 93" o:spid="_x0000_s1055"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Lmr+fEAAAA2wAAAA8AAABkcnMvZG93bnJldi54bWxEj0FrwkAUhO+C/2F5Qm+6MRVpU1dRqVCh&#10;hcYWen1kX5M0u29DdtX477uC4HGYmW+Yxaq3Rpyo87VjBdNJAoK4cLrmUsH31278BMIHZI3GMSm4&#10;kIfVcjhYYKbdmXM6HUIpIoR9hgqqENpMSl9UZNFPXEscvV/XWQxRdqXUHZ4j3BqZJslcWqw5LlTY&#10;0raiojkcrQLK3382s1c6/jX0OduZ8JGavVbqYdSvX0AE6sM9fGu/aQXPj3D9En+AXP4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Lmr+fEAAAA2wAAAA8AAAAAAAAAAAAAAAAA&#10;nwIAAGRycy9kb3ducmV2LnhtbFBLBQYAAAAABAAEAPcAAACQAwAAAAA=&#10;">
                        <v:imagedata r:id="rId8" o:title="1640147-two-film-strip-with-blank-frames-isolated-on-white" croptop="36120f" cropbottom="5432f" cropleft="2600f" cropright="3880f"/>
                        <v:path arrowok="t"/>
                      </v:shape>
                      <v:shape id="Grafik 94" o:spid="_x0000_s1056"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0PN5PDAAAA2wAAAA8AAABkcnMvZG93bnJldi54bWxEj0FrAjEUhO+F/ofwhN40qyzFrkaxotCC&#10;glrB62Pz3F1NXpZN1PXfG0HocZiZb5jxtLVGXKnxlWMF/V4Cgjh3uuJCwf5v2R2C8AFZo3FMCu7k&#10;YTp5fxtjpt2Nt3TdhUJECPsMFZQh1JmUPi/Jou+5mjh6R9dYDFE2hdQN3iLcGjlIkk9pseK4UGJN&#10;85Ly8+5iFdB2dfhOF3Q5nWmTLk1YD8yvVuqj085GIAK14T/8av9oBV8pPL/EHyAnD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Q83k8MAAADbAAAADwAAAAAAAAAAAAAAAACf&#10;AgAAZHJzL2Rvd25yZXYueG1sUEsFBgAAAAAEAAQA9wAAAI8DAAAAAA==&#10;">
                        <v:imagedata r:id="rId8" o:title="1640147-two-film-strip-with-blank-frames-isolated-on-white" croptop="36120f" cropbottom="5432f" cropleft="2600f" cropright="3880f"/>
                        <v:path arrowok="t"/>
                      </v:shape>
                    </v:group>
                  </v:group>
                  <v:group id="Gruppieren 95" o:spid="_x0000_s1057" style="position:absolute;width:1524;height:19665" coordsize="1524,196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Jli2MUAAADbAAAADwAAAGRycy9kb3ducmV2LnhtbESPT2vCQBTE70K/w/IK&#10;vdVNWlJqdBWRtvQgBZOCeHtkn0kw+zZkt/nz7V2h4HGYmd8wq81oGtFT52rLCuJ5BIK4sLrmUsFv&#10;/vn8DsJ5ZI2NZVIwkYPN+mG2wlTbgQ/UZ74UAcIuRQWV920qpSsqMujmtiUO3tl2Bn2QXSl1h0OA&#10;m0a+RNGbNFhzWKiwpV1FxSX7Mwq+Bhy2r/FHv7+cd9MpT36O+5iUenoct0sQnkZ/D/+3v7WCR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CZYtjFAAAA2wAA&#10;AA8AAAAAAAAAAAAAAAAAqgIAAGRycy9kb3ducmV2LnhtbFBLBQYAAAAABAAEAPoAAACcAwAAAAA=&#10;">
                    <v:group id="Gruppieren 96" o:spid="_x0000_s1058" style="position:absolute;top:9715;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Ev8r8UAAADbAAAADwAAAGRycy9kb3ducmV2LnhtbESPT2vCQBTE74V+h+UV&#10;ejObtCg1ZhWRtvQQBLUg3h7ZZxLMvg3Zbf58e7dQ6HGYmd8w2WY0jeipc7VlBUkUgyAurK65VPB9&#10;+pi9gXAeWWNjmRRM5GCzfnzIMNV24AP1R1+KAGGXooLK+zaV0hUVGXSRbYmDd7WdQR9kV0rd4RDg&#10;ppEvcbyQBmsOCxW2tKuouB1/jILPAYfta/Le57frbrqc5vtznpBSz0/jdgXC0+j/w3/tL61guY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BL/K/FAAAA2wAA&#10;AA8AAAAAAAAAAAAAAAAAqgIAAGRycy9kb3ducmV2LnhtbFBLBQYAAAAABAAEAPoAAACcAwAAAAA=&#10;">
                      <v:shape id="Grafik 97" o:spid="_x0000_s1059"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3dqeTDAAAA2wAAAA8AAABkcnMvZG93bnJldi54bWxEj0FrAjEUhO9C/0N4Qm+aVUTbrVGqVFBQ&#10;cG2h18fmdXdr8rJsoq7/3giCx2FmvmGm89YacabGV44VDPoJCOLc6YoLBT/fq94bCB+QNRrHpOBK&#10;Huazl84UU+0unNH5EAoRIexTVFCGUKdS+rwki77vauLo/bnGYoiyKaRu8BLh1shhkoylxYrjQok1&#10;LUvKj4eTVUDZ9ncx+qLT/5H2o5UJu6HZaKVeu+3nB4hAbXiGH+21VvA+gfuX+APk7AY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d2p5MMAAADbAAAADwAAAAAAAAAAAAAAAACf&#10;AgAAZHJzL2Rvd25yZXYueG1sUEsFBgAAAAAEAAQA9wAAAI8DAAAAAA==&#10;">
                        <v:imagedata r:id="rId8" o:title="1640147-two-film-strip-with-blank-frames-isolated-on-white" croptop="36120f" cropbottom="5432f" cropleft="2600f" cropright="3880f"/>
                        <v:path arrowok="t"/>
                      </v:shape>
                      <v:shape id="Grafik 98" o:spid="_x0000_s1060"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CPZbAAAAA2wAAAA8AAABkcnMvZG93bnJldi54bWxET02LwjAQvQv+hzDC3jRVRNxqFJUVdmGF&#10;rQpeh2Zsq8mkNFHrv98cBI+P9z1fttaIOzW+cqxgOEhAEOdOV1woOB62/SkIH5A1Gsek4Ekelotu&#10;Z46pdg/O6L4PhYgh7FNUUIZQp1L6vCSLfuBq4sidXWMxRNgUUjf4iOHWyFGSTKTFimNDiTVtSsqv&#10;+5tVQNnvaT3+otvlSn/jrQm7kfnRSn302tUMRKA2vMUv97dW8BnHxi/xB8jFP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zEI9lsAAAADbAAAADwAAAAAAAAAAAAAAAACfAgAA&#10;ZHJzL2Rvd25yZXYueG1sUEsFBgAAAAAEAAQA9wAAAIwDAAAAAA==&#10;">
                        <v:imagedata r:id="rId8" o:title="1640147-two-film-strip-with-blank-frames-isolated-on-white" croptop="36120f" cropbottom="5432f" cropleft="2600f" cropright="3880f"/>
                        <v:path arrowok="t"/>
                      </v:shape>
                    </v:group>
                    <v:group id="Gruppieren 99" o:spid="_x0000_s1061" style="position:absolute;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dRo3cQAAADbAAAADwAAAGRycy9kb3ducmV2LnhtbESPQYvCMBSE78L+h/CE&#10;vWnaXZS1GkXEXTyIoC6It0fzbIvNS2liW/+9EQSPw8x8w8wWnSlFQ7UrLCuIhxEI4tTqgjMF/8ff&#10;wQ8I55E1lpZJwZ0cLOYfvRkm2ra8p+bgMxEg7BJUkHtfJVK6NCeDbmgr4uBdbG3QB1lnUtfYBrgp&#10;5VcUjaXBgsNCjhWtckqvh5tR8Ndiu/yO1832elndz8fR7rSNSanPfrecgvDU+Xf41d5oBZMJ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dRo3cQAAADbAAAA&#10;DwAAAAAAAAAAAAAAAACqAgAAZHJzL2Rvd25yZXYueG1sUEsFBgAAAAAEAAQA+gAAAJsDAAAAAA==&#10;">
                      <v:shape id="Grafik 100" o:spid="_x0000_s1062"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HmJXnEAAAA3AAAAA8AAABkcnMvZG93bnJldi54bWxEj09rAkEMxe+Ffochhd7qbEWkrI5iRaGC&#10;hfoHvIaduLs6k1l2Rl2/fXMQvCW8l/d+GU8779SV2lgHNvDZy0ARF8HWXBrY75YfX6BiQrboApOB&#10;O0WYTl5fxpjbcOMNXbepVBLCMUcDVUpNrnUsKvIYe6EhFu0YWo9J1rbUtsWbhHun+1k21B5rloYK&#10;G5pXVJy3F2+ANuvD92BBl9OZ/gZLl377bmWNeX/rZiNQibr0ND+uf6zgZ4Ivz8gEevI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HmJXnEAAAA3AAAAA8AAAAAAAAAAAAAAAAA&#10;nwIAAGRycy9kb3ducmV2LnhtbFBLBQYAAAAABAAEAPcAAACQAwAAAAA=&#10;">
                        <v:imagedata r:id="rId8" o:title="1640147-two-film-strip-with-blank-frames-isolated-on-white" croptop="36120f" cropbottom="5432f" cropleft="2600f" cropright="3880f"/>
                        <v:path arrowok="t"/>
                      </v:shape>
                      <v:shape id="Grafik 101" o:spid="_x0000_s1063"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6qgOLAAAAA3AAAAA8AAABkcnMvZG93bnJldi54bWxET9uKwjAQfV/wH8IIvq2pIotUo6goKKzg&#10;DXwdmrGtJpPSRK1/bxYWfJvDuc542lgjHlT70rGCXjcBQZw5XXKu4HRcfQ9B+ICs0TgmBS/yMJ20&#10;vsaYavfkPT0OIRcxhH2KCooQqlRKnxVk0XddRRy5i6sthgjrXOoanzHcGtlPkh9pseTYUGBFi4Ky&#10;2+FuFdD+9zwfLOl+vdFusDJh2zcbrVSn3cxGIAI14SP+d691nJ/04O+ZeIGcvA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XqqA4sAAAADcAAAADwAAAAAAAAAAAAAAAACfAgAA&#10;ZHJzL2Rvd25yZXYueG1sUEsFBgAAAAAEAAQA9wAAAIwDAAAAAA==&#10;">
                        <v:imagedata r:id="rId8" o:title="1640147-two-film-strip-with-blank-frames-isolated-on-white" croptop="36120f" cropbottom="5432f" cropleft="2600f" cropright="3880f"/>
                        <v:path arrowok="t"/>
                      </v:shape>
                    </v:group>
                  </v:group>
                  <v:group id="Gruppieren 102" o:spid="_x0000_s1064" style="position:absolute;top:39127;width:1524;height:19666" coordsize="1524,196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UWqGwwwAAANwAAAAP&#10;AAAAAAAAAAAAAAAAAKoCAABkcnMvZG93bnJldi54bWxQSwUGAAAAAAQABAD6AAAAmgMAAAAA&#10;">
                    <v:group id="Gruppieren 103" o:spid="_x0000_s1065" style="position:absolute;top:9715;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7FgQrwwAAANwAAAAP&#10;AAAAAAAAAAAAAAAAAKoCAABkcnMvZG93bnJldi54bWxQSwUGAAAAAAQABAD6AAAAmgMAAAAA&#10;">
                      <v:shape id="Grafik 104" o:spid="_x0000_s1066"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7dI3rAAAAA3AAAAA8AAABkcnMvZG93bnJldi54bWxET02LwjAQvS/4H8II3tZUKbJUo6goKLiw&#10;uoLXoRnbajIpTdT67zeCsLd5vM+ZzFprxJ0aXzlWMOgnIIhzpysuFBx/159fIHxA1mgck4IneZhN&#10;Ox8TzLR78J7uh1CIGMI+QwVlCHUmpc9Lsuj7riaO3Nk1FkOETSF1g48Ybo0cJslIWqw4NpRY07Kk&#10;/Hq4WQW0350W6Ypulyv9pGsTvodmq5Xqddv5GESgNvyL3+6NjvOTFF7PxAvk9A8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t0jesAAAADcAAAADwAAAAAAAAAAAAAAAACfAgAA&#10;ZHJzL2Rvd25yZXYueG1sUEsFBgAAAAAEAAQA9wAAAIwDAAAAAA==&#10;">
                        <v:imagedata r:id="rId8" o:title="1640147-two-film-strip-with-blank-frames-isolated-on-white" croptop="36120f" cropbottom="5432f" cropleft="2600f" cropright="3880f"/>
                        <v:path arrowok="t"/>
                      </v:shape>
                      <v:shape id="Grafik 105" o:spid="_x0000_s1067"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GRhuHBAAAA3AAAAA8AAABkcnMvZG93bnJldi54bWxET9uKwjAQfV/wH8IIvmmq6CJdo6goKLjg&#10;ZWFfh2a2rSaT0kStf28EYd/mcK4zmTXWiBvVvnSsoN9LQBBnTpecK/g5rbtjED4gazSOScGDPMym&#10;rY8Jptrd+UC3Y8hFDGGfooIihCqV0mcFWfQ9VxFH7s/VFkOEdS51jfcYbo0cJMmntFhybCiwomVB&#10;2eV4tQrosPtdDFd0PV9oP1yb8D0wW61Up93Mv0AEasK/+O3e6Dg/GcHrmXiBnD4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GRhuHBAAAA3AAAAA8AAAAAAAAAAAAAAAAAnwIA&#10;AGRycy9kb3ducmV2LnhtbFBLBQYAAAAABAAEAPcAAACNAwAAAAA=&#10;">
                        <v:imagedata r:id="rId8" o:title="1640147-two-film-strip-with-blank-frames-isolated-on-white" croptop="36120f" cropbottom="5432f" cropleft="2600f" cropright="3880f"/>
                        <v:path arrowok="t"/>
                      </v:shape>
                    </v:group>
                    <v:group id="Gruppieren 106" o:spid="_x0000_s1068" style="position:absolute;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thp7PCAAAA3AAAAA8A&#10;AAAAAAAAAAAAAAAAqgIAAGRycy9kb3ducmV2LnhtbFBLBQYAAAAABAAEAPoAAACZAwAAAAA=&#10;">
                      <v:shape id="Grafik 107" o:spid="_x0000_s1069"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4PvQ3BAAAA3AAAAA8AAABkcnMvZG93bnJldi54bWxET9uKwjAQfV/wH8IIvmmqiCtdo6goKLjg&#10;ZWFfh2a2rSaT0kStf28EYd/mcK4zmTXWiBvVvnSsoN9LQBBnTpecK/g5rbtjED4gazSOScGDPMym&#10;rY8Jptrd+UC3Y8hFDGGfooIihCqV0mcFWfQ9VxFH7s/VFkOEdS51jfcYbo0cJMlIWiw5NhRY0bKg&#10;7HK8WgV02P0uhiu6ni+0H65N+B6YrVaq027mXyACNeFf/HZvdJyffMLrmXiBnD4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4PvQ3BAAAA3AAAAA8AAAAAAAAAAAAAAAAAnwIA&#10;AGRycy9kb3ducmV2LnhtbFBLBQYAAAAABAAEAPcAAACNAwAAAAA=&#10;">
                        <v:imagedata r:id="rId8" o:title="1640147-two-film-strip-with-blank-frames-isolated-on-white" croptop="36120f" cropbottom="5432f" cropleft="2600f" cropright="3880f"/>
                        <v:path arrowok="t"/>
                      </v:shape>
                      <v:shape id="Grafik 108" o:spid="_x0000_s1070"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QKX/EAAAA3AAAAA8AAABkcnMvZG93bnJldi54bWxEj09rAkEMxe+Ffochhd7qbEWkrI5iRaGC&#10;hfoHvIaduLs6k1l2Rl2/fXMQvCW8l/d+GU8779SV2lgHNvDZy0ARF8HWXBrY75YfX6BiQrboApOB&#10;O0WYTl5fxpjbcOMNXbepVBLCMUcDVUpNrnUsKvIYe6EhFu0YWo9J1rbUtsWbhHun+1k21B5rloYK&#10;G5pXVJy3F2+ANuvD92BBl9OZ/gZLl377bmWNeX/rZiNQibr0ND+uf6zgZ0Irz8gEevI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QKX/EAAAA3AAAAA8AAAAAAAAAAAAAAAAA&#10;nwIAAGRycy9kb3ducmV2LnhtbFBLBQYAAAAABAAEAPcAAACQAwAAAAA=&#10;">
                        <v:imagedata r:id="rId8" o:title="1640147-two-film-strip-with-blank-frames-isolated-on-white" croptop="36120f" cropbottom="5432f" cropleft="2600f" cropright="3880f"/>
                        <v:path arrowok="t"/>
                      </v:shape>
                    </v:group>
                  </v:group>
                  <v:shape id="Grafik 109" o:spid="_x0000_s1071" type="#_x0000_t75" alt="https://www.colourbox.de/preview/1640147-two-film-strip-with-blank-frames-isolated-on-white.jpg" style="position:absolute;left:-1737;top:60535;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DcjOTBAAAA3AAAAA8AAABkcnMvZG93bnJldi54bWxET9uKwjAQfV/wH8IIvmmqiKxdo6goKLjg&#10;ZWFfh2a2rSaT0kStf28EYd/mcK4zmTXWiBvVvnSsoN9LQBBnTpecK/g5rbufIHxA1mgck4IHeZhN&#10;Wx8TTLW784Fux5CLGMI+RQVFCFUqpc8Ksuh7riKO3J+rLYYI61zqGu8x3Bo5SJKRtFhybCiwomVB&#10;2eV4tQrosPtdDFd0PV9oP1yb8D0wW61Up93Mv0AEasK/+O3e6Dg/GcPrmXiBnD4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DcjOTBAAAA3AAAAA8AAAAAAAAAAAAAAAAAnwIA&#10;AGRycy9kb3ducmV2LnhtbFBLBQYAAAAABAAEAPcAAACNAwAAAAA=&#10;">
                    <v:imagedata r:id="rId8" o:title="1640147-two-film-strip-with-blank-frames-isolated-on-white" croptop="36120f" cropbottom="5432f" cropleft="2600f" cropright="3880f"/>
                    <v:path arrowok="t"/>
                  </v:shape>
                </v:group>
              </w:pict>
            </w:r>
            <w:r w:rsidR="00FD36E6" w:rsidRPr="00FD36E6">
              <w:rPr>
                <w:b/>
                <w:sz w:val="20"/>
                <w:szCs w:val="20"/>
              </w:rPr>
              <w:t>Kommentar</w:t>
            </w:r>
          </w:p>
        </w:tc>
      </w:tr>
      <w:tr w:rsidR="00FD36E6" w:rsidTr="00AA020D">
        <w:trPr>
          <w:trHeight w:val="1443"/>
        </w:trPr>
        <w:tc>
          <w:tcPr>
            <w:tcW w:w="854" w:type="dxa"/>
          </w:tcPr>
          <w:p w:rsidR="00FD36E6" w:rsidRPr="00FD36E6" w:rsidRDefault="00FD36E6" w:rsidP="00FD36E6">
            <w:pPr>
              <w:jc w:val="center"/>
              <w:rPr>
                <w:sz w:val="20"/>
                <w:szCs w:val="20"/>
              </w:rPr>
            </w:pPr>
            <w:r w:rsidRPr="00FD36E6">
              <w:rPr>
                <w:sz w:val="20"/>
                <w:szCs w:val="20"/>
              </w:rPr>
              <w:t>1</w:t>
            </w:r>
          </w:p>
        </w:tc>
        <w:tc>
          <w:tcPr>
            <w:tcW w:w="2703" w:type="dxa"/>
          </w:tcPr>
          <w:p w:rsidR="00FD36E6" w:rsidRPr="00FD36E6" w:rsidRDefault="00FD36E6" w:rsidP="00A83838">
            <w:pPr>
              <w:rPr>
                <w:sz w:val="20"/>
                <w:szCs w:val="20"/>
              </w:rPr>
            </w:pPr>
            <w:r w:rsidRPr="000C5BBA">
              <w:rPr>
                <w:noProof/>
              </w:rPr>
              <w:pict>
                <v:shape id="Grafik 40" o:spid="_x0000_i1040" type="#_x0000_t75" style="width:122.25pt;height:72.85pt;visibility:visible;mso-wrap-style:square">
                  <v:imagedata r:id="rId9" o:title=""/>
                </v:shape>
              </w:pict>
            </w:r>
          </w:p>
        </w:tc>
        <w:tc>
          <w:tcPr>
            <w:tcW w:w="5912" w:type="dxa"/>
          </w:tcPr>
          <w:p w:rsidR="00FD36E6" w:rsidRPr="00FD36E6" w:rsidRDefault="00FD36E6" w:rsidP="00A83838">
            <w:pPr>
              <w:rPr>
                <w:sz w:val="20"/>
                <w:szCs w:val="20"/>
              </w:rPr>
            </w:pPr>
          </w:p>
        </w:tc>
      </w:tr>
      <w:tr w:rsidR="00FD36E6" w:rsidTr="00AA020D">
        <w:trPr>
          <w:trHeight w:val="1349"/>
        </w:trPr>
        <w:tc>
          <w:tcPr>
            <w:tcW w:w="854" w:type="dxa"/>
          </w:tcPr>
          <w:p w:rsidR="00FD36E6" w:rsidRPr="00FD36E6" w:rsidRDefault="00FD36E6" w:rsidP="00FD36E6">
            <w:pPr>
              <w:jc w:val="center"/>
              <w:rPr>
                <w:sz w:val="20"/>
                <w:szCs w:val="20"/>
              </w:rPr>
            </w:pPr>
            <w:r w:rsidRPr="00FD36E6">
              <w:rPr>
                <w:sz w:val="20"/>
                <w:szCs w:val="20"/>
              </w:rPr>
              <w:t>2</w:t>
            </w:r>
          </w:p>
        </w:tc>
        <w:tc>
          <w:tcPr>
            <w:tcW w:w="2703" w:type="dxa"/>
          </w:tcPr>
          <w:p w:rsidR="00FD36E6" w:rsidRPr="00FD36E6" w:rsidRDefault="00FD36E6" w:rsidP="00A83838">
            <w:pPr>
              <w:rPr>
                <w:sz w:val="20"/>
                <w:szCs w:val="20"/>
              </w:rPr>
            </w:pPr>
            <w:r w:rsidRPr="000C5BBA">
              <w:rPr>
                <w:noProof/>
              </w:rPr>
              <w:pict>
                <v:shape id="Grafik 43" o:spid="_x0000_i1039" type="#_x0000_t75" style="width:123.05pt;height:68.65pt;visibility:visible;mso-wrap-style:square">
                  <v:imagedata r:id="rId10" o:title=""/>
                </v:shape>
              </w:pict>
            </w:r>
          </w:p>
        </w:tc>
        <w:tc>
          <w:tcPr>
            <w:tcW w:w="5912" w:type="dxa"/>
          </w:tcPr>
          <w:p w:rsidR="00FD36E6" w:rsidRPr="00FD36E6" w:rsidRDefault="00FD36E6" w:rsidP="00A83838">
            <w:pPr>
              <w:rPr>
                <w:sz w:val="20"/>
                <w:szCs w:val="20"/>
              </w:rPr>
            </w:pPr>
          </w:p>
        </w:tc>
      </w:tr>
      <w:tr w:rsidR="00FD36E6" w:rsidTr="00AA020D">
        <w:trPr>
          <w:trHeight w:val="1364"/>
        </w:trPr>
        <w:tc>
          <w:tcPr>
            <w:tcW w:w="854" w:type="dxa"/>
          </w:tcPr>
          <w:p w:rsidR="00FD36E6" w:rsidRPr="00FD36E6" w:rsidRDefault="00FD36E6" w:rsidP="00FD36E6">
            <w:pPr>
              <w:jc w:val="center"/>
              <w:rPr>
                <w:sz w:val="20"/>
                <w:szCs w:val="20"/>
              </w:rPr>
            </w:pPr>
            <w:r w:rsidRPr="00FD36E6">
              <w:rPr>
                <w:sz w:val="20"/>
                <w:szCs w:val="20"/>
              </w:rPr>
              <w:t>3</w:t>
            </w:r>
          </w:p>
        </w:tc>
        <w:tc>
          <w:tcPr>
            <w:tcW w:w="2703" w:type="dxa"/>
          </w:tcPr>
          <w:p w:rsidR="00FD36E6" w:rsidRPr="00FD36E6" w:rsidRDefault="00FD36E6" w:rsidP="00A83838">
            <w:pPr>
              <w:rPr>
                <w:sz w:val="20"/>
                <w:szCs w:val="20"/>
              </w:rPr>
            </w:pPr>
            <w:r w:rsidRPr="000C5BBA">
              <w:rPr>
                <w:noProof/>
              </w:rPr>
              <w:pict>
                <v:shape id="Grafik 44" o:spid="_x0000_i1041" type="#_x0000_t75" style="width:123.05pt;height:68.65pt;visibility:visible;mso-wrap-style:square">
                  <v:imagedata r:id="rId11" o:title=""/>
                </v:shape>
              </w:pict>
            </w:r>
          </w:p>
        </w:tc>
        <w:tc>
          <w:tcPr>
            <w:tcW w:w="5912" w:type="dxa"/>
          </w:tcPr>
          <w:p w:rsidR="00FD36E6" w:rsidRPr="00FD36E6" w:rsidRDefault="00FD36E6" w:rsidP="00A83838">
            <w:pPr>
              <w:rPr>
                <w:sz w:val="20"/>
                <w:szCs w:val="20"/>
              </w:rPr>
            </w:pPr>
          </w:p>
        </w:tc>
      </w:tr>
      <w:tr w:rsidR="00FD36E6" w:rsidTr="00AA020D">
        <w:trPr>
          <w:trHeight w:val="1364"/>
        </w:trPr>
        <w:tc>
          <w:tcPr>
            <w:tcW w:w="854" w:type="dxa"/>
          </w:tcPr>
          <w:p w:rsidR="00FD36E6" w:rsidRPr="00FD36E6" w:rsidRDefault="00FD36E6" w:rsidP="00FD36E6">
            <w:pPr>
              <w:jc w:val="center"/>
              <w:rPr>
                <w:sz w:val="20"/>
                <w:szCs w:val="20"/>
              </w:rPr>
            </w:pPr>
            <w:r w:rsidRPr="00FD36E6">
              <w:rPr>
                <w:sz w:val="20"/>
                <w:szCs w:val="20"/>
              </w:rPr>
              <w:t>4</w:t>
            </w:r>
          </w:p>
        </w:tc>
        <w:tc>
          <w:tcPr>
            <w:tcW w:w="2703" w:type="dxa"/>
          </w:tcPr>
          <w:p w:rsidR="00FD36E6" w:rsidRPr="00FD36E6" w:rsidRDefault="00FD36E6" w:rsidP="00A83838">
            <w:pPr>
              <w:rPr>
                <w:sz w:val="20"/>
                <w:szCs w:val="20"/>
              </w:rPr>
            </w:pPr>
            <w:r w:rsidRPr="000C5BBA">
              <w:rPr>
                <w:noProof/>
              </w:rPr>
              <w:pict>
                <v:shape id="Grafik 52" o:spid="_x0000_i1042" type="#_x0000_t75" style="width:123.05pt;height:68.65pt;visibility:visible;mso-wrap-style:square">
                  <v:imagedata r:id="rId12" o:title=""/>
                </v:shape>
              </w:pict>
            </w:r>
          </w:p>
        </w:tc>
        <w:tc>
          <w:tcPr>
            <w:tcW w:w="5912" w:type="dxa"/>
          </w:tcPr>
          <w:p w:rsidR="00FD36E6" w:rsidRPr="00FD36E6" w:rsidRDefault="00FD36E6" w:rsidP="00A83838">
            <w:pPr>
              <w:rPr>
                <w:sz w:val="20"/>
                <w:szCs w:val="20"/>
              </w:rPr>
            </w:pPr>
          </w:p>
        </w:tc>
      </w:tr>
      <w:tr w:rsidR="00FD36E6" w:rsidTr="00AA020D">
        <w:trPr>
          <w:trHeight w:val="1287"/>
        </w:trPr>
        <w:tc>
          <w:tcPr>
            <w:tcW w:w="854" w:type="dxa"/>
          </w:tcPr>
          <w:p w:rsidR="00FD36E6" w:rsidRPr="00FD36E6" w:rsidRDefault="00FD36E6" w:rsidP="00FD36E6">
            <w:pPr>
              <w:jc w:val="center"/>
              <w:rPr>
                <w:sz w:val="20"/>
                <w:szCs w:val="20"/>
              </w:rPr>
            </w:pPr>
            <w:r w:rsidRPr="00FD36E6">
              <w:rPr>
                <w:sz w:val="20"/>
                <w:szCs w:val="20"/>
              </w:rPr>
              <w:t>5</w:t>
            </w:r>
          </w:p>
        </w:tc>
        <w:tc>
          <w:tcPr>
            <w:tcW w:w="2703" w:type="dxa"/>
          </w:tcPr>
          <w:p w:rsidR="00FD36E6" w:rsidRPr="00FD36E6" w:rsidRDefault="00FD36E6" w:rsidP="00A83838">
            <w:pPr>
              <w:rPr>
                <w:sz w:val="20"/>
                <w:szCs w:val="20"/>
              </w:rPr>
            </w:pPr>
            <w:r w:rsidRPr="000C5BBA">
              <w:rPr>
                <w:noProof/>
              </w:rPr>
              <w:pict>
                <v:shape id="Grafik 53" o:spid="_x0000_i1043" type="#_x0000_t75" style="width:123.05pt;height:65.3pt;visibility:visible;mso-wrap-style:square">
                  <v:imagedata r:id="rId13" o:title=""/>
                </v:shape>
              </w:pict>
            </w:r>
          </w:p>
        </w:tc>
        <w:tc>
          <w:tcPr>
            <w:tcW w:w="5912" w:type="dxa"/>
          </w:tcPr>
          <w:p w:rsidR="00FD36E6" w:rsidRPr="00FD36E6" w:rsidRDefault="00FD36E6" w:rsidP="00A83838">
            <w:pPr>
              <w:rPr>
                <w:sz w:val="20"/>
                <w:szCs w:val="20"/>
              </w:rPr>
            </w:pPr>
          </w:p>
        </w:tc>
      </w:tr>
      <w:tr w:rsidR="00FD36E6" w:rsidTr="00AA020D">
        <w:trPr>
          <w:trHeight w:val="1349"/>
        </w:trPr>
        <w:tc>
          <w:tcPr>
            <w:tcW w:w="854" w:type="dxa"/>
          </w:tcPr>
          <w:p w:rsidR="00FD36E6" w:rsidRPr="00FD36E6" w:rsidRDefault="00FD36E6" w:rsidP="00FD36E6">
            <w:pPr>
              <w:jc w:val="center"/>
              <w:rPr>
                <w:sz w:val="20"/>
                <w:szCs w:val="20"/>
              </w:rPr>
            </w:pPr>
            <w:r w:rsidRPr="00FD36E6">
              <w:rPr>
                <w:sz w:val="20"/>
                <w:szCs w:val="20"/>
              </w:rPr>
              <w:t>6</w:t>
            </w:r>
          </w:p>
        </w:tc>
        <w:tc>
          <w:tcPr>
            <w:tcW w:w="2703" w:type="dxa"/>
          </w:tcPr>
          <w:p w:rsidR="00FD36E6" w:rsidRPr="00FD36E6" w:rsidRDefault="00FD36E6" w:rsidP="00A83838">
            <w:pPr>
              <w:rPr>
                <w:sz w:val="20"/>
                <w:szCs w:val="20"/>
              </w:rPr>
            </w:pPr>
            <w:r w:rsidRPr="000C5BBA">
              <w:rPr>
                <w:noProof/>
              </w:rPr>
              <w:pict>
                <v:shape id="Grafik 54" o:spid="_x0000_i1044" type="#_x0000_t75" style="width:123.05pt;height:68.65pt;visibility:visible;mso-wrap-style:square">
                  <v:imagedata r:id="rId14" o:title=""/>
                </v:shape>
              </w:pict>
            </w:r>
          </w:p>
        </w:tc>
        <w:tc>
          <w:tcPr>
            <w:tcW w:w="5912" w:type="dxa"/>
          </w:tcPr>
          <w:p w:rsidR="00FD36E6" w:rsidRPr="00FD36E6" w:rsidRDefault="00FD36E6" w:rsidP="00A83838">
            <w:pPr>
              <w:rPr>
                <w:sz w:val="20"/>
                <w:szCs w:val="20"/>
              </w:rPr>
            </w:pPr>
          </w:p>
        </w:tc>
      </w:tr>
      <w:tr w:rsidR="00FD36E6" w:rsidTr="00AA020D">
        <w:trPr>
          <w:trHeight w:val="1468"/>
        </w:trPr>
        <w:tc>
          <w:tcPr>
            <w:tcW w:w="854" w:type="dxa"/>
          </w:tcPr>
          <w:p w:rsidR="00FD36E6" w:rsidRPr="00FD36E6" w:rsidRDefault="00FD36E6" w:rsidP="00FD36E6">
            <w:pPr>
              <w:jc w:val="center"/>
              <w:rPr>
                <w:sz w:val="20"/>
                <w:szCs w:val="20"/>
              </w:rPr>
            </w:pPr>
            <w:r w:rsidRPr="00FD36E6">
              <w:rPr>
                <w:sz w:val="20"/>
                <w:szCs w:val="20"/>
              </w:rPr>
              <w:t>7</w:t>
            </w:r>
          </w:p>
        </w:tc>
        <w:tc>
          <w:tcPr>
            <w:tcW w:w="2703" w:type="dxa"/>
          </w:tcPr>
          <w:p w:rsidR="00FD36E6" w:rsidRDefault="00FD36E6" w:rsidP="00A83838">
            <w:pPr>
              <w:rPr>
                <w:noProof/>
              </w:rPr>
            </w:pPr>
            <w:r w:rsidRPr="000C5BBA">
              <w:rPr>
                <w:noProof/>
              </w:rPr>
              <w:pict>
                <v:shape id="Grafik 55" o:spid="_x0000_i1045" type="#_x0000_t75" style="width:123.05pt;height:68.65pt;visibility:visible;mso-wrap-style:square">
                  <v:imagedata r:id="rId15" o:title=""/>
                </v:shape>
              </w:pict>
            </w:r>
          </w:p>
          <w:p w:rsidR="00FD36E6" w:rsidRDefault="00FD36E6" w:rsidP="00A83838">
            <w:pPr>
              <w:rPr>
                <w:noProof/>
              </w:rPr>
            </w:pPr>
          </w:p>
        </w:tc>
        <w:tc>
          <w:tcPr>
            <w:tcW w:w="5912" w:type="dxa"/>
          </w:tcPr>
          <w:p w:rsidR="00FD36E6" w:rsidRPr="00FD36E6" w:rsidRDefault="00FD36E6" w:rsidP="00A83838">
            <w:pPr>
              <w:rPr>
                <w:sz w:val="20"/>
                <w:szCs w:val="20"/>
              </w:rPr>
            </w:pPr>
            <w:r>
              <w:rPr>
                <w:noProof/>
                <w:color w:val="000000"/>
                <w:sz w:val="18"/>
                <w:szCs w:val="18"/>
              </w:rPr>
              <w:pict>
                <v:shapetype id="_x0000_t202" coordsize="21600,21600" o:spt="202" path="m,l,21600r21600,l21600,xe">
                  <v:stroke joinstyle="miter"/>
                  <v:path gradientshapeok="t" o:connecttype="rect"/>
                </v:shapetype>
                <v:shape id="_x0000_s1072" type="#_x0000_t202" style="position:absolute;margin-left:306.1pt;margin-top:16.7pt;width:22.8pt;height:62.45pt;z-index:3;mso-position-horizontal-relative:text;mso-position-vertical-relative:text" stroked="f">
                  <v:textbox style="layout-flow:vertical;mso-layout-flow-alt:bottom-to-top;mso-next-textbox:#_x0000_s1072">
                    <w:txbxContent>
                      <w:p w:rsidR="00FD36E6" w:rsidRPr="00404033" w:rsidRDefault="00FD36E6" w:rsidP="00FD36E6">
                        <w:pPr>
                          <w:rPr>
                            <w:sz w:val="16"/>
                            <w:szCs w:val="16"/>
                          </w:rPr>
                        </w:pPr>
                        <w:r w:rsidRPr="00404033">
                          <w:rPr>
                            <w:sz w:val="16"/>
                            <w:szCs w:val="16"/>
                          </w:rPr>
                          <w:t>© SWR</w:t>
                        </w:r>
                      </w:p>
                    </w:txbxContent>
                  </v:textbox>
                </v:shape>
              </w:pict>
            </w:r>
          </w:p>
        </w:tc>
      </w:tr>
    </w:tbl>
    <w:p w:rsidR="00FD36E6" w:rsidRDefault="00FD36E6" w:rsidP="00FD36E6">
      <w:pPr>
        <w:rPr>
          <w:b/>
        </w:rPr>
      </w:pPr>
    </w:p>
    <w:p w:rsidR="000D7308" w:rsidRDefault="000D7308" w:rsidP="00FD36E6">
      <w:pPr>
        <w:autoSpaceDE w:val="0"/>
        <w:autoSpaceDN w:val="0"/>
        <w:adjustRightInd w:val="0"/>
        <w:rPr>
          <w:color w:val="000000"/>
          <w:sz w:val="18"/>
          <w:szCs w:val="18"/>
        </w:rPr>
      </w:pPr>
    </w:p>
    <w:p w:rsidR="00FA4ED9" w:rsidRDefault="00FA4ED9" w:rsidP="00FD36E6">
      <w:pPr>
        <w:autoSpaceDE w:val="0"/>
        <w:autoSpaceDN w:val="0"/>
        <w:adjustRightInd w:val="0"/>
        <w:rPr>
          <w:color w:val="000000"/>
          <w:sz w:val="18"/>
          <w:szCs w:val="18"/>
        </w:rPr>
      </w:pPr>
    </w:p>
    <w:p w:rsidR="00FA4ED9" w:rsidRDefault="00FA4ED9" w:rsidP="00FD36E6">
      <w:pPr>
        <w:autoSpaceDE w:val="0"/>
        <w:autoSpaceDN w:val="0"/>
        <w:adjustRightInd w:val="0"/>
        <w:rPr>
          <w:color w:val="000000"/>
          <w:sz w:val="18"/>
          <w:szCs w:val="18"/>
        </w:rPr>
      </w:pPr>
    </w:p>
    <w:p w:rsidR="00FA4ED9" w:rsidRDefault="00FA4ED9" w:rsidP="00FD36E6">
      <w:pPr>
        <w:autoSpaceDE w:val="0"/>
        <w:autoSpaceDN w:val="0"/>
        <w:adjustRightInd w:val="0"/>
        <w:rPr>
          <w:color w:val="000000"/>
          <w:sz w:val="18"/>
          <w:szCs w:val="18"/>
        </w:rPr>
      </w:pPr>
    </w:p>
    <w:p w:rsidR="00FA4ED9" w:rsidRDefault="00FA4ED9" w:rsidP="00FD36E6">
      <w:pPr>
        <w:autoSpaceDE w:val="0"/>
        <w:autoSpaceDN w:val="0"/>
        <w:adjustRightInd w:val="0"/>
        <w:rPr>
          <w:color w:val="000000"/>
          <w:sz w:val="18"/>
          <w:szCs w:val="18"/>
        </w:rPr>
      </w:pPr>
    </w:p>
    <w:p w:rsidR="00FA4ED9" w:rsidRDefault="00FA4ED9" w:rsidP="00FA4ED9">
      <w:pPr>
        <w:rPr>
          <w:sz w:val="20"/>
          <w:szCs w:val="20"/>
        </w:rPr>
      </w:pPr>
    </w:p>
    <w:p w:rsidR="00FA4ED9" w:rsidRPr="003612FD" w:rsidRDefault="00FA4ED9" w:rsidP="00FA4ED9">
      <w:pPr>
        <w:shd w:val="clear" w:color="auto" w:fill="3860A8"/>
        <w:jc w:val="both"/>
        <w:rPr>
          <w:b/>
          <w:color w:val="FFFFFF" w:themeColor="background1"/>
          <w:szCs w:val="20"/>
        </w:rPr>
      </w:pPr>
      <w:r w:rsidRPr="003612FD">
        <w:rPr>
          <w:b/>
          <w:color w:val="FFFFFF" w:themeColor="background1"/>
          <w:szCs w:val="20"/>
        </w:rPr>
        <w:t>Das Prinzip von CRISPR/</w:t>
      </w:r>
      <w:proofErr w:type="spellStart"/>
      <w:r w:rsidRPr="003612FD">
        <w:rPr>
          <w:b/>
          <w:color w:val="FFFFFF" w:themeColor="background1"/>
          <w:szCs w:val="20"/>
        </w:rPr>
        <w:t>Cas</w:t>
      </w:r>
      <w:proofErr w:type="spellEnd"/>
      <w:r w:rsidRPr="003612FD">
        <w:rPr>
          <w:b/>
          <w:color w:val="FFFFFF" w:themeColor="background1"/>
          <w:szCs w:val="20"/>
        </w:rPr>
        <w:t xml:space="preserve"> als </w:t>
      </w:r>
      <w:proofErr w:type="spellStart"/>
      <w:r w:rsidRPr="003612FD">
        <w:rPr>
          <w:b/>
          <w:color w:val="FFFFFF" w:themeColor="background1"/>
          <w:szCs w:val="20"/>
        </w:rPr>
        <w:t>Storyboard</w:t>
      </w:r>
      <w:proofErr w:type="spellEnd"/>
      <w:r>
        <w:rPr>
          <w:b/>
          <w:color w:val="FFFFFF" w:themeColor="background1"/>
          <w:szCs w:val="20"/>
        </w:rPr>
        <w:t xml:space="preserve"> </w:t>
      </w:r>
      <w:r w:rsidRPr="00FA4ED9">
        <w:rPr>
          <w:color w:val="FFFFFF" w:themeColor="background1"/>
        </w:rPr>
        <w:t xml:space="preserve">(Differenzierung Stufe </w:t>
      </w:r>
      <w:r>
        <w:rPr>
          <w:color w:val="FFFFFF" w:themeColor="background1"/>
        </w:rPr>
        <w:t>2</w:t>
      </w:r>
      <w:r w:rsidRPr="00FA4ED9">
        <w:rPr>
          <w:color w:val="FFFFFF" w:themeColor="background1"/>
        </w:rPr>
        <w:t>)</w:t>
      </w:r>
    </w:p>
    <w:p w:rsidR="00FA4ED9" w:rsidRDefault="00FA4ED9" w:rsidP="00FA4ED9">
      <w:pPr>
        <w:jc w:val="both"/>
        <w:rPr>
          <w:b/>
          <w:szCs w:val="20"/>
        </w:rPr>
      </w:pPr>
    </w:p>
    <w:p w:rsidR="00FA4ED9" w:rsidRPr="00725FC6" w:rsidRDefault="00FA4ED9" w:rsidP="00FA4ED9">
      <w:pPr>
        <w:jc w:val="both"/>
        <w:rPr>
          <w:sz w:val="20"/>
          <w:szCs w:val="20"/>
        </w:rPr>
      </w:pPr>
      <w:r>
        <w:rPr>
          <w:noProof/>
          <w:sz w:val="20"/>
          <w:szCs w:val="20"/>
        </w:rPr>
        <w:pict>
          <v:shape id="_x0000_s1120" type="#_x0000_t75" style="position:absolute;left:0;text-align:left;margin-left:-42.7pt;margin-top:0;width:29.1pt;height:29.5pt;z-index:-5" wrapcoords="-98 0 -98 21504 21600 21504 21600 0 -98 0">
            <v:imagedata r:id="rId7" o:title="01_stift"/>
            <w10:wrap type="through"/>
          </v:shape>
        </w:pict>
      </w:r>
      <w:r w:rsidRPr="00725FC6">
        <w:rPr>
          <w:sz w:val="20"/>
          <w:szCs w:val="20"/>
        </w:rPr>
        <w:t>Schau</w:t>
      </w:r>
      <w:r>
        <w:rPr>
          <w:sz w:val="20"/>
          <w:szCs w:val="20"/>
        </w:rPr>
        <w:t>e</w:t>
      </w:r>
      <w:r w:rsidRPr="00725FC6">
        <w:rPr>
          <w:sz w:val="20"/>
          <w:szCs w:val="20"/>
        </w:rPr>
        <w:t xml:space="preserve"> dir den Film „Gentechnik – CRISPR/</w:t>
      </w:r>
      <w:proofErr w:type="spellStart"/>
      <w:r w:rsidRPr="00725FC6">
        <w:rPr>
          <w:sz w:val="20"/>
          <w:szCs w:val="20"/>
        </w:rPr>
        <w:t>Cas</w:t>
      </w:r>
      <w:proofErr w:type="spellEnd"/>
      <w:r w:rsidRPr="00725FC6">
        <w:rPr>
          <w:sz w:val="20"/>
          <w:szCs w:val="20"/>
        </w:rPr>
        <w:t xml:space="preserve"> + Co.“ aufmerksam an und vervollständige das </w:t>
      </w:r>
      <w:proofErr w:type="spellStart"/>
      <w:r w:rsidRPr="00725FC6">
        <w:rPr>
          <w:sz w:val="20"/>
          <w:szCs w:val="20"/>
        </w:rPr>
        <w:t>Storyboard</w:t>
      </w:r>
      <w:proofErr w:type="spellEnd"/>
      <w:r w:rsidRPr="00725FC6">
        <w:rPr>
          <w:sz w:val="20"/>
          <w:szCs w:val="20"/>
        </w:rPr>
        <w:t>, indem du rechts neben de</w:t>
      </w:r>
      <w:r>
        <w:rPr>
          <w:sz w:val="20"/>
          <w:szCs w:val="20"/>
        </w:rPr>
        <w:t>m</w:t>
      </w:r>
      <w:r w:rsidRPr="00725FC6">
        <w:rPr>
          <w:sz w:val="20"/>
          <w:szCs w:val="20"/>
        </w:rPr>
        <w:t xml:space="preserve"> </w:t>
      </w:r>
      <w:proofErr w:type="spellStart"/>
      <w:r w:rsidRPr="00725FC6">
        <w:rPr>
          <w:sz w:val="20"/>
          <w:szCs w:val="20"/>
        </w:rPr>
        <w:t>Screenshot</w:t>
      </w:r>
      <w:proofErr w:type="spellEnd"/>
      <w:r w:rsidRPr="00725FC6">
        <w:rPr>
          <w:sz w:val="20"/>
          <w:szCs w:val="20"/>
        </w:rPr>
        <w:t xml:space="preserve"> jeweils einen kurzen Text verfasst, der als Live-Kommentar in dieser Szene vorgelesen werden kann. Stelle dir dazu vor, dass der Film an den jeweiligen Stellen plötzlich stumm ist! Deine Kommentare sollten zu den Szenen passen und genau das beschreiben, was man in diesem Moment sieht. </w:t>
      </w:r>
    </w:p>
    <w:p w:rsidR="00FA4ED9" w:rsidRDefault="00FA4ED9" w:rsidP="00FA4ED9">
      <w:pPr>
        <w:jc w:val="both"/>
        <w:rPr>
          <w:sz w:val="20"/>
          <w:szCs w:val="20"/>
        </w:rPr>
      </w:pPr>
    </w:p>
    <w:p w:rsidR="00FA4ED9" w:rsidRPr="00725FC6" w:rsidRDefault="00FA4ED9" w:rsidP="00FA4ED9">
      <w:pPr>
        <w:jc w:val="both"/>
        <w:rPr>
          <w:sz w:val="20"/>
          <w:szCs w:val="20"/>
        </w:rPr>
      </w:pPr>
      <w:r w:rsidRPr="00725FC6">
        <w:rPr>
          <w:sz w:val="20"/>
          <w:szCs w:val="20"/>
        </w:rPr>
        <w:t xml:space="preserve">Nutze dabei folgende Fachbegriffe: </w:t>
      </w:r>
    </w:p>
    <w:p w:rsidR="00FA4ED9" w:rsidRPr="00725FC6" w:rsidRDefault="00FA4ED9" w:rsidP="00FA4ED9">
      <w:pPr>
        <w:jc w:val="both"/>
        <w:rPr>
          <w:b/>
          <w:color w:val="3860A8"/>
          <w:sz w:val="20"/>
          <w:szCs w:val="20"/>
        </w:rPr>
      </w:pPr>
      <w:r w:rsidRPr="00725FC6">
        <w:rPr>
          <w:b/>
          <w:color w:val="3860A8"/>
          <w:sz w:val="20"/>
          <w:szCs w:val="20"/>
        </w:rPr>
        <w:t>Cas9-Protein; kurzes RNA-Molekül; Leseraster der DNA; Schleifen-Verbindung; genetische Erkennungssequenz; komplementär; DNA-Reparaturmechanismus; neuer DNA-Abschnitt; enzymatisches Sch</w:t>
      </w:r>
      <w:r>
        <w:rPr>
          <w:b/>
          <w:color w:val="3860A8"/>
          <w:sz w:val="20"/>
          <w:szCs w:val="20"/>
        </w:rPr>
        <w:t>n</w:t>
      </w:r>
      <w:r w:rsidRPr="00725FC6">
        <w:rPr>
          <w:b/>
          <w:color w:val="3860A8"/>
          <w:sz w:val="20"/>
          <w:szCs w:val="20"/>
        </w:rPr>
        <w:t xml:space="preserve">eidewerkzeug; </w:t>
      </w:r>
      <w:proofErr w:type="spellStart"/>
      <w:r w:rsidRPr="00725FC6">
        <w:rPr>
          <w:b/>
          <w:color w:val="3860A8"/>
          <w:sz w:val="20"/>
          <w:szCs w:val="20"/>
        </w:rPr>
        <w:t>tracrRNA</w:t>
      </w:r>
      <w:proofErr w:type="spellEnd"/>
      <w:r w:rsidRPr="00725FC6">
        <w:rPr>
          <w:b/>
          <w:color w:val="3860A8"/>
          <w:sz w:val="20"/>
          <w:szCs w:val="20"/>
        </w:rPr>
        <w:t>; Ziel-DNA; RNA-Komplex; Doppelstrangbruch; funktionsloses Gen; molekulare Genschere</w:t>
      </w:r>
    </w:p>
    <w:p w:rsidR="00FA4ED9" w:rsidRPr="00725FC6" w:rsidRDefault="00FA4ED9" w:rsidP="00FA4ED9">
      <w:pPr>
        <w:jc w:val="both"/>
        <w:rPr>
          <w:sz w:val="20"/>
          <w:szCs w:val="20"/>
          <w:u w:val="single"/>
        </w:rPr>
      </w:pPr>
    </w:p>
    <w:p w:rsidR="00FA4ED9" w:rsidRPr="00725FC6" w:rsidRDefault="00FA4ED9" w:rsidP="00FA4ED9">
      <w:pPr>
        <w:jc w:val="both"/>
        <w:rPr>
          <w:b/>
          <w:sz w:val="20"/>
          <w:szCs w:val="20"/>
        </w:rPr>
      </w:pPr>
      <w:proofErr w:type="spellStart"/>
      <w:r w:rsidRPr="00725FC6">
        <w:rPr>
          <w:b/>
          <w:sz w:val="20"/>
          <w:szCs w:val="20"/>
        </w:rPr>
        <w:t>Storyboard</w:t>
      </w:r>
      <w:proofErr w:type="spellEnd"/>
      <w:r w:rsidRPr="00725FC6">
        <w:rPr>
          <w:b/>
          <w:sz w:val="20"/>
          <w:szCs w:val="20"/>
        </w:rPr>
        <w:t xml:space="preserve"> zum Filmausschnitt „CRISPR/</w:t>
      </w:r>
      <w:proofErr w:type="spellStart"/>
      <w:r w:rsidRPr="00725FC6">
        <w:rPr>
          <w:b/>
          <w:sz w:val="20"/>
          <w:szCs w:val="20"/>
        </w:rPr>
        <w:t>Cas</w:t>
      </w:r>
      <w:proofErr w:type="spellEnd"/>
      <w:r w:rsidRPr="00725FC6">
        <w:rPr>
          <w:b/>
          <w:sz w:val="20"/>
          <w:szCs w:val="20"/>
        </w:rPr>
        <w:t xml:space="preserve"> – die revolutionäre Genschere“</w:t>
      </w:r>
    </w:p>
    <w:p w:rsidR="00FA4ED9" w:rsidRPr="00725FC6" w:rsidRDefault="00AA020D" w:rsidP="00FA4ED9">
      <w:pPr>
        <w:rPr>
          <w:sz w:val="20"/>
          <w:szCs w:val="20"/>
          <w:u w:val="single"/>
        </w:rPr>
      </w:pPr>
      <w:r>
        <w:rPr>
          <w:b/>
          <w:noProof/>
          <w:sz w:val="20"/>
          <w:szCs w:val="20"/>
        </w:rPr>
        <w:pict>
          <v:group id="_x0000_s1152" style="position:absolute;margin-left:471.55pt;margin-top:10.75pt;width:11.95pt;height:454.4pt;z-index:4" coordorigin="10123,6148" coordsize="239,9088">
            <v:group id="Gruppieren 111" o:spid="_x0000_s1097" style="position:absolute;left:10123;top:9245;width:239;height:3097" coordsize="1524,19665" o:regroupid="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VGpGsIAAADcAAAADwAAAGRycy9kb3ducmV2LnhtbERPTYvCMBC9L/gfwgh7&#10;W9MoLlKNIuLKHkRYFcTb0IxtsZmUJtvWf2+Ehb3N433OYtXbSrTU+NKxBjVKQBBnzpScazifvj5m&#10;IHxANlg5Jg0P8rBaDt4WmBrX8Q+1x5CLGMI+RQ1FCHUqpc8KsuhHriaO3M01FkOETS5Ng10Mt5Uc&#10;J8mntFhybCiwpk1B2f34azXsOuzWE7Vt9/fb5nE9TQ+XvSKt34f9eg4iUB/+xX/ubxPnKwWvZ+IF&#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FRqRrCAAAA3AAAAA8A&#10;AAAAAAAAAAAAAAAAqgIAAGRycy9kb3ducmV2LnhtbFBLBQYAAAAABAAEAPoAAACZAwAAAAA=&#10;">
              <v:group id="Gruppieren 112" o:spid="_x0000_s1098" style="position:absolute;top:9715;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YM3bcQAAADcAAAA&#10;DwAAAAAAAAAAAAAAAACqAgAAZHJzL2Rvd25yZXYueG1sUEsFBgAAAAAEAAQA+gAAAJsDAAAAAA==&#10;">
                <v:shape id="Grafik 113" o:spid="_x0000_s1099"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TtLdPDAAAA3AAAAA8AAABkcnMvZG93bnJldi54bWxET9tqwkAQfS/4D8sIvtWNF0pJXUVFoQUL&#10;TRT6OmSnSerubMhuYvr3XaHQtzmc66w2gzWip9bXjhXMpgkI4sLpmksFl/Px8RmED8gajWNS8EMe&#10;NuvRwwpT7W6cUZ+HUsQQ9ikqqEJoUil9UZFFP3UNceS+XGsxRNiWUrd4i+HWyHmSPEmLNceGChva&#10;V1Rc884qoOz0uVseqPu+0sfyaML73LxppSbjYfsCItAQ/sV/7lcd588WcH8mXiDX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O0t08MAAADcAAAADwAAAAAAAAAAAAAAAACf&#10;AgAAZHJzL2Rvd25yZXYueG1sUEsFBgAAAAAEAAQA9wAAAI8DAAAAAA==&#10;">
                  <v:imagedata r:id="rId8" o:title="1640147-two-film-strip-with-blank-frames-isolated-on-white" croptop="36120f" cropbottom="5432f" cropleft="2600f" cropright="3880f"/>
                  <v:path arrowok="t"/>
                </v:shape>
                <v:shape id="Grafik 114" o:spid="_x0000_s1100"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sEtafCAAAA3AAAAA8AAABkcnMvZG93bnJldi54bWxET99rwjAQfh/4P4QT9jZTpYxRjaKisMEG&#10;azfw9WjOtppcSpPW7r9fBgPf7uP7eavNaI0YqPONYwXzWQKCuHS64UrB99fx6QWED8gajWNS8EMe&#10;NuvJwwoz7W6c01CESsQQ9hkqqENoMyl9WZNFP3MtceTOrrMYIuwqqTu8xXBr5CJJnqXFhmNDjS3t&#10;ayqvRW8VUP5+2qUH6i9X+kyPJnwszJtW6nE6bpcgAo3hLv53v+o4f57C3zPxArn+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LBLWnwgAAANwAAAAPAAAAAAAAAAAAAAAAAJ8C&#10;AABkcnMvZG93bnJldi54bWxQSwUGAAAAAAQABAD3AAAAjgMAAAAA&#10;">
                  <v:imagedata r:id="rId8" o:title="1640147-two-film-strip-with-blank-frames-isolated-on-white" croptop="36120f" cropbottom="5432f" cropleft="2600f" cropright="3880f"/>
                  <v:path arrowok="t"/>
                </v:shape>
              </v:group>
              <v:group id="Gruppieren 115" o:spid="_x0000_s1101" style="position:absolute;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mqvGcEAAADcAAAADwAAAGRycy9kb3ducmV2LnhtbERPTYvCMBC9L/gfwgje&#10;1rSKy1KNIqLiQYTVBfE2NGNbbCaliW3990YQvM3jfc5s0ZlSNFS7wrKCeBiBIE6tLjhT8H/afP+C&#10;cB5ZY2mZFDzIwWLe+5phom3Lf9QcfSZCCLsEFeTeV4mULs3JoBvaijhwV1sb9AHWmdQ1tiHclHIU&#10;RT/SYMGhIceKVjmlt+PdKNi22C7H8brZ366rx+U0OZz3MSk16HfLKQhPnf+I3+6dDvPjC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3mqvGcEAAADcAAAADwAA&#10;AAAAAAAAAAAAAACqAgAAZHJzL2Rvd25yZXYueG1sUEsFBgAAAAAEAAQA+gAAAJgDAAAAAA==&#10;">
                <v:shape id="Grafik 116" o:spid="_x0000_s1102"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SajkvAAAAA3AAAAA8AAABkcnMvZG93bnJldi54bWxET9uKwjAQfV/wH8IIvq2pIiLVKKsoKCh4&#10;g30dmtm2azIpTdT690YQfJvDuc5k1lgjblT70rGCXjcBQZw5XXKu4HxafY9A+ICs0TgmBQ/yMJu2&#10;viaYanfnA92OIRcxhH2KCooQqlRKnxVk0XddRRy5P1dbDBHWudQ13mO4NbKfJENpseTYUGBFi4Ky&#10;y/FqFdBh+zsfLOn6f6H9YGXCrm82WqlOu/kZgwjUhI/47V7rOL83hNcz8QI5fQI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VJqOS8AAAADcAAAADwAAAAAAAAAAAAAAAACfAgAA&#10;ZHJzL2Rvd25yZXYueG1sUEsFBgAAAAAEAAQA9wAAAIwDAAAAAA==&#10;">
                  <v:imagedata r:id="rId8" o:title="1640147-two-film-strip-with-blank-frames-isolated-on-white" croptop="36120f" cropbottom="5432f" cropleft="2600f" cropright="3880f"/>
                  <v:path arrowok="t"/>
                </v:shape>
                <v:shape id="Grafik 117" o:spid="_x0000_s1103"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vWK9DBAAAA3AAAAA8AAABkcnMvZG93bnJldi54bWxET9uKwjAQfV/wH8IIvmmqiCtdo6goKLjg&#10;DfZ1aGbbrsmkNFHr3xtB2Lc5nOtMZo014ka1Lx0r6PcSEMSZ0yXnCs6ndXcMwgdkjcYxKXiQh9m0&#10;9THBVLs7H+h2DLmIIexTVFCEUKVS+qwgi77nKuLI/braYoiwzqWu8R7DrZGDJBlJiyXHhgIrWhaU&#10;XY5Xq4AOu5/FcEXXvwvth2sTvgdmq5XqtJv5F4hATfgXv90bHef3P+H1TLxATp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vWK9DBAAAA3AAAAA8AAAAAAAAAAAAAAAAAnwIA&#10;AGRycy9kb3ducmV2LnhtbFBLBQYAAAAABAAEAPcAAACNAwAAAAA=&#10;">
                  <v:imagedata r:id="rId8" o:title="1640147-two-film-strip-with-blank-frames-isolated-on-white" croptop="36120f" cropbottom="5432f" cropleft="2600f" cropright="3880f"/>
                  <v:path arrowok="t"/>
                </v:shape>
              </v:group>
            </v:group>
            <v:group id="Gruppieren 118" o:spid="_x0000_s1104" style="position:absolute;left:10123;top:6148;width:239;height:3097" coordsize="1524,19665" o:regroupid="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wawCHxgAAANwA&#10;AAAPAAAAAAAAAAAAAAAAAKoCAABkcnMvZG93bnJldi54bWxQSwUGAAAAAAQABAD6AAAAnQMAAAAA&#10;">
              <v:group id="Gruppieren 119" o:spid="_x0000_s1105" style="position:absolute;top:9715;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yelHMQAAADcAAAADwAAAGRycy9kb3ducmV2LnhtbERPS2vCQBC+F/wPywi9&#10;NZsoLTVmFZFaegiFqiDehuyYBLOzIbvN4993C4Xe5uN7TrYdTSN66lxtWUESxSCIC6trLhWcT4en&#10;VxDOI2tsLJOCiRxsN7OHDFNtB/6i/uhLEULYpaig8r5NpXRFRQZdZFviwN1sZ9AH2JVSdziEcNPI&#10;RRy/SIM1h4YKW9pXVNyP30bB+4DDbpm89fn9tp+up+fPS56QUo/zcbcG4Wn0/+I/94cO85MV/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yelHMQAAADcAAAA&#10;DwAAAAAAAAAAAAAAAACqAgAAZHJzL2Rvd25yZXYueG1sUEsFBgAAAAAEAAQA+gAAAJsDAAAAAA==&#10;">
                <v:shape id="Grafik 120" o:spid="_x0000_s1106"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pTeRnFAAAA3AAAAA8AAABkcnMvZG93bnJldi54bWxEj09rwkAQxe8Fv8MyQm91Y5BSoqtUUahQ&#10;of6BXofsNEndnQ3ZVeO3dw6F3mZ4b977zWzRe6eu1MUmsIHxKANFXAbbcGXgdNy8vIGKCdmiC0wG&#10;7hRhMR88zbCw4cZ7uh5SpSSEY4EG6pTaQutY1uQxjkJLLNpP6DwmWbtK2w5vEu6dzrPsVXtsWBpq&#10;bGlVU3k+XLwB2n9+Lydruvye6WuycWmXu6015nnYv09BJerTv/nv+sMKfi748oxMoOc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6U3kZxQAAANwAAAAPAAAAAAAAAAAAAAAA&#10;AJ8CAABkcnMvZG93bnJldi54bWxQSwUGAAAAAAQABAD3AAAAkQMAAAAA&#10;">
                  <v:imagedata r:id="rId8" o:title="1640147-two-film-strip-with-blank-frames-isolated-on-white" croptop="36120f" cropbottom="5432f" cropleft="2600f" cropright="3880f"/>
                  <v:path arrowok="t"/>
                </v:shape>
                <v:shape id="Grafik 121" o:spid="_x0000_s1107"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Uf3ILCAAAA3AAAAA8AAABkcnMvZG93bnJldi54bWxET99rwjAQfh/4P4QT9jZTSxmjGkVFYYMN&#10;1m7g69GcbTW5lCbW7r9fBgPf7uP7ecv1aI0YqPetYwXzWQKCuHK65VrB99fh6QWED8gajWNS8EMe&#10;1qvJwxJz7W5c0FCGWsQQ9jkqaELocil91ZBFP3MdceROrrcYIuxrqXu8xXBrZJokz9Jiy7GhwY52&#10;DVWX8moVUPF+3GZ7up4v9JkdTPhIzZtW6nE6bhYgAo3hLv53v+o4P53D3zPxArn6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VH9yCwgAAANwAAAAPAAAAAAAAAAAAAAAAAJ8C&#10;AABkcnMvZG93bnJldi54bWxQSwUGAAAAAAQABAD3AAAAjgMAAAAA&#10;">
                  <v:imagedata r:id="rId8" o:title="1640147-two-film-strip-with-blank-frames-isolated-on-white" croptop="36120f" cropbottom="5432f" cropleft="2600f" cropright="3880f"/>
                  <v:path arrowok="t"/>
                </v:shape>
              </v:group>
              <v:group id="Gruppieren 122" o:spid="_x0000_s1108" style="position:absolute;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90MQAAADcAAAA&#10;DwAAAAAAAAAAAAAAAACqAgAAZHJzL2Rvd25yZXYueG1sUEsFBgAAAAAEAAQA+gAAAJsDAAAAAA==&#10;">
                <v:shape id="Grafik 123" o:spid="_x0000_s1109"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qB527BAAAA3AAAAA8AAABkcnMvZG93bnJldi54bWxET9uKwjAQfV/Yfwiz4JumW0WkGsVdVlBY&#10;wRv4OjRjW00mpYla/94sCPs2h3Odyay1Rtyo8ZVjBZ+9BARx7nTFhYLDftEdgfABWaNxTAoe5GE2&#10;fX+bYKbdnbd024VCxBD2GSooQ6gzKX1ekkXfczVx5E6usRgibAqpG7zHcGtkmiRDabHi2FBiTd8l&#10;5Zfd1Sqg7e/xa/BD1/OFNoOFCevUrLRSnY92PgYRqA3/4pd7qeP8tA9/z8QL5PQJ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IqB527BAAAA3AAAAA8AAAAAAAAAAAAAAAAAnwIA&#10;AGRycy9kb3ducmV2LnhtbFBLBQYAAAAABAAEAPcAAACNAwAAAAA=&#10;">
                  <v:imagedata r:id="rId8" o:title="1640147-two-film-strip-with-blank-frames-isolated-on-white" croptop="36120f" cropbottom="5432f" cropleft="2600f" cropright="3880f"/>
                  <v:path arrowok="t"/>
                </v:shape>
                <v:shape id="Grafik 124" o:spid="_x0000_s1110"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VofxrBAAAA3AAAAA8AAABkcnMvZG93bnJldi54bWxET99rwjAQfh/4P4QT9jZTSxmjGkVFYcKE&#10;6QRfj+Zsq8mlNFHrf28EYW/38f288bSzRlyp9bVjBcNBAoK4cLrmUsH+b/XxBcIHZI3GMSm4k4fp&#10;pPc2xly7G2/puguliCHsc1RQhdDkUvqiIot+4BriyB1dazFE2JZSt3iL4dbINEk+pcWaY0OFDS0q&#10;Ks67i1VA25/DPFvS5XSm32xlwiY1a63Ue7+bjUAE6sK/+OX+1nF+msHzmXiBnDw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AVofxrBAAAA3AAAAA8AAAAAAAAAAAAAAAAAnwIA&#10;AGRycy9kb3ducmV2LnhtbFBLBQYAAAAABAAEAPcAAACNAwAAAAA=&#10;">
                  <v:imagedata r:id="rId8" o:title="1640147-two-film-strip-with-blank-frames-isolated-on-white" croptop="36120f" cropbottom="5432f" cropleft="2600f" cropright="3880f"/>
                  <v:path arrowok="t"/>
                </v:shape>
              </v:group>
            </v:group>
            <v:group id="Gruppieren 125" o:spid="_x0000_s1111" style="position:absolute;left:10123;top:12139;width:239;height:3097" coordsize="1524,19665" o:regroupid="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QBmWkwwAAANwAAAAP&#10;AAAAAAAAAAAAAAAAAKoCAABkcnMvZG93bnJldi54bWxQSwUGAAAAAAQABAD6AAAAmgMAAAAA&#10;">
              <v:group id="Gruppieren 126" o:spid="_x0000_s1112" style="position:absolute;top:9715;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DU+9PCAAAA3AAAAA8A&#10;AAAAAAAAAAAAAAAAqgIAAGRycy9kb3ducmV2LnhtbFBLBQYAAAAABAAEAPoAAACZAwAAAAA=&#10;">
                <v:shape id="Grafik 127" o:spid="_x0000_s1113"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W64W3CAAAA3AAAAA8AAABkcnMvZG93bnJldi54bWxET99rwjAQfhf2P4Qb7G2mK6KjGssmChMm&#10;WDfY69GcbdfkUpqo9b83g4Fv9/H9vEU+WCPO1PvGsYKXcQKCuHS64UrB99fm+RWED8gajWNScCUP&#10;+fJhtMBMuwsXdD6ESsQQ9hkqqEPoMil9WZNFP3YdceSOrrcYIuwrqXu8xHBrZJokU2mx4dhQY0er&#10;msr2cLIKqPj8eZ+s6fTb0n6yMWGXmq1W6ulxeJuDCDSEu/jf/aHj/HQGf8/EC+TyB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1uuFtwgAAANwAAAAPAAAAAAAAAAAAAAAAAJ8C&#10;AABkcnMvZG93bnJldi54bWxQSwUGAAAAAAQABAD3AAAAjgMAAAAA&#10;">
                  <v:imagedata r:id="rId8" o:title="1640147-two-film-strip-with-blank-frames-isolated-on-white" croptop="36120f" cropbottom="5432f" cropleft="2600f" cropright="3880f"/>
                  <v:path arrowok="t"/>
                </v:shape>
                <v:shape id="Grafik 128" o:spid="_x0000_s1114"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QldR/FAAAA3AAAAA8AAABkcnMvZG93bnJldi54bWxEj09rwkAQxe8Fv8MyQm91Y5BSoqtUUahQ&#10;of6BXofsNEndnQ3ZVeO3dw6F3mZ4b977zWzRe6eu1MUmsIHxKANFXAbbcGXgdNy8vIGKCdmiC0wG&#10;7hRhMR88zbCw4cZ7uh5SpSSEY4EG6pTaQutY1uQxjkJLLNpP6DwmWbtK2w5vEu6dzrPsVXtsWBpq&#10;bGlVU3k+XLwB2n9+Lydruvye6WuycWmXu6015nnYv09BJerTv/nv+sMKfi608oxMoOc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EJXUfxQAAANwAAAAPAAAAAAAAAAAAAAAA&#10;AJ8CAABkcnMvZG93bnJldi54bWxQSwUGAAAAAAQABAD3AAAAkQMAAAAA&#10;">
                  <v:imagedata r:id="rId8" o:title="1640147-two-film-strip-with-blank-frames-isolated-on-white" croptop="36120f" cropbottom="5432f" cropleft="2600f" cropright="3880f"/>
                  <v:path arrowok="t"/>
                </v:shape>
              </v:group>
              <v:group id="Gruppieren 129" o:spid="_x0000_s1115" style="position:absolute;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UtvocIAAADcAAAADwAAAGRycy9kb3ducmV2LnhtbERPTYvCMBC9C/sfwix4&#10;07QuylqNIrIrHkRQF8Tb0IxtsZmUJtvWf28Ewds83ufMl50pRUO1KywriIcRCOLU6oIzBX+n38E3&#10;COeRNZaWScGdHCwXH705Jtq2fKDm6DMRQtglqCD3vkqkdGlOBt3QVsSBu9raoA+wzqSusQ3hppSj&#10;KJpIgwWHhhwrWueU3o7/RsGmxXb1Ff80u9t1fb+cxvvzLial+p/dagbCU+ff4pd7q8P80RS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FLb6HCAAAA3AAAAA8A&#10;AAAAAAAAAAAAAAAAqgIAAGRycy9kb3ducmV2LnhtbFBLBQYAAAAABAAEAPoAAACZAwAAAAA=&#10;">
                <v:shape id="Grafik 130" o:spid="_x0000_s1116"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K78TFAAAA3AAAAA8AAABkcnMvZG93bnJldi54bWxEj09rAkEMxe+Ffochhd7qrH8osjqKikIF&#10;C2oLXsNOurt1JrPsjLp+e3Mo9JbwXt77ZTrvvFNXamMd2EC/l4EiLoKtuTTw/bV5G4OKCdmiC0wG&#10;7hRhPnt+mmJuw40PdD2mUkkIxxwNVCk1udaxqMhj7IWGWLSf0HpMsralti3eJNw7Pciyd+2xZmmo&#10;sKFVRcX5ePEG6LA7LUdruvyeaT/auPQ5cFtrzOtLt5iAStSlf/Pf9YcV/KHgyzMygZ49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iu/ExQAAANwAAAAPAAAAAAAAAAAAAAAA&#10;AJ8CAABkcnMvZG93bnJldi54bWxQSwUGAAAAAAQABAD3AAAAkQMAAAAA&#10;">
                  <v:imagedata r:id="rId8" o:title="1640147-two-film-strip-with-blank-frames-isolated-on-white" croptop="36120f" cropbottom="5432f" cropleft="2600f" cropright="3880f"/>
                  <v:path arrowok="t"/>
                </v:shape>
                <v:shape id="Grafik 131" o:spid="_x0000_s1117"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DGSl/DAAAA3AAAAA8AAABkcnMvZG93bnJldi54bWxET9tqwkAQfS/4D8sIvtWNF0pJXUVFoQUL&#10;TRT6OmSnSerubMhuYvr3XaHQtzmc66w2gzWip9bXjhXMpgkI4sLpmksFl/Px8RmED8gajWNS8EMe&#10;NuvRwwpT7W6cUZ+HUsQQ9ikqqEJoUil9UZFFP3UNceS+XGsxRNiWUrd4i+HWyHmSPEmLNceGChva&#10;V1Rc884qoOz0uVseqPu+0sfyaML73LxppSbjYfsCItAQ/sV/7lcd5y9mcH8mXiDX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MZKX8MAAADcAAAADwAAAAAAAAAAAAAAAACf&#10;AgAAZHJzL2Rvd25yZXYueG1sUEsFBgAAAAAEAAQA9wAAAI8DAAAAAA==&#10;">
                  <v:imagedata r:id="rId8" o:title="1640147-two-film-strip-with-blank-frames-isolated-on-white" croptop="36120f" cropbottom="5432f" cropleft="2600f" cropright="3880f"/>
                  <v:path arrowok="t"/>
                </v:shape>
              </v:group>
            </v:group>
          </v:group>
        </w:pict>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1"/>
        <w:gridCol w:w="2693"/>
        <w:gridCol w:w="5925"/>
      </w:tblGrid>
      <w:tr w:rsidR="00FA4ED9" w:rsidTr="00AA020D">
        <w:tc>
          <w:tcPr>
            <w:tcW w:w="851" w:type="dxa"/>
          </w:tcPr>
          <w:p w:rsidR="00FA4ED9" w:rsidRPr="00FA4ED9" w:rsidRDefault="00FA4ED9" w:rsidP="00FA4ED9">
            <w:pPr>
              <w:jc w:val="center"/>
              <w:rPr>
                <w:b/>
                <w:sz w:val="20"/>
                <w:szCs w:val="20"/>
              </w:rPr>
            </w:pPr>
            <w:r>
              <w:rPr>
                <w:b/>
                <w:noProof/>
                <w:sz w:val="20"/>
                <w:szCs w:val="20"/>
              </w:rPr>
              <w:pict>
                <v:group id="Gruppieren 141" o:spid="_x0000_s1081" style="position:absolute;left:0;text-align:left;margin-left:-15.05pt;margin-top:-.85pt;width:11.95pt;height:154.85pt;z-index:6" coordsize="1524,19665" o:regroupid="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uKGB8QAAADcAAAADwAAAGRycy9kb3ducmV2LnhtbERPS2vCQBC+F/wPywi9&#10;NZtoWyRmFZFaegiFqiDehuyYBLOzIbvN4993C4Xe5uN7TrYdTSN66lxtWUESxSCIC6trLhWcT4en&#10;FQjnkTU2lknBRA62m9lDhqm2A39Rf/SlCCHsUlRQed+mUrqiIoMusi1x4G62M+gD7EqpOxxCuGnk&#10;Io5fpcGaQ0OFLe0rKu7Hb6PgfcBht0ze+vx+20/X08vnJU9Iqcf5uFuD8DT6f/Gf+0OH+c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uKGB8QAAADcAAAA&#10;DwAAAAAAAAAAAAAAAACqAgAAZHJzL2Rvd25yZXYueG1sUEsFBgAAAAAEAAQA+gAAAJsDAAAAAA==&#10;">
                  <v:group id="Gruppieren 142" o:spid="_x0000_s1082" style="position:absolute;top:9715;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jAYcMIAAADcAAAADwAAAGRycy9kb3ducmV2LnhtbERPTYvCMBC9C/sfwix4&#10;07SuLlKNIrIrHkRQF8Tb0IxtsZmUJtvWf28Ewds83ufMl50pRUO1KywriIcRCOLU6oIzBX+n38EU&#10;hPPIGkvLpOBODpaLj94cE21bPlBz9JkIIewSVJB7XyVSujQng25oK+LAXW1t0AdYZ1LX2IZwU8pR&#10;FH1LgwWHhhwrWueU3o7/RsGmxXb1Ff80u9t1fb+cJvvzLial+p/dagbCU+ff4pd7q8P88Q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IwGHDCAAAA3AAAAA8A&#10;AAAAAAAAAAAAAAAAqgIAAGRycy9kb3ducmV2LnhtbFBLBQYAAAAABAAEAPoAAACZAwAAAAA=&#10;">
                    <v:shape id="Grafik 143" o:spid="_x0000_s1083"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deAs7BAAAA3AAAAA8AAABkcnMvZG93bnJldi54bWxET9uKwjAQfV/Yfwiz4Jumq0WkGsUVBYUV&#10;vIGvQzO21WRSmqjdv98sCPs2h3Odyay1Rjyo8ZVjBZ+9BARx7nTFhYLTcdUdgfABWaNxTAp+yMNs&#10;+v42wUy7J+/pcQiFiCHsM1RQhlBnUvq8JIu+52riyF1cYzFE2BRSN/iM4dbIfpIMpcWKY0OJNS1K&#10;ym+Hu1VA++/zV7qk+/VGu3RlwrZvNlqpzkc7H4MI1IZ/8cu91nF+OoC/Z+IFcvoL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deAs7BAAAA3AAAAA8AAAAAAAAAAAAAAAAAnwIA&#10;AGRycy9kb3ducmV2LnhtbFBLBQYAAAAABAAEAPcAAACNAwAAAAA=&#10;">
                      <v:imagedata r:id="rId8" o:title="1640147-two-film-strip-with-blank-frames-isolated-on-white" croptop="36120f" cropbottom="5432f" cropleft="2600f" cropright="3880f"/>
                      <v:path arrowok="t"/>
                    </v:shape>
                    <v:shape id="Grafik 144" o:spid="_x0000_s1084"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i3mrrBAAAA3AAAAA8AAABkcnMvZG93bnJldi54bWxET9uKwjAQfRf8hzCCb5oqRZZqlFUUFFxY&#10;L7CvQzPbdk0mpYla/34jCL7N4VxntmitETdqfOVYwWiYgCDOna64UHA+bQYfIHxA1mgck4IHeVjM&#10;u50ZZtrd+UC3YyhEDGGfoYIyhDqT0uclWfRDVxNH7tc1FkOETSF1g/cYbo0cJ8lEWqw4NpRY06qk&#10;/HK8WgV02P8s0zVd/y70nW5M+BqbnVaq32s/pyACteEtfrm3Os5PU3g+Ey+Q83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Ni3mrrBAAAA3AAAAA8AAAAAAAAAAAAAAAAAnwIA&#10;AGRycy9kb3ducmV2LnhtbFBLBQYAAAAABAAEAPcAAACNAwAAAAA=&#10;">
                      <v:imagedata r:id="rId8" o:title="1640147-two-film-strip-with-blank-frames-isolated-on-white" croptop="36120f" cropbottom="5432f" cropleft="2600f" cropright="3880f"/>
                      <v:path arrowok="t"/>
                    </v:shape>
                  </v:group>
                  <v:group id="Gruppieren 145" o:spid="_x0000_s1085" style="position:absolute;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dmABMMAAADcAAAADwAAAGRycy9kb3ducmV2LnhtbERPS4vCMBC+C/6HMIK3&#10;Na2usnSNIqLiQRZ8wLK3oRnbYjMpTWzrv98Igrf5+J4zX3amFA3VrrCsIB5FIIhTqwvOFFzO248v&#10;EM4jaywtk4IHOVgu+r05Jtq2fKTm5DMRQtglqCD3vkqkdGlOBt3IVsSBu9raoA+wzqSusQ3hppTj&#10;KJpJgwWHhhwrWueU3k53o2DXYruaxJvmcLuuH3/n6c/vISalhoNu9Q3CU+ff4pd7r8P8zy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N2YAEwwAAANwAAAAP&#10;AAAAAAAAAAAAAAAAAKoCAABkcnMvZG93bnJldi54bWxQSwUGAAAAAAQABAD6AAAAmgMAAAAA&#10;">
                    <v:shape id="Grafik 146" o:spid="_x0000_s1086"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cpoVbCAAAA3AAAAA8AAABkcnMvZG93bnJldi54bWxET99rwjAQfhf2P4Qb+KbpShHpjLKNCRMc&#10;qBvs9WjOtja5lCa29b9fBgPf7uP7eavNaI3oqfO1YwVP8wQEceF0zaWC76/tbAnCB2SNxjEpuJGH&#10;zfphssJcu4GP1J9CKWII+xwVVCG0uZS+qMiin7uWOHJn11kMEXal1B0OMdwamSbJQlqsOTZU2NJb&#10;RUVzuloFdNz/vGbvdL00dMi2JnymZqeVmj6OL88gAo3hLv53f+g4P1vA3zPxArn+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HKaFWwgAAANwAAAAPAAAAAAAAAAAAAAAAAJ8C&#10;AABkcnMvZG93bnJldi54bWxQSwUGAAAAAAQABAD3AAAAjgMAAAAA&#10;">
                      <v:imagedata r:id="rId8" o:title="1640147-two-film-strip-with-blank-frames-isolated-on-white" croptop="36120f" cropbottom="5432f" cropleft="2600f" cropright="3880f"/>
                      <v:path arrowok="t"/>
                    </v:shape>
                    <v:shape id="Grafik 147" o:spid="_x0000_s1087"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lBM3BAAAA3AAAAA8AAABkcnMvZG93bnJldi54bWxET99rwjAQfh/sfwgn7E1TpcxRjeJEYQMF&#10;dYKvR3O21eRSmqj1vzeCsLf7+H7eeNpaI67U+Mqxgn4vAUGcO11xoWD/t+x+gfABWaNxTAru5GE6&#10;eX8bY6bdjbd03YVCxBD2GSooQ6gzKX1ekkXfczVx5I6usRgibAqpG7zFcGvkIEk+pcWKY0OJNc1L&#10;ys+7i1VA29XhO13Q5XSmTbo0YT0wv1qpj047G4EI1IZ/8cv9o+P8dAjPZ+IFcvI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hlBM3BAAAA3AAAAA8AAAAAAAAAAAAAAAAAnwIA&#10;AGRycy9kb3ducmV2LnhtbFBLBQYAAAAABAAEAPcAAACNAwAAAAA=&#10;">
                      <v:imagedata r:id="rId8" o:title="1640147-two-film-strip-with-blank-frames-isolated-on-white" croptop="36120f" cropbottom="5432f" cropleft="2600f" cropright="3880f"/>
                      <v:path arrowok="t"/>
                    </v:shape>
                  </v:group>
                </v:group>
              </w:pict>
            </w:r>
            <w:r w:rsidRPr="00FA4ED9">
              <w:rPr>
                <w:b/>
                <w:sz w:val="20"/>
                <w:szCs w:val="20"/>
              </w:rPr>
              <w:t>Szene</w:t>
            </w:r>
          </w:p>
        </w:tc>
        <w:tc>
          <w:tcPr>
            <w:tcW w:w="2693" w:type="dxa"/>
          </w:tcPr>
          <w:p w:rsidR="00FA4ED9" w:rsidRPr="00FA4ED9" w:rsidRDefault="00FA4ED9" w:rsidP="00FA4ED9">
            <w:pPr>
              <w:jc w:val="center"/>
              <w:rPr>
                <w:b/>
                <w:sz w:val="20"/>
                <w:szCs w:val="20"/>
              </w:rPr>
            </w:pPr>
            <w:proofErr w:type="spellStart"/>
            <w:r w:rsidRPr="00FA4ED9">
              <w:rPr>
                <w:b/>
                <w:sz w:val="20"/>
                <w:szCs w:val="20"/>
              </w:rPr>
              <w:t>Screenshot</w:t>
            </w:r>
            <w:proofErr w:type="spellEnd"/>
          </w:p>
        </w:tc>
        <w:tc>
          <w:tcPr>
            <w:tcW w:w="5925" w:type="dxa"/>
          </w:tcPr>
          <w:p w:rsidR="00FA4ED9" w:rsidRPr="00FA4ED9" w:rsidRDefault="00FA4ED9" w:rsidP="00FA4ED9">
            <w:pPr>
              <w:jc w:val="center"/>
              <w:rPr>
                <w:b/>
                <w:sz w:val="20"/>
                <w:szCs w:val="20"/>
              </w:rPr>
            </w:pPr>
            <w:r w:rsidRPr="00FA4ED9">
              <w:rPr>
                <w:b/>
                <w:sz w:val="20"/>
                <w:szCs w:val="20"/>
              </w:rPr>
              <w:t>Kommentar</w:t>
            </w:r>
          </w:p>
        </w:tc>
      </w:tr>
      <w:tr w:rsidR="00FA4ED9" w:rsidRPr="00725FC6" w:rsidTr="00AA020D">
        <w:tc>
          <w:tcPr>
            <w:tcW w:w="851" w:type="dxa"/>
          </w:tcPr>
          <w:p w:rsidR="00FA4ED9" w:rsidRPr="00FA4ED9" w:rsidRDefault="00FA4ED9" w:rsidP="00FA4ED9">
            <w:pPr>
              <w:jc w:val="center"/>
              <w:rPr>
                <w:sz w:val="19"/>
                <w:szCs w:val="19"/>
              </w:rPr>
            </w:pPr>
            <w:r w:rsidRPr="00FA4ED9">
              <w:rPr>
                <w:sz w:val="19"/>
                <w:szCs w:val="19"/>
              </w:rPr>
              <w:t>1</w:t>
            </w:r>
          </w:p>
        </w:tc>
        <w:tc>
          <w:tcPr>
            <w:tcW w:w="2693" w:type="dxa"/>
          </w:tcPr>
          <w:p w:rsidR="00FA4ED9" w:rsidRPr="00FA4ED9" w:rsidRDefault="00FA4ED9" w:rsidP="00A83838">
            <w:pPr>
              <w:rPr>
                <w:sz w:val="19"/>
                <w:szCs w:val="19"/>
              </w:rPr>
            </w:pPr>
            <w:r w:rsidRPr="00FA4ED9">
              <w:rPr>
                <w:noProof/>
                <w:sz w:val="19"/>
                <w:szCs w:val="19"/>
              </w:rPr>
              <w:pict>
                <v:shape id="Grafik 156" o:spid="_x0000_i1031" type="#_x0000_t75" style="width:117.2pt;height:65.3pt;visibility:visible;mso-wrap-style:square">
                  <v:imagedata r:id="rId16" o:title=""/>
                </v:shape>
              </w:pict>
            </w:r>
          </w:p>
        </w:tc>
        <w:tc>
          <w:tcPr>
            <w:tcW w:w="5925" w:type="dxa"/>
          </w:tcPr>
          <w:p w:rsidR="00FA4ED9" w:rsidRPr="00FA4ED9" w:rsidRDefault="00FA4ED9" w:rsidP="00A83838">
            <w:pPr>
              <w:rPr>
                <w:sz w:val="19"/>
                <w:szCs w:val="19"/>
              </w:rPr>
            </w:pPr>
          </w:p>
        </w:tc>
      </w:tr>
      <w:tr w:rsidR="00FA4ED9" w:rsidRPr="00725FC6" w:rsidTr="00AA020D">
        <w:tc>
          <w:tcPr>
            <w:tcW w:w="851" w:type="dxa"/>
          </w:tcPr>
          <w:p w:rsidR="00FA4ED9" w:rsidRPr="00FA4ED9" w:rsidRDefault="00FA4ED9" w:rsidP="00FA4ED9">
            <w:pPr>
              <w:jc w:val="center"/>
              <w:rPr>
                <w:sz w:val="19"/>
                <w:szCs w:val="19"/>
              </w:rPr>
            </w:pPr>
            <w:r w:rsidRPr="00FA4ED9">
              <w:rPr>
                <w:sz w:val="19"/>
                <w:szCs w:val="19"/>
              </w:rPr>
              <w:t>2</w:t>
            </w:r>
          </w:p>
        </w:tc>
        <w:tc>
          <w:tcPr>
            <w:tcW w:w="2693" w:type="dxa"/>
          </w:tcPr>
          <w:p w:rsidR="00FA4ED9" w:rsidRPr="00FA4ED9" w:rsidRDefault="00FA4ED9" w:rsidP="00A83838">
            <w:pPr>
              <w:rPr>
                <w:sz w:val="19"/>
                <w:szCs w:val="19"/>
              </w:rPr>
            </w:pPr>
            <w:r w:rsidRPr="00FA4ED9">
              <w:rPr>
                <w:noProof/>
                <w:sz w:val="19"/>
                <w:szCs w:val="19"/>
              </w:rPr>
              <w:pict>
                <v:shape id="Grafik 157" o:spid="_x0000_i1030" type="#_x0000_t75" style="width:115.55pt;height:65.3pt;visibility:visible;mso-wrap-style:square">
                  <v:imagedata r:id="rId17" o:title=""/>
                </v:shape>
              </w:pict>
            </w:r>
          </w:p>
        </w:tc>
        <w:tc>
          <w:tcPr>
            <w:tcW w:w="5925" w:type="dxa"/>
          </w:tcPr>
          <w:p w:rsidR="00FA4ED9" w:rsidRPr="00FA4ED9" w:rsidRDefault="00FA4ED9" w:rsidP="00A83838">
            <w:pPr>
              <w:rPr>
                <w:sz w:val="19"/>
                <w:szCs w:val="19"/>
              </w:rPr>
            </w:pPr>
          </w:p>
        </w:tc>
      </w:tr>
      <w:tr w:rsidR="00FA4ED9" w:rsidRPr="00725FC6" w:rsidTr="00AA020D">
        <w:tc>
          <w:tcPr>
            <w:tcW w:w="851" w:type="dxa"/>
          </w:tcPr>
          <w:p w:rsidR="00FA4ED9" w:rsidRPr="00FA4ED9" w:rsidRDefault="00FA4ED9" w:rsidP="00FA4ED9">
            <w:pPr>
              <w:jc w:val="center"/>
              <w:rPr>
                <w:sz w:val="19"/>
                <w:szCs w:val="19"/>
              </w:rPr>
            </w:pPr>
            <w:r>
              <w:rPr>
                <w:noProof/>
                <w:sz w:val="19"/>
                <w:szCs w:val="19"/>
              </w:rPr>
              <w:pict>
                <v:group id="Gruppieren 134" o:spid="_x0000_s1074" style="position:absolute;left:0;text-align:left;margin-left:-15.05pt;margin-top:11.15pt;width:11.95pt;height:154.85pt;z-index:5;mso-position-horizontal-relative:text;mso-position-vertical-relative:text" coordsize="1524,19665" o:regroupid="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NW4sQAAADcAAAADwAAAGRycy9kb3ducmV2LnhtbERPS2vCQBC+C/0PyxR6&#10;M5s0tZQ0q4jU0oMU1ELpbciOSTA7G7JrHv/eFQre5uN7Tr4aTSN66lxtWUESxSCIC6trLhX8HLfz&#10;NxDOI2tsLJOCiRyslg+zHDNtB95Tf/ClCCHsMlRQed9mUrqiIoMusi1x4E62M+gD7EqpOxxCuGnk&#10;cxy/SoM1h4YKW9pUVJwPF6Pgc8BhnSYf/e582kx/x8X37y4hpZ4ex/U7CE+jv4v/3V86zE9f4P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NW4sQAAADcAAAA&#10;DwAAAAAAAAAAAAAAAACqAgAAZHJzL2Rvd25yZXYueG1sUEsFBgAAAAAEAAQA+gAAAJsDAAAAAA==&#10;">
                  <v:group id="Gruppieren 135" o:spid="_x0000_s1075" style="position:absolute;top:9715;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V3/N5wwAAANwAAAAP&#10;AAAAAAAAAAAAAAAAAKoCAABkcnMvZG93bnJldi54bWxQSwUGAAAAAAQABAD6AAAAmgMAAAAA&#10;">
                    <v:shape id="Grafik 136" o:spid="_x0000_s1076"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8v0ivBAAAA3AAAAA8AAABkcnMvZG93bnJldi54bWxET02LwjAQvQv+hzDC3jRdFZFqlFUUdkFB&#10;3QWvQzO21WRSmqjdf28Ewds83udM54014ka1Lx0r+OwlIIgzp0vOFfz9rrtjED4gazSOScE/eZjP&#10;2q0pptrdeU+3Q8hFDGGfooIihCqV0mcFWfQ9VxFH7uRqiyHCOpe6xnsMt0b2k2QkLZYcGwqsaFlQ&#10;djlcrQLab46L4Yqu5wvthmsTtn3zo5X66DRfExCBmvAWv9zfOs4fjOD5TLxAzh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8v0ivBAAAA3AAAAA8AAAAAAAAAAAAAAAAAnwIA&#10;AGRycy9kb3ducmV2LnhtbFBLBQYAAAAABAAEAPcAAACNAwAAAAA=&#10;">
                      <v:imagedata r:id="rId8" o:title="1640147-two-film-strip-with-blank-frames-isolated-on-white" croptop="36120f" cropbottom="5432f" cropleft="2600f" cropright="3880f"/>
                      <v:path arrowok="t"/>
                    </v:shape>
                    <v:shape id="Grafik 137" o:spid="_x0000_s1077"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Bjd7DDAAAA3AAAAA8AAABkcnMvZG93bnJldi54bWxET99rwjAQfhf8H8IJe9PUTtzojKIyYcIG&#10;qxvs9WhubdfkUpqo9b9fBMG3+/h+3mLVWyNO1PnasYLpJAFBXDhdc6ng+2s3fgbhA7JG45gUXMjD&#10;ajkcLDDT7sw5nQ6hFDGEfYYKqhDaTEpfVGTRT1xLHLlf11kMEXal1B2eY7g1Mk2SubRYc2yosKVt&#10;RUVzOFoFlL//bGavdPxr6HO2M+EjNXut1MOoX7+ACNSHu/jmftNx/uMTXJ+JF8jl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GN3sMMAAADcAAAADwAAAAAAAAAAAAAAAACf&#10;AgAAZHJzL2Rvd25yZXYueG1sUEsFBgAAAAAEAAQA9wAAAI8DAAAAAA==&#10;">
                      <v:imagedata r:id="rId8" o:title="1640147-two-film-strip-with-blank-frames-isolated-on-white" croptop="36120f" cropbottom="5432f" cropleft="2600f" cropright="3880f"/>
                      <v:path arrowok="t"/>
                    </v:shape>
                  </v:group>
                  <v:group id="Gruppieren 138" o:spid="_x0000_s1078" style="position:absolute;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95c58UAAADcAAAADwAAAGRycy9kb3ducmV2LnhtbESPQWvCQBCF74L/YRmh&#10;N92kokjqKiJt6UEEtVB6G7JjEszOhuw2if++cxC8zfDevPfNeju4WnXUhsqzgXSWgCLOva24MPB9&#10;+ZiuQIWIbLH2TAbuFGC7GY/WmFnf84m6cyyUhHDI0EAZY5NpHfKSHIaZb4hFu/rWYZS1LbRtsZdw&#10;V+vXJFlqhxVLQ4kN7UvKb+c/Z+Czx343T9+7w+26v/9eFsefQ0rGvEyG3RuoSEN8mh/XX1bw50Ir&#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veXOfFAAAA3AAA&#10;AA8AAAAAAAAAAAAAAAAAqgIAAGRycy9kb3ducmV2LnhtbFBLBQYAAAAABAAEAPoAAACcAwAAAAA=&#10;">
                    <v:shape id="Grafik 139" o:spid="_x0000_s1079"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6wRlnDAAAA3AAAAA8AAABkcnMvZG93bnJldi54bWxET99rwjAQfhf8H8IJe9PUTmTrjKIyYcIG&#10;qxvs9WhubdfkUpqo9b9fBMG3+/h+3mLVWyNO1PnasYLpJAFBXDhdc6ng+2s3fgLhA7JG45gUXMjD&#10;ajkcLDDT7sw5nQ6hFDGEfYYKqhDaTEpfVGTRT1xLHLlf11kMEXal1B2eY7g1Mk2SubRYc2yosKVt&#10;RUVzOFoFlL//bGavdPxr6HO2M+EjNXut1MOoX7+ACNSHu/jmftNx/uMzXJ+JF8jl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brBGWcMAAADcAAAADwAAAAAAAAAAAAAAAACf&#10;AgAAZHJzL2Rvd25yZXYueG1sUEsFBgAAAAAEAAQA9wAAAI8DAAAAAA==&#10;">
                      <v:imagedata r:id="rId8" o:title="1640147-two-film-strip-with-blank-frames-isolated-on-white" croptop="36120f" cropbottom="5432f" cropleft="2600f" cropright="3880f"/>
                      <v:path arrowok="t"/>
                    </v:shape>
                    <v:shape id="Grafik 140" o:spid="_x0000_s1080"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eMnLnFAAAA3AAAAA8AAABkcnMvZG93bnJldi54bWxEj0FrwkAQhe9C/8Myhd50o4RSoqtoqdBC&#10;C40KXofsmER3Z0N21fTfdw6F3mZ4b977ZrEavFM36mMb2MB0koEiroJtuTZw2G/HL6BiQrboApOB&#10;H4qwWj6MFljYcOeSbrtUKwnhWKCBJqWu0DpWDXmMk9ARi3YKvccka19r2+Ndwr3Tsyx71h5bloYG&#10;O3ptqLrsrt4AlZ/HTf5G1/OFvvOtS18z92GNeXoc1nNQiYb0b/67freCnwu+PCMT6OU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njJy5xQAAANwAAAAPAAAAAAAAAAAAAAAA&#10;AJ8CAABkcnMvZG93bnJldi54bWxQSwUGAAAAAAQABAD3AAAAkQMAAAAA&#10;">
                      <v:imagedata r:id="rId8" o:title="1640147-two-film-strip-with-blank-frames-isolated-on-white" croptop="36120f" cropbottom="5432f" cropleft="2600f" cropright="3880f"/>
                      <v:path arrowok="t"/>
                    </v:shape>
                  </v:group>
                </v:group>
              </w:pict>
            </w:r>
            <w:r w:rsidRPr="00FA4ED9">
              <w:rPr>
                <w:sz w:val="19"/>
                <w:szCs w:val="19"/>
              </w:rPr>
              <w:t>3</w:t>
            </w:r>
          </w:p>
        </w:tc>
        <w:tc>
          <w:tcPr>
            <w:tcW w:w="2693" w:type="dxa"/>
          </w:tcPr>
          <w:p w:rsidR="00FA4ED9" w:rsidRPr="00FA4ED9" w:rsidRDefault="00FA4ED9" w:rsidP="00A83838">
            <w:pPr>
              <w:rPr>
                <w:sz w:val="19"/>
                <w:szCs w:val="19"/>
              </w:rPr>
            </w:pPr>
            <w:r w:rsidRPr="00FA4ED9">
              <w:rPr>
                <w:noProof/>
                <w:sz w:val="19"/>
                <w:szCs w:val="19"/>
              </w:rPr>
              <w:pict>
                <v:shape id="Grafik 158" o:spid="_x0000_i1029" type="#_x0000_t75" style="width:117.2pt;height:66.15pt;visibility:visible;mso-wrap-style:square">
                  <v:imagedata r:id="rId18" o:title=""/>
                </v:shape>
              </w:pict>
            </w:r>
          </w:p>
        </w:tc>
        <w:tc>
          <w:tcPr>
            <w:tcW w:w="5925" w:type="dxa"/>
          </w:tcPr>
          <w:p w:rsidR="00FA4ED9" w:rsidRPr="00FA4ED9" w:rsidRDefault="00FA4ED9" w:rsidP="00A83838">
            <w:pPr>
              <w:rPr>
                <w:sz w:val="19"/>
                <w:szCs w:val="19"/>
              </w:rPr>
            </w:pPr>
          </w:p>
        </w:tc>
      </w:tr>
      <w:tr w:rsidR="00FA4ED9" w:rsidRPr="00725FC6" w:rsidTr="00AA020D">
        <w:tc>
          <w:tcPr>
            <w:tcW w:w="851" w:type="dxa"/>
          </w:tcPr>
          <w:p w:rsidR="00FA4ED9" w:rsidRPr="00FA4ED9" w:rsidRDefault="00FA4ED9" w:rsidP="00FA4ED9">
            <w:pPr>
              <w:jc w:val="center"/>
              <w:rPr>
                <w:sz w:val="19"/>
                <w:szCs w:val="19"/>
              </w:rPr>
            </w:pPr>
            <w:r w:rsidRPr="00FA4ED9">
              <w:rPr>
                <w:sz w:val="19"/>
                <w:szCs w:val="19"/>
              </w:rPr>
              <w:t>4</w:t>
            </w:r>
          </w:p>
        </w:tc>
        <w:tc>
          <w:tcPr>
            <w:tcW w:w="2693" w:type="dxa"/>
          </w:tcPr>
          <w:p w:rsidR="00FA4ED9" w:rsidRPr="00FA4ED9" w:rsidRDefault="00FA4ED9" w:rsidP="00A83838">
            <w:pPr>
              <w:rPr>
                <w:sz w:val="19"/>
                <w:szCs w:val="19"/>
              </w:rPr>
            </w:pPr>
            <w:r w:rsidRPr="00FA4ED9">
              <w:rPr>
                <w:noProof/>
                <w:sz w:val="19"/>
                <w:szCs w:val="19"/>
              </w:rPr>
              <w:pict>
                <v:shape id="Grafik 159" o:spid="_x0000_i1028" type="#_x0000_t75" style="width:114.7pt;height:64.45pt;visibility:visible;mso-wrap-style:square">
                  <v:imagedata r:id="rId19" o:title=""/>
                </v:shape>
              </w:pict>
            </w:r>
          </w:p>
        </w:tc>
        <w:tc>
          <w:tcPr>
            <w:tcW w:w="5925" w:type="dxa"/>
          </w:tcPr>
          <w:p w:rsidR="00FA4ED9" w:rsidRPr="00FA4ED9" w:rsidRDefault="00FA4ED9" w:rsidP="00A83838">
            <w:pPr>
              <w:rPr>
                <w:sz w:val="19"/>
                <w:szCs w:val="19"/>
              </w:rPr>
            </w:pPr>
          </w:p>
        </w:tc>
      </w:tr>
      <w:tr w:rsidR="00FA4ED9" w:rsidRPr="00725FC6" w:rsidTr="00AA020D">
        <w:tc>
          <w:tcPr>
            <w:tcW w:w="851" w:type="dxa"/>
          </w:tcPr>
          <w:p w:rsidR="00FA4ED9" w:rsidRPr="00FA4ED9" w:rsidRDefault="00FA4ED9" w:rsidP="00FA4ED9">
            <w:pPr>
              <w:jc w:val="center"/>
              <w:rPr>
                <w:sz w:val="19"/>
                <w:szCs w:val="19"/>
              </w:rPr>
            </w:pPr>
            <w:r>
              <w:rPr>
                <w:noProof/>
                <w:sz w:val="19"/>
                <w:szCs w:val="19"/>
              </w:rPr>
              <w:pict>
                <v:group id="Gruppieren 148" o:spid="_x0000_s1088" style="position:absolute;left:0;text-align:left;margin-left:-15.05pt;margin-top:24.95pt;width:11.95pt;height:154.85pt;z-index:7;mso-position-horizontal-relative:text;mso-position-vertical-relative:text" coordsize="1524,19665" o:regroupid="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j2C+axgAAANwA&#10;AAAPAAAAAAAAAAAAAAAAAKoCAABkcnMvZG93bnJldi54bWxQSwUGAAAAAAQABAD6AAAAnQMAAAAA&#10;">
                  <v:group id="Gruppieren 149" o:spid="_x0000_s1089" style="position:absolute;top:9715;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JSKAcQAAADcAAAADwAAAGRycy9kb3ducmV2LnhtbERPS2vCQBC+F/wPywi9&#10;1U1sKxqziogtPYjgA8TbkJ08MDsbstsk/vtuodDbfHzPSdeDqUVHrassK4gnEQjizOqKCwWX88fL&#10;HITzyBpry6TgQQ7Wq9FTiom2PR+pO/lChBB2CSoovW8SKV1WkkE3sQ1x4HLbGvQBtoXULfYh3NRy&#10;GkUzabDi0FBiQ9uSsvvp2yj47LHfvMa7bn/Pt4/b+f1w3cek1PN42CxBeBr8v/jP/aXD/LcF/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JSKAcQAAADcAAAA&#10;DwAAAAAAAAAAAAAAAACqAgAAZHJzL2Rvd25yZXYueG1sUEsFBgAAAAAEAAQA+gAAAJsDAAAAAA==&#10;">
                    <v:shape id="Grafik 150" o:spid="_x0000_s1090"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JVCmTFAAAA3AAAAA8AAABkcnMvZG93bnJldi54bWxEj0FrwkAQhe9C/8Myhd50o1gp0VVUKrRQ&#10;obEFr0N2mqTuzobsqum/7xwEbzO8N+99s1j13qkLdbEJbGA8ykARl8E2XBn4/toNX0DFhGzRBSYD&#10;fxRhtXwYLDC34coFXQ6pUhLCMUcDdUptrnUsa/IYR6ElFu0ndB6TrF2lbYdXCfdOT7Jspj02LA01&#10;trStqTwdzt4AFR/HzfSVzr8n+pzuXNpP3Ls15umxX89BJerT3Xy7frOC/yz48oxMoJ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iVQpkxQAAANwAAAAPAAAAAAAAAAAAAAAA&#10;AJ8CAABkcnMvZG93bnJldi54bWxQSwUGAAAAAAQABAD3AAAAkQMAAAAA&#10;">
                      <v:imagedata r:id="rId8" o:title="1640147-two-film-strip-with-blank-frames-isolated-on-white" croptop="36120f" cropbottom="5432f" cropleft="2600f" cropright="3880f"/>
                      <v:path arrowok="t"/>
                    </v:shape>
                    <v:shape id="Grafik 151" o:spid="_x0000_s1091"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0Zr//BAAAA3AAAAA8AAABkcnMvZG93bnJldi54bWxET9uKwjAQfV/wH8IIvmmq6CJdo6goKLjg&#10;DfZ1aGbbrsmkNFHr3xtB2Lc5nOtMZo014ka1Lx0r6PcSEMSZ0yXnCs6ndXcMwgdkjcYxKXiQh9m0&#10;9THBVLs7H+h2DLmIIexTVFCEUKVS+qwgi77nKuLI/braYoiwzqWu8R7DrZGDJPmUFkuODQVWtCwo&#10;uxyvVgEddj+L4YqufxfaD9cmfA/MVivVaTfzLxCBmvAvfrs3Os4f9eH1TLxATp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0Zr//BAAAA3AAAAA8AAAAAAAAAAAAAAAAAnwIA&#10;AGRycy9kb3ducmV2LnhtbFBLBQYAAAAABAAEAPcAAACNAwAAAAA=&#10;">
                      <v:imagedata r:id="rId8" o:title="1640147-two-film-strip-with-blank-frames-isolated-on-white" croptop="36120f" cropbottom="5432f" cropleft="2600f" cropright="3880f"/>
                      <v:path arrowok="t"/>
                    </v:shape>
                  </v:group>
                  <v:group id="Gruppieren 152" o:spid="_x0000_s1092" style="position:absolute;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H6Y6twwAAANwAAAAP&#10;AAAAAAAAAAAAAAAAAKoCAABkcnMvZG93bnJldi54bWxQSwUGAAAAAAQABAD6AAAAmgMAAAAA&#10;">
                    <v:shape id="Grafik 153" o:spid="_x0000_s1093"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KHlBPDAAAA3AAAAA8AAABkcnMvZG93bnJldi54bWxET99rwjAQfhf8H8IJe9PUTsfojKIyYcIG&#10;qxvs9WhubdfkUpqo9b9fBMG3+/h+3mLVWyNO1PnasYLpJAFBXDhdc6ng+2s3fgbhA7JG45gUXMjD&#10;ajkcLDDT7sw5nQ6hFDGEfYYKqhDaTEpfVGTRT1xLHLlf11kMEXal1B2eY7g1Mk2SJ2mx5thQYUvb&#10;iormcLQKKH//2cxe6fjX0OdsZ8JHavZaqYdRv34BEagPd/HN/abj/PkjXJ+JF8jl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0oeUE8MAAADcAAAADwAAAAAAAAAAAAAAAACf&#10;AgAAZHJzL2Rvd25yZXYueG1sUEsFBgAAAAAEAAQA9wAAAI8DAAAAAA==&#10;">
                      <v:imagedata r:id="rId8" o:title="1640147-two-film-strip-with-blank-frames-isolated-on-white" croptop="36120f" cropbottom="5432f" cropleft="2600f" cropright="3880f"/>
                      <v:path arrowok="t"/>
                    </v:shape>
                    <v:shape id="Grafik 154" o:spid="_x0000_s1094"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1uDGfBAAAA3AAAAA8AAABkcnMvZG93bnJldi54bWxET99rwjAQfh/sfwgn7E1TpZNRjeJEYQMF&#10;dYKvR3O21eRSmqj1vzeCsLf7+H7eeNpaI67U+Mqxgn4vAUGcO11xoWD/t+x+gfABWaNxTAru5GE6&#10;eX8bY6bdjbd03YVCxBD2GSooQ6gzKX1ekkXfczVx5I6usRgibAqpG7zFcGvkIEmG0mLFsaHEmuYl&#10;5efdxSqg7erwnS7ocjrTJl2asB6YX63UR6edjUAEasO/+OX+0XH+ZwrPZ+IFcvI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1uDGfBAAAA3AAAAA8AAAAAAAAAAAAAAAAAnwIA&#10;AGRycy9kb3ducmV2LnhtbFBLBQYAAAAABAAEAPcAAACNAwAAAAA=&#10;">
                      <v:imagedata r:id="rId8" o:title="1640147-two-film-strip-with-blank-frames-isolated-on-white" croptop="36120f" cropbottom="5432f" cropleft="2600f" cropright="3880f"/>
                      <v:path arrowok="t"/>
                    </v:shape>
                  </v:group>
                </v:group>
              </w:pict>
            </w:r>
            <w:r w:rsidRPr="00FA4ED9">
              <w:rPr>
                <w:sz w:val="19"/>
                <w:szCs w:val="19"/>
              </w:rPr>
              <w:t>5</w:t>
            </w:r>
          </w:p>
        </w:tc>
        <w:tc>
          <w:tcPr>
            <w:tcW w:w="2693" w:type="dxa"/>
          </w:tcPr>
          <w:p w:rsidR="00FA4ED9" w:rsidRPr="00FA4ED9" w:rsidRDefault="00FA4ED9" w:rsidP="00A83838">
            <w:pPr>
              <w:rPr>
                <w:sz w:val="19"/>
                <w:szCs w:val="19"/>
              </w:rPr>
            </w:pPr>
            <w:r w:rsidRPr="00FA4ED9">
              <w:rPr>
                <w:noProof/>
                <w:sz w:val="19"/>
                <w:szCs w:val="19"/>
              </w:rPr>
              <w:pict>
                <v:shape id="Grafik 160" o:spid="_x0000_i1027" type="#_x0000_t75" style="width:116.35pt;height:55.25pt;visibility:visible;mso-wrap-style:square">
                  <v:imagedata r:id="rId20" o:title=""/>
                </v:shape>
              </w:pict>
            </w:r>
          </w:p>
        </w:tc>
        <w:tc>
          <w:tcPr>
            <w:tcW w:w="5925" w:type="dxa"/>
          </w:tcPr>
          <w:p w:rsidR="00FA4ED9" w:rsidRPr="00FA4ED9" w:rsidRDefault="00FA4ED9" w:rsidP="00A83838">
            <w:pPr>
              <w:rPr>
                <w:sz w:val="19"/>
                <w:szCs w:val="19"/>
              </w:rPr>
            </w:pPr>
          </w:p>
        </w:tc>
      </w:tr>
      <w:tr w:rsidR="00FA4ED9" w:rsidRPr="00725FC6" w:rsidTr="00AA020D">
        <w:tc>
          <w:tcPr>
            <w:tcW w:w="851" w:type="dxa"/>
          </w:tcPr>
          <w:p w:rsidR="00FA4ED9" w:rsidRPr="00FA4ED9" w:rsidRDefault="00FA4ED9" w:rsidP="00FA4ED9">
            <w:pPr>
              <w:jc w:val="center"/>
              <w:rPr>
                <w:sz w:val="19"/>
                <w:szCs w:val="19"/>
              </w:rPr>
            </w:pPr>
            <w:r w:rsidRPr="00FA4ED9">
              <w:rPr>
                <w:sz w:val="19"/>
                <w:szCs w:val="19"/>
              </w:rPr>
              <w:t>6</w:t>
            </w:r>
          </w:p>
        </w:tc>
        <w:tc>
          <w:tcPr>
            <w:tcW w:w="2693" w:type="dxa"/>
          </w:tcPr>
          <w:p w:rsidR="00FA4ED9" w:rsidRPr="00FA4ED9" w:rsidRDefault="00FA4ED9" w:rsidP="00A83838">
            <w:pPr>
              <w:rPr>
                <w:sz w:val="19"/>
                <w:szCs w:val="19"/>
              </w:rPr>
            </w:pPr>
            <w:r w:rsidRPr="00FA4ED9">
              <w:rPr>
                <w:noProof/>
                <w:sz w:val="19"/>
                <w:szCs w:val="19"/>
              </w:rPr>
              <w:pict>
                <v:shape id="Grafik 161" o:spid="_x0000_i1026" type="#_x0000_t75" style="width:116.35pt;height:59.45pt;visibility:visible;mso-wrap-style:square">
                  <v:imagedata r:id="rId21" o:title=""/>
                </v:shape>
              </w:pict>
            </w:r>
          </w:p>
        </w:tc>
        <w:tc>
          <w:tcPr>
            <w:tcW w:w="5925" w:type="dxa"/>
          </w:tcPr>
          <w:p w:rsidR="00FA4ED9" w:rsidRPr="00FA4ED9" w:rsidRDefault="00FA4ED9" w:rsidP="00A83838">
            <w:pPr>
              <w:rPr>
                <w:sz w:val="19"/>
                <w:szCs w:val="19"/>
              </w:rPr>
            </w:pPr>
          </w:p>
        </w:tc>
      </w:tr>
      <w:tr w:rsidR="00FA4ED9" w:rsidRPr="00725FC6" w:rsidTr="00AA020D">
        <w:tc>
          <w:tcPr>
            <w:tcW w:w="851" w:type="dxa"/>
          </w:tcPr>
          <w:p w:rsidR="00FA4ED9" w:rsidRPr="00FA4ED9" w:rsidRDefault="00FA4ED9" w:rsidP="00FA4ED9">
            <w:pPr>
              <w:jc w:val="center"/>
              <w:rPr>
                <w:sz w:val="19"/>
                <w:szCs w:val="19"/>
              </w:rPr>
            </w:pPr>
            <w:r w:rsidRPr="00FA4ED9">
              <w:rPr>
                <w:sz w:val="19"/>
                <w:szCs w:val="19"/>
              </w:rPr>
              <w:t>7</w:t>
            </w:r>
          </w:p>
        </w:tc>
        <w:tc>
          <w:tcPr>
            <w:tcW w:w="2693" w:type="dxa"/>
          </w:tcPr>
          <w:p w:rsidR="00FA4ED9" w:rsidRPr="00FA4ED9" w:rsidRDefault="00FA4ED9" w:rsidP="00A83838">
            <w:pPr>
              <w:rPr>
                <w:sz w:val="19"/>
                <w:szCs w:val="19"/>
              </w:rPr>
            </w:pPr>
            <w:r w:rsidRPr="00FA4ED9">
              <w:rPr>
                <w:noProof/>
                <w:sz w:val="19"/>
                <w:szCs w:val="19"/>
              </w:rPr>
              <w:pict>
                <v:shape id="Grafik 162" o:spid="_x0000_i1025" type="#_x0000_t75" style="width:116.35pt;height:60.3pt;visibility:visible;mso-wrap-style:square">
                  <v:imagedata r:id="rId22" o:title=""/>
                </v:shape>
              </w:pict>
            </w:r>
          </w:p>
        </w:tc>
        <w:tc>
          <w:tcPr>
            <w:tcW w:w="5925" w:type="dxa"/>
          </w:tcPr>
          <w:p w:rsidR="00FA4ED9" w:rsidRPr="00FA4ED9" w:rsidRDefault="00FA4ED9" w:rsidP="00A83838">
            <w:pPr>
              <w:rPr>
                <w:sz w:val="19"/>
                <w:szCs w:val="19"/>
              </w:rPr>
            </w:pPr>
            <w:r>
              <w:rPr>
                <w:noProof/>
                <w:color w:val="000000"/>
                <w:sz w:val="18"/>
                <w:szCs w:val="18"/>
              </w:rPr>
              <w:pict>
                <v:shape id="_x0000_s1119" type="#_x0000_t202" style="position:absolute;margin-left:303.45pt;margin-top:1.55pt;width:22.8pt;height:62.45pt;z-index:8;mso-position-horizontal-relative:text;mso-position-vertical-relative:text" stroked="f">
                  <v:textbox style="layout-flow:vertical;mso-layout-flow-alt:bottom-to-top;mso-next-textbox:#_x0000_s1119">
                    <w:txbxContent>
                      <w:p w:rsidR="00FA4ED9" w:rsidRPr="00404033" w:rsidRDefault="00FA4ED9" w:rsidP="00FA4ED9">
                        <w:pPr>
                          <w:rPr>
                            <w:sz w:val="16"/>
                            <w:szCs w:val="16"/>
                          </w:rPr>
                        </w:pPr>
                        <w:r w:rsidRPr="00404033">
                          <w:rPr>
                            <w:sz w:val="16"/>
                            <w:szCs w:val="16"/>
                          </w:rPr>
                          <w:t>© SWR</w:t>
                        </w:r>
                      </w:p>
                    </w:txbxContent>
                  </v:textbox>
                </v:shape>
              </w:pict>
            </w:r>
          </w:p>
        </w:tc>
      </w:tr>
    </w:tbl>
    <w:p w:rsidR="00FA4ED9" w:rsidRDefault="00FA4ED9" w:rsidP="00FD36E6">
      <w:pPr>
        <w:autoSpaceDE w:val="0"/>
        <w:autoSpaceDN w:val="0"/>
        <w:adjustRightInd w:val="0"/>
        <w:rPr>
          <w:color w:val="000000"/>
          <w:sz w:val="18"/>
          <w:szCs w:val="18"/>
        </w:rPr>
      </w:pPr>
    </w:p>
    <w:p w:rsidR="00FA4ED9" w:rsidRDefault="00FA4ED9" w:rsidP="00FD36E6">
      <w:pPr>
        <w:autoSpaceDE w:val="0"/>
        <w:autoSpaceDN w:val="0"/>
        <w:adjustRightInd w:val="0"/>
        <w:rPr>
          <w:color w:val="000000"/>
          <w:sz w:val="18"/>
          <w:szCs w:val="18"/>
        </w:rPr>
      </w:pPr>
    </w:p>
    <w:p w:rsidR="00FA4ED9" w:rsidRDefault="00FA4ED9" w:rsidP="00FD36E6">
      <w:pPr>
        <w:autoSpaceDE w:val="0"/>
        <w:autoSpaceDN w:val="0"/>
        <w:adjustRightInd w:val="0"/>
        <w:rPr>
          <w:color w:val="000000"/>
          <w:sz w:val="18"/>
          <w:szCs w:val="18"/>
        </w:rPr>
      </w:pPr>
    </w:p>
    <w:p w:rsidR="00FA4ED9" w:rsidRDefault="00FA4ED9" w:rsidP="00FD36E6">
      <w:pPr>
        <w:autoSpaceDE w:val="0"/>
        <w:autoSpaceDN w:val="0"/>
        <w:adjustRightInd w:val="0"/>
        <w:rPr>
          <w:color w:val="000000"/>
          <w:sz w:val="18"/>
          <w:szCs w:val="18"/>
        </w:rPr>
      </w:pPr>
    </w:p>
    <w:p w:rsidR="00AA020D" w:rsidRPr="003612FD" w:rsidRDefault="00AA020D" w:rsidP="00AA020D">
      <w:pPr>
        <w:shd w:val="clear" w:color="auto" w:fill="3860A8"/>
        <w:jc w:val="both"/>
        <w:rPr>
          <w:b/>
          <w:color w:val="FFFFFF" w:themeColor="background1"/>
          <w:szCs w:val="20"/>
        </w:rPr>
      </w:pPr>
      <w:r w:rsidRPr="003612FD">
        <w:rPr>
          <w:b/>
          <w:color w:val="FFFFFF" w:themeColor="background1"/>
          <w:szCs w:val="20"/>
        </w:rPr>
        <w:t>Das Prinzip von CRISPR/</w:t>
      </w:r>
      <w:proofErr w:type="spellStart"/>
      <w:r w:rsidRPr="003612FD">
        <w:rPr>
          <w:b/>
          <w:color w:val="FFFFFF" w:themeColor="background1"/>
          <w:szCs w:val="20"/>
        </w:rPr>
        <w:t>Cas</w:t>
      </w:r>
      <w:proofErr w:type="spellEnd"/>
      <w:r w:rsidRPr="003612FD">
        <w:rPr>
          <w:b/>
          <w:color w:val="FFFFFF" w:themeColor="background1"/>
          <w:szCs w:val="20"/>
        </w:rPr>
        <w:t xml:space="preserve"> als </w:t>
      </w:r>
      <w:proofErr w:type="spellStart"/>
      <w:r w:rsidRPr="003612FD">
        <w:rPr>
          <w:b/>
          <w:color w:val="FFFFFF" w:themeColor="background1"/>
          <w:szCs w:val="20"/>
        </w:rPr>
        <w:t>Storyboard</w:t>
      </w:r>
      <w:proofErr w:type="spellEnd"/>
      <w:r>
        <w:rPr>
          <w:b/>
          <w:color w:val="FFFFFF" w:themeColor="background1"/>
          <w:szCs w:val="20"/>
        </w:rPr>
        <w:t xml:space="preserve"> </w:t>
      </w:r>
      <w:r w:rsidRPr="00FA4ED9">
        <w:rPr>
          <w:color w:val="FFFFFF" w:themeColor="background1"/>
        </w:rPr>
        <w:t xml:space="preserve">(Differenzierung Stufe </w:t>
      </w:r>
      <w:r>
        <w:rPr>
          <w:color w:val="FFFFFF" w:themeColor="background1"/>
        </w:rPr>
        <w:t>3</w:t>
      </w:r>
      <w:r w:rsidRPr="00FA4ED9">
        <w:rPr>
          <w:color w:val="FFFFFF" w:themeColor="background1"/>
        </w:rPr>
        <w:t>)</w:t>
      </w:r>
    </w:p>
    <w:p w:rsidR="00AA020D" w:rsidRDefault="00AA020D" w:rsidP="00AA020D">
      <w:pPr>
        <w:jc w:val="both"/>
        <w:rPr>
          <w:b/>
          <w:szCs w:val="20"/>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1"/>
        <w:gridCol w:w="2693"/>
        <w:gridCol w:w="5925"/>
      </w:tblGrid>
      <w:tr w:rsidR="00AA020D" w:rsidTr="00AA020D">
        <w:tc>
          <w:tcPr>
            <w:tcW w:w="851" w:type="dxa"/>
          </w:tcPr>
          <w:p w:rsidR="00AA020D" w:rsidRPr="00AA020D" w:rsidRDefault="00AA020D" w:rsidP="00AA020D">
            <w:pPr>
              <w:jc w:val="center"/>
              <w:rPr>
                <w:b/>
                <w:sz w:val="20"/>
                <w:szCs w:val="20"/>
              </w:rPr>
            </w:pPr>
            <w:r w:rsidRPr="00AA020D">
              <w:rPr>
                <w:noProof/>
                <w:sz w:val="20"/>
                <w:szCs w:val="20"/>
              </w:rPr>
              <w:pict>
                <v:group id="_x0000_s1137" style="position:absolute;left:0;text-align:left;margin-left:-20.3pt;margin-top:6.3pt;width:11.95pt;height:412.15pt;z-index:12" coordorigin="1148,2931" coordsize="239,6194">
                  <v:group id="Gruppieren 164" o:spid="_x0000_s1138" style="position:absolute;left:1148;top:6028;width:239;height:3097" coordsize="1524,196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SB5/8MAAADcAAAADwAAAGRycy9kb3ducmV2LnhtbERPS4vCMBC+C/6HMII3&#10;Tau7snSNIqLiQRZ8wLK3oRnbYjMpTWzrv98Igrf5+J4zX3amFA3VrrCsIB5HIIhTqwvOFFzO29EX&#10;COeRNZaWScGDHCwX/d4cE21bPlJz8pkIIewSVJB7XyVSujQng25sK+LAXW1t0AdYZ1LX2IZwU8pJ&#10;FM2kwYJDQ44VrXNKb6e7UbBrsV1N401zuF3Xj7/z58/vISalhoNu9Q3CU+ff4pd7r8P82Q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pIHn/wwAAANwAAAAP&#10;AAAAAAAAAAAAAAAAAKoCAABkcnMvZG93bnJldi54bWxQSwUGAAAAAAQABAD6AAAAmgMAAAAA&#10;">
                    <v:group id="Gruppieren 165" o:spid="_x0000_s1139" style="position:absolute;top:9715;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Zs3GTCAAAA3AAAAA8A&#10;AAAAAAAAAAAAAAAAqgIAAGRycy9kb3ducmV2LnhtbFBLBQYAAAAABAAEAPoAAACZAwAAAAA=&#10;">
                      <v:shape id="Grafik 166" o:spid="_x0000_s1140"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yc/TbBAAAA3AAAAA8AAABkcnMvZG93bnJldi54bWxET02LwjAQvQv7H8IseNN0RYp0jaKLgoKC&#10;ugt7HZqxrSaT0kSt/94Igrd5vM8ZT1trxJUaXzlW8NVPQBDnTldcKPj7XfZGIHxA1mgck4I7eZhO&#10;PjpjzLS78Z6uh1CIGMI+QwVlCHUmpc9Lsuj7riaO3NE1FkOETSF1g7cYbo0cJEkqLVYcG0qs6aek&#10;/Hy4WAW03/zPhwu6nM60Gy5N2A7MWivV/Wxn3yACteEtfrlXOs5PU3g+Ey+Qkw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Ayc/TbBAAAA3AAAAA8AAAAAAAAAAAAAAAAAnwIA&#10;AGRycy9kb3ducmV2LnhtbFBLBQYAAAAABAAEAPcAAACNAwAAAAA=&#10;">
                        <v:imagedata r:id="rId8" o:title="1640147-two-film-strip-with-blank-frames-isolated-on-white" croptop="36120f" cropbottom="5432f" cropleft="2600f" cropright="3880f"/>
                        <v:path arrowok="t"/>
                      </v:shape>
                      <v:shape id="Grafik 167" o:spid="_x0000_s1141"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PQWK3DAAAA3AAAAA8AAABkcnMvZG93bnJldi54bWxET9tqwkAQfS/4D8sIfTMbRWxJs4pKhRYs&#10;1Av0dchOk9Td2ZDdxPTvu4LQtzmc6+SrwRrRU+trxwqmSQqCuHC65lLB+bSbPIPwAVmjcUwKfsnD&#10;ajl6yDHT7soH6o+hFDGEfYYKqhCaTEpfVGTRJ64hjty3ay2GCNtS6havMdwaOUvThbRYc2yosKFt&#10;RcXl2FkFdNh/beav1P1c6HO+M+FjZt61Uo/jYf0CItAQ/sV395uO8xdPcHsmXiCX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Y9BYrcMAAADcAAAADwAAAAAAAAAAAAAAAACf&#10;AgAAZHJzL2Rvd25yZXYueG1sUEsFBgAAAAAEAAQA9wAAAI8DAAAAAA==&#10;">
                        <v:imagedata r:id="rId8" o:title="1640147-two-film-strip-with-blank-frames-isolated-on-white" croptop="36120f" cropbottom="5432f" cropleft="2600f" cropright="3880f"/>
                        <v:path arrowok="t"/>
                      </v:shape>
                    </v:group>
                    <v:group id="Gruppieren 168" o:spid="_x0000_s1142" style="position:absolute;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obXP6xgAAANwA&#10;AAAPAAAAAAAAAAAAAAAAAKoCAABkcnMvZG93bnJldi54bWxQSwUGAAAAAAQABAD6AAAAnQMAAAAA&#10;">
                      <v:shape id="Grafik 169" o:spid="_x0000_s1143"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0DaUTDAAAA3AAAAA8AAABkcnMvZG93bnJldi54bWxET9tqwkAQfS/4D8sIfTMbRaRNs4pKhRYs&#10;1Av0dchOk9Td2ZDdxPTvu4LQtzmc6+SrwRrRU+trxwqmSQqCuHC65lLB+bSbPIHwAVmjcUwKfsnD&#10;ajl6yDHT7soH6o+hFDGEfYYKqhCaTEpfVGTRJ64hjty3ay2GCNtS6havMdwaOUvThbRYc2yosKFt&#10;RcXl2FkFdNh/beav1P1c6HO+M+FjZt61Uo/jYf0CItAQ/sV395uO8xfPcHsmXiCX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QNpRMMAAADcAAAADwAAAAAAAAAAAAAAAACf&#10;AgAAZHJzL2Rvd25yZXYueG1sUEsFBgAAAAAEAAQA9wAAAI8DAAAAAA==&#10;">
                        <v:imagedata r:id="rId8" o:title="1640147-two-film-strip-with-blank-frames-isolated-on-white" croptop="36120f" cropbottom="5432f" cropleft="2600f" cropright="3880f"/>
                        <v:path arrowok="t"/>
                      </v:shape>
                      <v:shape id="Grafik 170" o:spid="_x0000_s1144"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ngVgTFAAAA3AAAAA8AAABkcnMvZG93bnJldi54bWxEj0FrwkAQhe9C/8Myhd50o0gt0VVUKrRQ&#10;obEFr0N2mqTuzobsqum/7xwEbzO8N+99s1j13qkLdbEJbGA8ykARl8E2XBn4/toNX0DFhGzRBSYD&#10;fxRhtXwYLDC34coFXQ6pUhLCMUcDdUptrnUsa/IYR6ElFu0ndB6TrF2lbYdXCfdOT7LsWXtsWBpq&#10;bGlbU3k6nL0BKj6Om+krnX9P9DndubSfuHdrzNNjv56DStSnu/l2/WYFfyb48oxMoJ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p4FYExQAAANwAAAAPAAAAAAAAAAAAAAAA&#10;AJ8CAABkcnMvZG93bnJldi54bWxQSwUGAAAAAAQABAD3AAAAkQMAAAAA&#10;">
                        <v:imagedata r:id="rId8" o:title="1640147-two-film-strip-with-blank-frames-isolated-on-white" croptop="36120f" cropbottom="5432f" cropleft="2600f" cropright="3880f"/>
                        <v:path arrowok="t"/>
                      </v:shape>
                    </v:group>
                  </v:group>
                  <v:group id="Gruppieren 171" o:spid="_x0000_s1145" style="position:absolute;left:1148;top:2931;width:239;height:3097" coordsize="1524,196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I5MusQAAADcAAAADwAAAGRycy9kb3ducmV2LnhtbERPS2vCQBC+F/wPywi9&#10;NZsobSVmFZFaegiFqiDehuyYBLOzIbvN4993C4Xe5uN7TrYdTSN66lxtWUESxSCIC6trLhWcT4en&#10;FQjnkTU2lknBRA62m9lDhqm2A39Rf/SlCCHsUlRQed+mUrqiIoMusi1x4G62M+gD7EqpOxxCuGnk&#10;Io5fpMGaQ0OFLe0rKu7Hb6PgfcBht0ze+vx+20/X0/PnJU9Iqcf5uFuD8DT6f/Gf+0OH+a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I5MusQAAADcAAAA&#10;DwAAAAAAAAAAAAAAAACqAgAAZHJzL2Rvd25yZXYueG1sUEsFBgAAAAAEAAQA+gAAAJsDAAAAAA==&#10;">
                    <v:group id="Gruppieren 172" o:spid="_x0000_s1146" style="position:absolute;top:9715;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FzSzcIAAADcAAAADwAAAGRycy9kb3ducmV2LnhtbERPTYvCMBC9C/sfwix4&#10;07QuulKNIrIrHkRQF8Tb0IxtsZmUJtvWf28Ewds83ufMl50pRUO1KywriIcRCOLU6oIzBX+n38EU&#10;hPPIGkvLpOBODpaLj94cE21bPlBz9JkIIewSVJB7XyVSujQng25oK+LAXW1t0AdYZ1LX2IZwU8pR&#10;FE2kwYJDQ44VrXNKb8d/o2DTYrv6in+a3e26vl9O4/15F5NS/c9uNQPhqfNv8cu91WH+9w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xc0s3CAAAA3AAAAA8A&#10;AAAAAAAAAAAAAAAAqgIAAGRycy9kb3ducmV2LnhtbFBLBQYAAAAABAAEAPoAAACZAwAAAAA=&#10;">
                      <v:shape id="Grafik 173" o:spid="_x0000_s1147"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kyyHPDAAAA3AAAAA8AAABkcnMvZG93bnJldi54bWxET99rwjAQfhf8H8IJe9PUTtzojKIyYcIG&#10;qxvs9WhubdfkUpqo9b9fBMG3+/h+3mLVWyNO1PnasYLpJAFBXDhdc6ng+2s3fgbhA7JG45gUXMjD&#10;ajkcLDDT7sw5nQ6hFDGEfYYKqhDaTEpfVGTRT1xLHLlf11kMEXal1B2eY7g1Mk2SubRYc2yosKVt&#10;RUVzOFoFlL//bGavdPxr6HO2M+EjNXut1MOoX7+ACNSHu/jmftNx/tMjXJ+JF8jl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TLIc8MAAADcAAAADwAAAAAAAAAAAAAAAACf&#10;AgAAZHJzL2Rvd25yZXYueG1sUEsFBgAAAAAEAAQA9wAAAI8DAAAAAA==&#10;">
                        <v:imagedata r:id="rId8" o:title="1640147-two-film-strip-with-blank-frames-isolated-on-white" croptop="36120f" cropbottom="5432f" cropleft="2600f" cropright="3880f"/>
                        <v:path arrowok="t"/>
                      </v:shape>
                      <v:shape id="Grafik 174" o:spid="_x0000_s1148"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bbUAfBAAAA3AAAAA8AAABkcnMvZG93bnJldi54bWxET99rwjAQfh/sfwgn7E1TpcxRjeJEYQMF&#10;dYKvR3O21eRSmqj1vzeCsLf7+H7eeNpaI67U+Mqxgn4vAUGcO11xoWD/t+x+gfABWaNxTAru5GE6&#10;eX8bY6bdjbd03YVCxBD2GSooQ6gzKX1ekkXfczVx5I6usRgibAqpG7zFcGvkIEk+pcWKY0OJNc1L&#10;ys+7i1VA29XhO13Q5XSmTbo0YT0wv1qpj047G4EI1IZ/8cv9o+P8YQrPZ+IFcvI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bbUAfBAAAA3AAAAA8AAAAAAAAAAAAAAAAAnwIA&#10;AGRycy9kb3ducmV2LnhtbFBLBQYAAAAABAAEAPcAAACNAwAAAAA=&#10;">
                        <v:imagedata r:id="rId8" o:title="1640147-two-film-strip-with-blank-frames-isolated-on-white" croptop="36120f" cropbottom="5432f" cropleft="2600f" cropright="3880f"/>
                        <v:path arrowok="t"/>
                      </v:shape>
                    </v:group>
                    <v:group id="Gruppieren 175" o:spid="_x0000_s1149" style="position:absolute;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7VKucMAAADcAAAADwAAAGRycy9kb3ducmV2LnhtbERPS4vCMBC+L/gfwgje&#10;NK2iLl2jiKh4EMEHLHsbmrEtNpPSxLb++82CsLf5+J6zWHWmFA3VrrCsIB5FIIhTqwvOFNyuu+En&#10;COeRNZaWScGLHKyWvY8FJtq2fKbm4jMRQtglqCD3vkqkdGlOBt3IVsSBu9vaoA+wzqSusQ3hppTj&#10;KJpJgwWHhhwr2uSUPi5Po2DfYruexNvm+LhvXj/X6en7GJNSg363/gLhqfP/4rf7oMP8+RT+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DtUq5wwAAANwAAAAP&#10;AAAAAAAAAAAAAAAAAKoCAABkcnMvZG93bnJldi54bWxQSwUGAAAAAAQABAD6AAAAmgMAAAAA&#10;">
                      <v:shape id="Grafik 176" o:spid="_x0000_s1150"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lFa+vDAAAA3AAAAA8AAABkcnMvZG93bnJldi54bWxET9tqwkAQfS/4D8sIfTMbRWxJs4pKhRYs&#10;1Av0dchOk9Td2ZDdxPTvu4LQtzmc6+SrwRrRU+trxwqmSQqCuHC65lLB+bSbPIPwAVmjcUwKfsnD&#10;ajl6yDHT7soH6o+hFDGEfYYKqhCaTEpfVGTRJ64hjty3ay2GCNtS6havMdwaOUvThbRYc2yosKFt&#10;RcXl2FkFdNh/beav1P1c6HO+M+FjZt61Uo/jYf0CItAQ/sV395uO858WcHsmXiCX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UVr68MAAADcAAAADwAAAAAAAAAAAAAAAACf&#10;AgAAZHJzL2Rvd25yZXYueG1sUEsFBgAAAAAEAAQA9wAAAI8DAAAAAA==&#10;">
                        <v:imagedata r:id="rId8" o:title="1640147-two-film-strip-with-blank-frames-isolated-on-white" croptop="36120f" cropbottom="5432f" cropleft="2600f" cropright="3880f"/>
                        <v:path arrowok="t"/>
                      </v:shape>
                      <v:shape id="Grafik 177" o:spid="_x0000_s1151"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YJznDBAAAA3AAAAA8AAABkcnMvZG93bnJldi54bWxET02LwjAQvQv7H8IseNN0RVSqUVZR2AUF&#10;dRe8Ds3YVpNJaaLWf28Ewds83udMZo014kq1Lx0r+OomIIgzp0vOFfz/rTojED4gazSOScGdPMym&#10;H60JptrdeEfXfchFDGGfooIihCqV0mcFWfRdVxFH7uhqiyHCOpe6xlsMt0b2kmQgLZYcGwqsaFFQ&#10;dt5frALarQ/z/pIupzNt+ysTNj3zq5VqfzbfYxCBmvAWv9w/Os4fDuH5TLxATh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YJznDBAAAA3AAAAA8AAAAAAAAAAAAAAAAAnwIA&#10;AGRycy9kb3ducmV2LnhtbFBLBQYAAAAABAAEAPcAAACNAwAAAAA=&#10;">
                        <v:imagedata r:id="rId8" o:title="1640147-two-film-strip-with-blank-frames-isolated-on-white" croptop="36120f" cropbottom="5432f" cropleft="2600f" cropright="3880f"/>
                        <v:path arrowok="t"/>
                      </v:shape>
                    </v:group>
                  </v:group>
                </v:group>
              </w:pict>
            </w:r>
            <w:r w:rsidRPr="00AA020D">
              <w:rPr>
                <w:b/>
                <w:sz w:val="20"/>
                <w:szCs w:val="20"/>
              </w:rPr>
              <w:t>Szene</w:t>
            </w:r>
          </w:p>
        </w:tc>
        <w:tc>
          <w:tcPr>
            <w:tcW w:w="2693" w:type="dxa"/>
          </w:tcPr>
          <w:p w:rsidR="00AA020D" w:rsidRPr="00AA020D" w:rsidRDefault="00AA020D" w:rsidP="00AA020D">
            <w:pPr>
              <w:jc w:val="center"/>
              <w:rPr>
                <w:b/>
                <w:sz w:val="20"/>
                <w:szCs w:val="20"/>
              </w:rPr>
            </w:pPr>
            <w:proofErr w:type="spellStart"/>
            <w:r w:rsidRPr="00AA020D">
              <w:rPr>
                <w:b/>
                <w:sz w:val="20"/>
                <w:szCs w:val="20"/>
              </w:rPr>
              <w:t>Screenshot</w:t>
            </w:r>
            <w:proofErr w:type="spellEnd"/>
          </w:p>
        </w:tc>
        <w:tc>
          <w:tcPr>
            <w:tcW w:w="5925" w:type="dxa"/>
          </w:tcPr>
          <w:p w:rsidR="00AA020D" w:rsidRPr="00AA020D" w:rsidRDefault="00AA020D" w:rsidP="00AA020D">
            <w:pPr>
              <w:jc w:val="center"/>
              <w:rPr>
                <w:b/>
                <w:sz w:val="20"/>
                <w:szCs w:val="20"/>
              </w:rPr>
            </w:pPr>
            <w:r w:rsidRPr="00AA020D">
              <w:rPr>
                <w:b/>
                <w:sz w:val="20"/>
                <w:szCs w:val="20"/>
              </w:rPr>
              <w:t>Kommentar</w:t>
            </w:r>
          </w:p>
        </w:tc>
      </w:tr>
      <w:tr w:rsidR="00AA020D" w:rsidTr="00AA020D">
        <w:tc>
          <w:tcPr>
            <w:tcW w:w="851" w:type="dxa"/>
          </w:tcPr>
          <w:p w:rsidR="00AA020D" w:rsidRPr="00AA020D" w:rsidRDefault="00AA020D" w:rsidP="00AA020D">
            <w:pPr>
              <w:jc w:val="center"/>
              <w:rPr>
                <w:sz w:val="20"/>
                <w:szCs w:val="20"/>
              </w:rPr>
            </w:pPr>
            <w:r w:rsidRPr="00AA020D">
              <w:rPr>
                <w:sz w:val="20"/>
                <w:szCs w:val="20"/>
              </w:rPr>
              <w:t>1</w:t>
            </w:r>
          </w:p>
        </w:tc>
        <w:tc>
          <w:tcPr>
            <w:tcW w:w="2693" w:type="dxa"/>
          </w:tcPr>
          <w:p w:rsidR="00AA020D" w:rsidRPr="00AA020D" w:rsidRDefault="00AA020D" w:rsidP="00A83838">
            <w:pPr>
              <w:rPr>
                <w:sz w:val="20"/>
                <w:szCs w:val="20"/>
              </w:rPr>
            </w:pPr>
            <w:r w:rsidRPr="000C5BBA">
              <w:rPr>
                <w:noProof/>
              </w:rPr>
              <w:pict>
                <v:shape id="Grafik 209" o:spid="_x0000_i1038" type="#_x0000_t75" style="width:122.25pt;height:58.6pt;visibility:visible;mso-wrap-style:square">
                  <v:imagedata r:id="rId23" o:title=""/>
                </v:shape>
              </w:pict>
            </w:r>
          </w:p>
        </w:tc>
        <w:tc>
          <w:tcPr>
            <w:tcW w:w="5925" w:type="dxa"/>
          </w:tcPr>
          <w:p w:rsidR="00AA020D" w:rsidRPr="00AA020D" w:rsidRDefault="00AA020D" w:rsidP="00A83838">
            <w:pPr>
              <w:rPr>
                <w:sz w:val="20"/>
                <w:szCs w:val="20"/>
              </w:rPr>
            </w:pPr>
            <w:r w:rsidRPr="00AA020D">
              <w:rPr>
                <w:noProof/>
                <w:sz w:val="20"/>
                <w:szCs w:val="20"/>
              </w:rPr>
              <w:pict>
                <v:group id="_x0000_s1122" style="position:absolute;margin-left:289.6pt;margin-top:-1.2pt;width:11.95pt;height:406.8pt;z-index:11;mso-position-horizontal-relative:text;mso-position-vertical-relative:text" coordorigin="10550,2915" coordsize="239,6194">
                  <v:group id="Gruppieren 164" o:spid="_x0000_s1123" style="position:absolute;left:10550;top:6012;width:239;height:3097" coordsize="1524,196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SB5/8MAAADcAAAADwAAAGRycy9kb3ducmV2LnhtbERPS4vCMBC+C/6HMII3&#10;Tau7snSNIqLiQRZ8wLK3oRnbYjMpTWzrv98Igrf5+J4zX3amFA3VrrCsIB5HIIhTqwvOFFzO29EX&#10;COeRNZaWScGDHCwX/d4cE21bPlJz8pkIIewSVJB7XyVSujQng25sK+LAXW1t0AdYZ1LX2IZwU8pJ&#10;FM2kwYJDQ44VrXNKb6e7UbBrsV1N401zuF3Xj7/z58/vISalhoNu9Q3CU+ff4pd7r8P82Q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pIHn/wwAAANwAAAAP&#10;AAAAAAAAAAAAAAAAAKoCAABkcnMvZG93bnJldi54bWxQSwUGAAAAAAQABAD6AAAAmgMAAAAA&#10;">
                    <v:group id="Gruppieren 165" o:spid="_x0000_s1124" style="position:absolute;top:9715;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Zs3GTCAAAA3AAAAA8A&#10;AAAAAAAAAAAAAAAAqgIAAGRycy9kb3ducmV2LnhtbFBLBQYAAAAABAAEAPoAAACZAwAAAAA=&#10;">
                      <v:shape id="Grafik 166" o:spid="_x0000_s1125"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yc/TbBAAAA3AAAAA8AAABkcnMvZG93bnJldi54bWxET02LwjAQvQv7H8IseNN0RYp0jaKLgoKC&#10;ugt7HZqxrSaT0kSt/94Igrd5vM8ZT1trxJUaXzlW8NVPQBDnTldcKPj7XfZGIHxA1mgck4I7eZhO&#10;PjpjzLS78Z6uh1CIGMI+QwVlCHUmpc9Lsuj7riaO3NE1FkOETSF1g7cYbo0cJEkqLVYcG0qs6aek&#10;/Hy4WAW03/zPhwu6nM60Gy5N2A7MWivV/Wxn3yACteEtfrlXOs5PU3g+Ey+Qkw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Ayc/TbBAAAA3AAAAA8AAAAAAAAAAAAAAAAAnwIA&#10;AGRycy9kb3ducmV2LnhtbFBLBQYAAAAABAAEAPcAAACNAwAAAAA=&#10;">
                        <v:imagedata r:id="rId8" o:title="1640147-two-film-strip-with-blank-frames-isolated-on-white" croptop="36120f" cropbottom="5432f" cropleft="2600f" cropright="3880f"/>
                        <v:path arrowok="t"/>
                      </v:shape>
                      <v:shape id="Grafik 167" o:spid="_x0000_s1126"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PQWK3DAAAA3AAAAA8AAABkcnMvZG93bnJldi54bWxET9tqwkAQfS/4D8sIfTMbRWxJs4pKhRYs&#10;1Av0dchOk9Td2ZDdxPTvu4LQtzmc6+SrwRrRU+trxwqmSQqCuHC65lLB+bSbPIPwAVmjcUwKfsnD&#10;ajl6yDHT7soH6o+hFDGEfYYKqhCaTEpfVGTRJ64hjty3ay2GCNtS6havMdwaOUvThbRYc2yosKFt&#10;RcXl2FkFdNh/beav1P1c6HO+M+FjZt61Uo/jYf0CItAQ/sV395uO8xdPcHsmXiCX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Y9BYrcMAAADcAAAADwAAAAAAAAAAAAAAAACf&#10;AgAAZHJzL2Rvd25yZXYueG1sUEsFBgAAAAAEAAQA9wAAAI8DAAAAAA==&#10;">
                        <v:imagedata r:id="rId8" o:title="1640147-two-film-strip-with-blank-frames-isolated-on-white" croptop="36120f" cropbottom="5432f" cropleft="2600f" cropright="3880f"/>
                        <v:path arrowok="t"/>
                      </v:shape>
                    </v:group>
                    <v:group id="Gruppieren 168" o:spid="_x0000_s1127" style="position:absolute;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obXP6xgAAANwA&#10;AAAPAAAAAAAAAAAAAAAAAKoCAABkcnMvZG93bnJldi54bWxQSwUGAAAAAAQABAD6AAAAnQMAAAAA&#10;">
                      <v:shape id="Grafik 169" o:spid="_x0000_s1128"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0DaUTDAAAA3AAAAA8AAABkcnMvZG93bnJldi54bWxET9tqwkAQfS/4D8sIfTMbRaRNs4pKhRYs&#10;1Av0dchOk9Td2ZDdxPTvu4LQtzmc6+SrwRrRU+trxwqmSQqCuHC65lLB+bSbPIHwAVmjcUwKfsnD&#10;ajl6yDHT7soH6o+hFDGEfYYKqhCaTEpfVGTRJ64hjty3ay2GCNtS6havMdwaOUvThbRYc2yosKFt&#10;RcXl2FkFdNh/beav1P1c6HO+M+FjZt61Uo/jYf0CItAQ/sV395uO8xfPcHsmXiCX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QNpRMMAAADcAAAADwAAAAAAAAAAAAAAAACf&#10;AgAAZHJzL2Rvd25yZXYueG1sUEsFBgAAAAAEAAQA9wAAAI8DAAAAAA==&#10;">
                        <v:imagedata r:id="rId8" o:title="1640147-two-film-strip-with-blank-frames-isolated-on-white" croptop="36120f" cropbottom="5432f" cropleft="2600f" cropright="3880f"/>
                        <v:path arrowok="t"/>
                      </v:shape>
                      <v:shape id="Grafik 170" o:spid="_x0000_s1129"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ngVgTFAAAA3AAAAA8AAABkcnMvZG93bnJldi54bWxEj0FrwkAQhe9C/8Myhd50o0gt0VVUKrRQ&#10;obEFr0N2mqTuzobsqum/7xwEbzO8N+99s1j13qkLdbEJbGA8ykARl8E2XBn4/toNX0DFhGzRBSYD&#10;fxRhtXwYLDC34coFXQ6pUhLCMUcDdUptrnUsa/IYR6ElFu0ndB6TrF2lbYdXCfdOT7LsWXtsWBpq&#10;bGlbU3k6nL0BKj6Om+krnX9P9DndubSfuHdrzNNjv56DStSnu/l2/WYFfyb48oxMoJ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p4FYExQAAANwAAAAPAAAAAAAAAAAAAAAA&#10;AJ8CAABkcnMvZG93bnJldi54bWxQSwUGAAAAAAQABAD3AAAAkQMAAAAA&#10;">
                        <v:imagedata r:id="rId8" o:title="1640147-two-film-strip-with-blank-frames-isolated-on-white" croptop="36120f" cropbottom="5432f" cropleft="2600f" cropright="3880f"/>
                        <v:path arrowok="t"/>
                      </v:shape>
                    </v:group>
                  </v:group>
                  <v:group id="Gruppieren 171" o:spid="_x0000_s1130" style="position:absolute;left:10550;top:2915;width:239;height:3097" coordsize="1524,196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I5MusQAAADcAAAADwAAAGRycy9kb3ducmV2LnhtbERPS2vCQBC+F/wPywi9&#10;NZsobSVmFZFaegiFqiDehuyYBLOzIbvN4993C4Xe5uN7TrYdTSN66lxtWUESxSCIC6trLhWcT4en&#10;FQjnkTU2lknBRA62m9lDhqm2A39Rf/SlCCHsUlRQed+mUrqiIoMusi1x4G62M+gD7EqpOxxCuGnk&#10;Io5fpMGaQ0OFLe0rKu7Hb6PgfcBht0ze+vx+20/X0/PnJU9Iqcf5uFuD8DT6f/Gf+0OH+a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I5MusQAAADcAAAA&#10;DwAAAAAAAAAAAAAAAACqAgAAZHJzL2Rvd25yZXYueG1sUEsFBgAAAAAEAAQA+gAAAJsDAAAAAA==&#10;">
                    <v:group id="Gruppieren 172" o:spid="_x0000_s1131" style="position:absolute;top:9715;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FzSzcIAAADcAAAADwAAAGRycy9kb3ducmV2LnhtbERPTYvCMBC9C/sfwix4&#10;07QuulKNIrIrHkRQF8Tb0IxtsZmUJtvWf28Ewds83ufMl50pRUO1KywriIcRCOLU6oIzBX+n38EU&#10;hPPIGkvLpOBODpaLj94cE21bPlBz9JkIIewSVJB7XyVSujQng25oK+LAXW1t0AdYZ1LX2IZwU8pR&#10;FE2kwYJDQ44VrXNKb8d/o2DTYrv6in+a3e26vl9O4/15F5NS/c9uNQPhqfNv8cu91WH+9w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xc0s3CAAAA3AAAAA8A&#10;AAAAAAAAAAAAAAAAqgIAAGRycy9kb3ducmV2LnhtbFBLBQYAAAAABAAEAPoAAACZAwAAAAA=&#10;">
                      <v:shape id="Grafik 173" o:spid="_x0000_s1132"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kyyHPDAAAA3AAAAA8AAABkcnMvZG93bnJldi54bWxET99rwjAQfhf8H8IJe9PUTtzojKIyYcIG&#10;qxvs9WhubdfkUpqo9b9fBMG3+/h+3mLVWyNO1PnasYLpJAFBXDhdc6ng+2s3fgbhA7JG45gUXMjD&#10;ajkcLDDT7sw5nQ6hFDGEfYYKqhDaTEpfVGTRT1xLHLlf11kMEXal1B2eY7g1Mk2SubRYc2yosKVt&#10;RUVzOFoFlL//bGavdPxr6HO2M+EjNXut1MOoX7+ACNSHu/jmftNx/tMjXJ+JF8jl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TLIc8MAAADcAAAADwAAAAAAAAAAAAAAAACf&#10;AgAAZHJzL2Rvd25yZXYueG1sUEsFBgAAAAAEAAQA9wAAAI8DAAAAAA==&#10;">
                        <v:imagedata r:id="rId8" o:title="1640147-two-film-strip-with-blank-frames-isolated-on-white" croptop="36120f" cropbottom="5432f" cropleft="2600f" cropright="3880f"/>
                        <v:path arrowok="t"/>
                      </v:shape>
                      <v:shape id="Grafik 174" o:spid="_x0000_s1133"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bbUAfBAAAA3AAAAA8AAABkcnMvZG93bnJldi54bWxET99rwjAQfh/sfwgn7E1TpcxRjeJEYQMF&#10;dYKvR3O21eRSmqj1vzeCsLf7+H7eeNpaI67U+Mqxgn4vAUGcO11xoWD/t+x+gfABWaNxTAru5GE6&#10;eX8bY6bdjbd03YVCxBD2GSooQ6gzKX1ekkXfczVx5I6usRgibAqpG7zFcGvkIEk+pcWKY0OJNc1L&#10;ys+7i1VA29XhO13Q5XSmTbo0YT0wv1qpj047G4EI1IZ/8cv9o+P8YQrPZ+IFcvI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bbUAfBAAAA3AAAAA8AAAAAAAAAAAAAAAAAnwIA&#10;AGRycy9kb3ducmV2LnhtbFBLBQYAAAAABAAEAPcAAACNAwAAAAA=&#10;">
                        <v:imagedata r:id="rId8" o:title="1640147-two-film-strip-with-blank-frames-isolated-on-white" croptop="36120f" cropbottom="5432f" cropleft="2600f" cropright="3880f"/>
                        <v:path arrowok="t"/>
                      </v:shape>
                    </v:group>
                    <v:group id="Gruppieren 175" o:spid="_x0000_s1134" style="position:absolute;width:1524;height:9950" coordsize="1524,99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7VKucMAAADcAAAADwAAAGRycy9kb3ducmV2LnhtbERPS4vCMBC+L/gfwgje&#10;NK2iLl2jiKh4EMEHLHsbmrEtNpPSxLb++82CsLf5+J6zWHWmFA3VrrCsIB5FIIhTqwvOFNyuu+En&#10;COeRNZaWScGLHKyWvY8FJtq2fKbm4jMRQtglqCD3vkqkdGlOBt3IVsSBu9vaoA+wzqSusQ3hppTj&#10;KJpJgwWHhhwr2uSUPi5Po2DfYruexNvm+LhvXj/X6en7GJNSg363/gLhqfP/4rf7oMP8+RT+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DtUq5wwAAANwAAAAP&#10;AAAAAAAAAAAAAAAAAKoCAABkcnMvZG93bnJldi54bWxQSwUGAAAAAAQABAD6AAAAmgMAAAAA&#10;">
                      <v:shape id="Grafik 176" o:spid="_x0000_s1135" type="#_x0000_t75" alt="https://www.colourbox.de/preview/1640147-two-film-strip-with-blank-frames-isolated-on-white.jpg" style="position:absolute;left:-1737;top:1737;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lFa+vDAAAA3AAAAA8AAABkcnMvZG93bnJldi54bWxET9tqwkAQfS/4D8sIfTMbRWxJs4pKhRYs&#10;1Av0dchOk9Td2ZDdxPTvu4LQtzmc6+SrwRrRU+trxwqmSQqCuHC65lLB+bSbPIPwAVmjcUwKfsnD&#10;ajl6yDHT7soH6o+hFDGEfYYKqhCaTEpfVGTRJ64hjty3ay2GCNtS6havMdwaOUvThbRYc2yosKFt&#10;RcXl2FkFdNh/beav1P1c6HO+M+FjZt61Uo/jYf0CItAQ/sV395uO858WcHsmXiCX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UVr68MAAADcAAAADwAAAAAAAAAAAAAAAACf&#10;AgAAZHJzL2Rvd25yZXYueG1sUEsFBgAAAAAEAAQA9wAAAI8DAAAAAA==&#10;">
                        <v:imagedata r:id="rId8" o:title="1640147-two-film-strip-with-blank-frames-isolated-on-white" croptop="36120f" cropbottom="5432f" cropleft="2600f" cropright="3880f"/>
                        <v:path arrowok="t"/>
                      </v:shape>
                      <v:shape id="Grafik 177" o:spid="_x0000_s1136" type="#_x0000_t75" alt="https://www.colourbox.de/preview/1640147-two-film-strip-with-blank-frames-isolated-on-white.jpg" style="position:absolute;left:-1737;top:6690;width:4997;height:1524;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YJznDBAAAA3AAAAA8AAABkcnMvZG93bnJldi54bWxET02LwjAQvQv7H8IseNN0RVSqUVZR2AUF&#10;dRe8Ds3YVpNJaaLWf28Ewds83udMZo014kq1Lx0r+OomIIgzp0vOFfz/rTojED4gazSOScGdPMym&#10;H60JptrdeEfXfchFDGGfooIihCqV0mcFWfRdVxFH7uhqiyHCOpe6xlsMt0b2kmQgLZYcGwqsaFFQ&#10;dt5frALarQ/z/pIupzNt+ysTNj3zq5VqfzbfYxCBmvAWv9w/Os4fDuH5TLxATh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YJznDBAAAA3AAAAA8AAAAAAAAAAAAAAAAAnwIA&#10;AGRycy9kb3ducmV2LnhtbFBLBQYAAAAABAAEAPcAAACNAwAAAAA=&#10;">
                        <v:imagedata r:id="rId8" o:title="1640147-two-film-strip-with-blank-frames-isolated-on-white" croptop="36120f" cropbottom="5432f" cropleft="2600f" cropright="3880f"/>
                        <v:path arrowok="t"/>
                      </v:shape>
                    </v:group>
                  </v:group>
                </v:group>
              </w:pict>
            </w:r>
          </w:p>
        </w:tc>
      </w:tr>
      <w:tr w:rsidR="00AA020D" w:rsidTr="00AA020D">
        <w:tc>
          <w:tcPr>
            <w:tcW w:w="851" w:type="dxa"/>
          </w:tcPr>
          <w:p w:rsidR="00AA020D" w:rsidRPr="00AA020D" w:rsidRDefault="00AA020D" w:rsidP="00AA020D">
            <w:pPr>
              <w:jc w:val="center"/>
              <w:rPr>
                <w:sz w:val="20"/>
                <w:szCs w:val="20"/>
              </w:rPr>
            </w:pPr>
            <w:r w:rsidRPr="00AA020D">
              <w:rPr>
                <w:sz w:val="20"/>
                <w:szCs w:val="20"/>
              </w:rPr>
              <w:t>2</w:t>
            </w:r>
          </w:p>
        </w:tc>
        <w:tc>
          <w:tcPr>
            <w:tcW w:w="2693" w:type="dxa"/>
          </w:tcPr>
          <w:p w:rsidR="00AA020D" w:rsidRPr="00AA020D" w:rsidRDefault="00AA020D" w:rsidP="00A83838">
            <w:pPr>
              <w:rPr>
                <w:sz w:val="20"/>
                <w:szCs w:val="20"/>
              </w:rPr>
            </w:pPr>
            <w:r w:rsidRPr="000C5BBA">
              <w:rPr>
                <w:noProof/>
              </w:rPr>
              <w:pict>
                <v:shape id="Grafik 210" o:spid="_x0000_i1037" type="#_x0000_t75" style="width:122.25pt;height:56.95pt;visibility:visible;mso-wrap-style:square">
                  <v:imagedata r:id="rId24" o:title=""/>
                </v:shape>
              </w:pict>
            </w:r>
          </w:p>
        </w:tc>
        <w:tc>
          <w:tcPr>
            <w:tcW w:w="5925" w:type="dxa"/>
          </w:tcPr>
          <w:p w:rsidR="00AA020D" w:rsidRPr="00AA020D" w:rsidRDefault="00AA020D" w:rsidP="00A83838">
            <w:pPr>
              <w:rPr>
                <w:sz w:val="20"/>
                <w:szCs w:val="20"/>
              </w:rPr>
            </w:pPr>
          </w:p>
        </w:tc>
      </w:tr>
      <w:tr w:rsidR="00AA020D" w:rsidTr="00AA020D">
        <w:tc>
          <w:tcPr>
            <w:tcW w:w="851" w:type="dxa"/>
          </w:tcPr>
          <w:p w:rsidR="00AA020D" w:rsidRPr="00AA020D" w:rsidRDefault="00AA020D" w:rsidP="00AA020D">
            <w:pPr>
              <w:jc w:val="center"/>
              <w:rPr>
                <w:sz w:val="20"/>
                <w:szCs w:val="20"/>
              </w:rPr>
            </w:pPr>
            <w:r w:rsidRPr="00AA020D">
              <w:rPr>
                <w:sz w:val="20"/>
                <w:szCs w:val="20"/>
              </w:rPr>
              <w:t>3</w:t>
            </w:r>
          </w:p>
        </w:tc>
        <w:tc>
          <w:tcPr>
            <w:tcW w:w="2693" w:type="dxa"/>
          </w:tcPr>
          <w:p w:rsidR="00AA020D" w:rsidRPr="00AA020D" w:rsidRDefault="00AA020D" w:rsidP="00A83838">
            <w:pPr>
              <w:rPr>
                <w:sz w:val="20"/>
                <w:szCs w:val="20"/>
              </w:rPr>
            </w:pPr>
            <w:r w:rsidRPr="000C5BBA">
              <w:rPr>
                <w:noProof/>
              </w:rPr>
              <w:pict>
                <v:shape id="Grafik 211" o:spid="_x0000_i1036" type="#_x0000_t75" style="width:122.25pt;height:61.95pt;visibility:visible;mso-wrap-style:square">
                  <v:imagedata r:id="rId25" o:title=""/>
                </v:shape>
              </w:pict>
            </w:r>
          </w:p>
        </w:tc>
        <w:tc>
          <w:tcPr>
            <w:tcW w:w="5925" w:type="dxa"/>
          </w:tcPr>
          <w:p w:rsidR="00AA020D" w:rsidRPr="00AA020D" w:rsidRDefault="00AA020D" w:rsidP="00A83838">
            <w:pPr>
              <w:rPr>
                <w:sz w:val="20"/>
                <w:szCs w:val="20"/>
              </w:rPr>
            </w:pPr>
          </w:p>
        </w:tc>
      </w:tr>
      <w:tr w:rsidR="00AA020D" w:rsidTr="00AA020D">
        <w:tc>
          <w:tcPr>
            <w:tcW w:w="851" w:type="dxa"/>
          </w:tcPr>
          <w:p w:rsidR="00AA020D" w:rsidRPr="00AA020D" w:rsidRDefault="00AA020D" w:rsidP="00AA020D">
            <w:pPr>
              <w:jc w:val="center"/>
              <w:rPr>
                <w:sz w:val="20"/>
                <w:szCs w:val="20"/>
              </w:rPr>
            </w:pPr>
            <w:r w:rsidRPr="00AA020D">
              <w:rPr>
                <w:sz w:val="20"/>
                <w:szCs w:val="20"/>
              </w:rPr>
              <w:t>4</w:t>
            </w:r>
          </w:p>
        </w:tc>
        <w:tc>
          <w:tcPr>
            <w:tcW w:w="2693" w:type="dxa"/>
          </w:tcPr>
          <w:p w:rsidR="00AA020D" w:rsidRPr="00AA020D" w:rsidRDefault="00AA020D" w:rsidP="00A83838">
            <w:pPr>
              <w:rPr>
                <w:sz w:val="20"/>
                <w:szCs w:val="20"/>
              </w:rPr>
            </w:pPr>
            <w:r w:rsidRPr="000C5BBA">
              <w:rPr>
                <w:noProof/>
              </w:rPr>
              <w:pict>
                <v:shape id="Grafik 212" o:spid="_x0000_i1035" type="#_x0000_t75" style="width:122.25pt;height:61.1pt;visibility:visible;mso-wrap-style:square">
                  <v:imagedata r:id="rId26" o:title=""/>
                </v:shape>
              </w:pict>
            </w:r>
          </w:p>
        </w:tc>
        <w:tc>
          <w:tcPr>
            <w:tcW w:w="5925" w:type="dxa"/>
          </w:tcPr>
          <w:p w:rsidR="00AA020D" w:rsidRPr="00AA020D" w:rsidRDefault="00AA020D" w:rsidP="00A83838">
            <w:pPr>
              <w:rPr>
                <w:sz w:val="20"/>
                <w:szCs w:val="20"/>
              </w:rPr>
            </w:pPr>
          </w:p>
        </w:tc>
      </w:tr>
      <w:tr w:rsidR="00AA020D" w:rsidTr="00AA020D">
        <w:tc>
          <w:tcPr>
            <w:tcW w:w="851" w:type="dxa"/>
          </w:tcPr>
          <w:p w:rsidR="00AA020D" w:rsidRPr="00AA020D" w:rsidRDefault="00AA020D" w:rsidP="00AA020D">
            <w:pPr>
              <w:jc w:val="center"/>
              <w:rPr>
                <w:sz w:val="20"/>
                <w:szCs w:val="20"/>
              </w:rPr>
            </w:pPr>
            <w:r w:rsidRPr="00AA020D">
              <w:rPr>
                <w:sz w:val="20"/>
                <w:szCs w:val="20"/>
              </w:rPr>
              <w:t>5</w:t>
            </w:r>
          </w:p>
        </w:tc>
        <w:tc>
          <w:tcPr>
            <w:tcW w:w="2693" w:type="dxa"/>
          </w:tcPr>
          <w:p w:rsidR="00AA020D" w:rsidRPr="00AA020D" w:rsidRDefault="00AA020D" w:rsidP="00A83838">
            <w:pPr>
              <w:rPr>
                <w:sz w:val="20"/>
                <w:szCs w:val="20"/>
              </w:rPr>
            </w:pPr>
            <w:r w:rsidRPr="000C5BBA">
              <w:rPr>
                <w:noProof/>
              </w:rPr>
              <w:pict>
                <v:shape id="Grafik 213" o:spid="_x0000_i1034" type="#_x0000_t75" style="width:122.25pt;height:53.6pt;visibility:visible;mso-wrap-style:square">
                  <v:imagedata r:id="rId27" o:title=""/>
                </v:shape>
              </w:pict>
            </w:r>
          </w:p>
        </w:tc>
        <w:tc>
          <w:tcPr>
            <w:tcW w:w="5925" w:type="dxa"/>
          </w:tcPr>
          <w:p w:rsidR="00AA020D" w:rsidRPr="00AA020D" w:rsidRDefault="00AA020D" w:rsidP="00A83838">
            <w:pPr>
              <w:rPr>
                <w:sz w:val="20"/>
                <w:szCs w:val="20"/>
              </w:rPr>
            </w:pPr>
          </w:p>
        </w:tc>
      </w:tr>
      <w:tr w:rsidR="00AA020D" w:rsidTr="00AA020D">
        <w:tc>
          <w:tcPr>
            <w:tcW w:w="851" w:type="dxa"/>
          </w:tcPr>
          <w:p w:rsidR="00AA020D" w:rsidRPr="00AA020D" w:rsidRDefault="00AA020D" w:rsidP="00AA020D">
            <w:pPr>
              <w:jc w:val="center"/>
              <w:rPr>
                <w:sz w:val="20"/>
                <w:szCs w:val="20"/>
              </w:rPr>
            </w:pPr>
            <w:r w:rsidRPr="00AA020D">
              <w:rPr>
                <w:sz w:val="20"/>
                <w:szCs w:val="20"/>
              </w:rPr>
              <w:t>6</w:t>
            </w:r>
          </w:p>
        </w:tc>
        <w:tc>
          <w:tcPr>
            <w:tcW w:w="2693" w:type="dxa"/>
          </w:tcPr>
          <w:p w:rsidR="00AA020D" w:rsidRPr="00AA020D" w:rsidRDefault="00AA020D" w:rsidP="00A83838">
            <w:pPr>
              <w:rPr>
                <w:sz w:val="20"/>
                <w:szCs w:val="20"/>
              </w:rPr>
            </w:pPr>
            <w:r w:rsidRPr="000C5BBA">
              <w:rPr>
                <w:noProof/>
              </w:rPr>
              <w:pict>
                <v:shape id="Grafik 214" o:spid="_x0000_i1033" type="#_x0000_t75" style="width:122.25pt;height:56.1pt;visibility:visible;mso-wrap-style:square">
                  <v:imagedata r:id="rId28" o:title=""/>
                </v:shape>
              </w:pict>
            </w:r>
          </w:p>
        </w:tc>
        <w:tc>
          <w:tcPr>
            <w:tcW w:w="5925" w:type="dxa"/>
          </w:tcPr>
          <w:p w:rsidR="00AA020D" w:rsidRPr="00AA020D" w:rsidRDefault="00AA020D" w:rsidP="00A83838">
            <w:pPr>
              <w:rPr>
                <w:sz w:val="20"/>
                <w:szCs w:val="20"/>
              </w:rPr>
            </w:pPr>
          </w:p>
        </w:tc>
      </w:tr>
      <w:tr w:rsidR="00AA020D" w:rsidTr="00AA020D">
        <w:tc>
          <w:tcPr>
            <w:tcW w:w="851" w:type="dxa"/>
          </w:tcPr>
          <w:p w:rsidR="00AA020D" w:rsidRPr="00AA020D" w:rsidRDefault="00AA020D" w:rsidP="00AA020D">
            <w:pPr>
              <w:jc w:val="center"/>
              <w:rPr>
                <w:sz w:val="20"/>
                <w:szCs w:val="20"/>
              </w:rPr>
            </w:pPr>
            <w:r w:rsidRPr="00AA020D">
              <w:rPr>
                <w:sz w:val="20"/>
                <w:szCs w:val="20"/>
              </w:rPr>
              <w:t>7</w:t>
            </w:r>
          </w:p>
        </w:tc>
        <w:tc>
          <w:tcPr>
            <w:tcW w:w="2693" w:type="dxa"/>
          </w:tcPr>
          <w:p w:rsidR="00AA020D" w:rsidRPr="00AA020D" w:rsidRDefault="00AA020D" w:rsidP="00A83838">
            <w:pPr>
              <w:rPr>
                <w:sz w:val="20"/>
                <w:szCs w:val="20"/>
              </w:rPr>
            </w:pPr>
            <w:r w:rsidRPr="000C5BBA">
              <w:rPr>
                <w:noProof/>
              </w:rPr>
              <w:pict>
                <v:shape id="Grafik 215" o:spid="_x0000_i1032" type="#_x0000_t75" style="width:122.25pt;height:53.6pt;visibility:visible;mso-wrap-style:square">
                  <v:imagedata r:id="rId29" o:title=""/>
                </v:shape>
              </w:pict>
            </w:r>
          </w:p>
        </w:tc>
        <w:tc>
          <w:tcPr>
            <w:tcW w:w="5925" w:type="dxa"/>
          </w:tcPr>
          <w:p w:rsidR="00AA020D" w:rsidRPr="00AA020D" w:rsidRDefault="00AA020D" w:rsidP="00A83838">
            <w:pPr>
              <w:rPr>
                <w:sz w:val="20"/>
                <w:szCs w:val="20"/>
              </w:rPr>
            </w:pPr>
          </w:p>
        </w:tc>
      </w:tr>
    </w:tbl>
    <w:p w:rsidR="00AA020D" w:rsidRDefault="00AA020D" w:rsidP="00AA020D">
      <w:pPr>
        <w:rPr>
          <w:sz w:val="19"/>
          <w:szCs w:val="19"/>
        </w:rPr>
      </w:pPr>
    </w:p>
    <w:p w:rsidR="00AA020D" w:rsidRDefault="00AA020D" w:rsidP="00AA020D">
      <w:pPr>
        <w:rPr>
          <w:sz w:val="19"/>
          <w:szCs w:val="19"/>
        </w:rPr>
      </w:pPr>
    </w:p>
    <w:tbl>
      <w:tblPr>
        <w:tblpPr w:leftFromText="141" w:rightFromText="141" w:vertAnchor="text" w:horzAnchor="margin" w:tblpY="108"/>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644"/>
        <w:gridCol w:w="743"/>
        <w:gridCol w:w="4360"/>
      </w:tblGrid>
      <w:tr w:rsidR="00AA020D" w:rsidRPr="002F1878" w:rsidTr="00AA020D">
        <w:trPr>
          <w:trHeight w:val="411"/>
        </w:trPr>
        <w:tc>
          <w:tcPr>
            <w:tcW w:w="4644" w:type="dxa"/>
            <w:vAlign w:val="center"/>
          </w:tcPr>
          <w:p w:rsidR="00AA020D" w:rsidRPr="00AA020D" w:rsidRDefault="00AA020D" w:rsidP="00AA020D">
            <w:pPr>
              <w:jc w:val="center"/>
              <w:rPr>
                <w:color w:val="000000" w:themeColor="text1"/>
                <w:sz w:val="19"/>
                <w:szCs w:val="19"/>
              </w:rPr>
            </w:pPr>
            <w:r w:rsidRPr="00AA020D">
              <w:rPr>
                <w:color w:val="000000" w:themeColor="text1"/>
                <w:sz w:val="19"/>
                <w:szCs w:val="19"/>
              </w:rPr>
              <w:t>Die RNA-Erkennungssequenz entscheidet darüber, an welcher Stelle das System an der Ziel-DNA bindet. An genau dieser Stelle wird die Ziel-DNA von dem Cas9-Protein geschnitten.</w:t>
            </w:r>
          </w:p>
        </w:tc>
        <w:tc>
          <w:tcPr>
            <w:tcW w:w="5103" w:type="dxa"/>
            <w:gridSpan w:val="2"/>
            <w:vAlign w:val="center"/>
          </w:tcPr>
          <w:p w:rsidR="00AA020D" w:rsidRPr="00AA020D" w:rsidRDefault="00AA020D" w:rsidP="00AA020D">
            <w:pPr>
              <w:jc w:val="center"/>
              <w:rPr>
                <w:color w:val="000000" w:themeColor="text1"/>
                <w:sz w:val="19"/>
                <w:szCs w:val="19"/>
              </w:rPr>
            </w:pPr>
            <w:r w:rsidRPr="00AA020D">
              <w:rPr>
                <w:color w:val="000000" w:themeColor="text1"/>
                <w:sz w:val="19"/>
                <w:szCs w:val="19"/>
              </w:rPr>
              <w:t>Der so entstandene RNA-Komplex wird mit einem enzymatischen Schneidwerkzeug verbunden, dem Cas9-Protein. Damit ist die molekulare Genschere komplett.</w:t>
            </w:r>
          </w:p>
        </w:tc>
      </w:tr>
      <w:tr w:rsidR="00AA020D" w:rsidRPr="002F1878" w:rsidTr="00AA020D">
        <w:trPr>
          <w:trHeight w:val="631"/>
        </w:trPr>
        <w:tc>
          <w:tcPr>
            <w:tcW w:w="4644" w:type="dxa"/>
            <w:vAlign w:val="center"/>
          </w:tcPr>
          <w:p w:rsidR="00AA020D" w:rsidRPr="00AA020D" w:rsidRDefault="00AA020D" w:rsidP="00AA020D">
            <w:pPr>
              <w:jc w:val="center"/>
              <w:rPr>
                <w:color w:val="000000" w:themeColor="text1"/>
                <w:sz w:val="19"/>
                <w:szCs w:val="19"/>
              </w:rPr>
            </w:pPr>
            <w:r w:rsidRPr="00AA020D">
              <w:rPr>
                <w:color w:val="000000" w:themeColor="text1"/>
                <w:sz w:val="19"/>
                <w:szCs w:val="19"/>
              </w:rPr>
              <w:t>Die freien Basen-Enden der DNA können wieder zusammengefügt werden. Dabei treten jedoch Fehler auf, sodass sich das Leseraster der DNA verschiebt. Man spricht von einer Mutation, infolge derer das betroffene Gen funktionslos wird.</w:t>
            </w:r>
          </w:p>
        </w:tc>
        <w:tc>
          <w:tcPr>
            <w:tcW w:w="5103" w:type="dxa"/>
            <w:gridSpan w:val="2"/>
            <w:vAlign w:val="center"/>
          </w:tcPr>
          <w:p w:rsidR="00AA020D" w:rsidRPr="00AA020D" w:rsidRDefault="00AA020D" w:rsidP="00AA020D">
            <w:pPr>
              <w:jc w:val="center"/>
              <w:rPr>
                <w:color w:val="000000" w:themeColor="text1"/>
                <w:sz w:val="19"/>
                <w:szCs w:val="19"/>
              </w:rPr>
            </w:pPr>
            <w:r w:rsidRPr="00AA020D">
              <w:rPr>
                <w:color w:val="000000" w:themeColor="text1"/>
                <w:sz w:val="19"/>
                <w:szCs w:val="19"/>
              </w:rPr>
              <w:t xml:space="preserve">Sie wird mit der sogenannten </w:t>
            </w:r>
            <w:proofErr w:type="spellStart"/>
            <w:r w:rsidRPr="00AA020D">
              <w:rPr>
                <w:color w:val="000000" w:themeColor="text1"/>
                <w:sz w:val="19"/>
                <w:szCs w:val="19"/>
              </w:rPr>
              <w:t>tracrRNA</w:t>
            </w:r>
            <w:proofErr w:type="spellEnd"/>
            <w:r w:rsidRPr="00AA020D">
              <w:rPr>
                <w:color w:val="000000" w:themeColor="text1"/>
                <w:sz w:val="19"/>
                <w:szCs w:val="19"/>
              </w:rPr>
              <w:t xml:space="preserve"> verbunden. Diese Schleifen-Verbindung kann eingegangen werden, da die beiden RNA-Stücke komplementär zueinander sind.</w:t>
            </w:r>
          </w:p>
        </w:tc>
      </w:tr>
      <w:tr w:rsidR="00AA020D" w:rsidRPr="002F1878" w:rsidTr="00AA020D">
        <w:trPr>
          <w:trHeight w:val="554"/>
        </w:trPr>
        <w:tc>
          <w:tcPr>
            <w:tcW w:w="4644" w:type="dxa"/>
            <w:vAlign w:val="center"/>
          </w:tcPr>
          <w:p w:rsidR="00AA020D" w:rsidRPr="00AA020D" w:rsidRDefault="00AA020D" w:rsidP="00AA020D">
            <w:pPr>
              <w:jc w:val="center"/>
              <w:rPr>
                <w:color w:val="000000" w:themeColor="text1"/>
                <w:sz w:val="19"/>
                <w:szCs w:val="19"/>
              </w:rPr>
            </w:pPr>
            <w:r w:rsidRPr="00AA020D">
              <w:rPr>
                <w:color w:val="000000" w:themeColor="text1"/>
                <w:sz w:val="19"/>
                <w:szCs w:val="19"/>
              </w:rPr>
              <w:t>Es entsteht ein Doppelstrangbruch der Ziel-DNA. Der DNA-Reparaturmechanismus der Zelle wird aktiviert.</w:t>
            </w:r>
          </w:p>
        </w:tc>
        <w:tc>
          <w:tcPr>
            <w:tcW w:w="5103" w:type="dxa"/>
            <w:gridSpan w:val="2"/>
            <w:vAlign w:val="center"/>
          </w:tcPr>
          <w:p w:rsidR="00AA020D" w:rsidRPr="00AA020D" w:rsidRDefault="00AA020D" w:rsidP="00AA020D">
            <w:pPr>
              <w:jc w:val="center"/>
              <w:rPr>
                <w:color w:val="000000" w:themeColor="text1"/>
                <w:sz w:val="19"/>
                <w:szCs w:val="19"/>
              </w:rPr>
            </w:pPr>
            <w:r w:rsidRPr="00AA020D">
              <w:rPr>
                <w:color w:val="000000" w:themeColor="text1"/>
                <w:sz w:val="19"/>
                <w:szCs w:val="19"/>
              </w:rPr>
              <w:t>Die Ziel-DNA kann auch so geschnitten werden, dass zwischen den losen Enden ein neuer DNA-Abschnitt eingefügt werden kann. So lassen sich ganz neue Eigenschaften in das Erbgut einbringen.</w:t>
            </w:r>
          </w:p>
        </w:tc>
      </w:tr>
      <w:tr w:rsidR="00AA020D" w:rsidRPr="002F1878" w:rsidTr="00AA020D">
        <w:trPr>
          <w:gridAfter w:val="1"/>
          <w:wAfter w:w="4360" w:type="dxa"/>
          <w:trHeight w:val="535"/>
        </w:trPr>
        <w:tc>
          <w:tcPr>
            <w:tcW w:w="5387" w:type="dxa"/>
            <w:gridSpan w:val="2"/>
            <w:vAlign w:val="center"/>
          </w:tcPr>
          <w:p w:rsidR="00AA020D" w:rsidRPr="00AA020D" w:rsidRDefault="00AA020D" w:rsidP="00AA020D">
            <w:pPr>
              <w:jc w:val="center"/>
              <w:rPr>
                <w:color w:val="000000" w:themeColor="text1"/>
                <w:sz w:val="19"/>
                <w:szCs w:val="19"/>
              </w:rPr>
            </w:pPr>
            <w:r w:rsidRPr="00AA020D">
              <w:rPr>
                <w:color w:val="000000" w:themeColor="text1"/>
                <w:sz w:val="19"/>
                <w:szCs w:val="19"/>
              </w:rPr>
              <w:t>Bei CRISPR dient ein kurzes RNA-Molekül als genetische Erkennungssequenz (=</w:t>
            </w:r>
            <w:proofErr w:type="spellStart"/>
            <w:r w:rsidRPr="00AA020D">
              <w:rPr>
                <w:color w:val="000000" w:themeColor="text1"/>
                <w:sz w:val="19"/>
                <w:szCs w:val="19"/>
              </w:rPr>
              <w:t>crRNA</w:t>
            </w:r>
            <w:proofErr w:type="spellEnd"/>
            <w:r w:rsidRPr="00AA020D">
              <w:rPr>
                <w:color w:val="000000" w:themeColor="text1"/>
                <w:sz w:val="19"/>
                <w:szCs w:val="19"/>
              </w:rPr>
              <w:t>). Die Erkennungssequenz kann beliebig variiert werden.</w:t>
            </w:r>
          </w:p>
        </w:tc>
      </w:tr>
    </w:tbl>
    <w:p w:rsidR="00FA4ED9" w:rsidRPr="00A112A3" w:rsidRDefault="00AA020D" w:rsidP="00FD36E6">
      <w:pPr>
        <w:autoSpaceDE w:val="0"/>
        <w:autoSpaceDN w:val="0"/>
        <w:adjustRightInd w:val="0"/>
        <w:rPr>
          <w:color w:val="000000"/>
          <w:sz w:val="18"/>
          <w:szCs w:val="18"/>
        </w:rPr>
      </w:pPr>
      <w:r>
        <w:rPr>
          <w:noProof/>
          <w:sz w:val="19"/>
          <w:szCs w:val="19"/>
        </w:rPr>
        <w:pict>
          <v:shape id="_x0000_s1153" type="#_x0000_t202" style="position:absolute;margin-left:488.45pt;margin-top:124.75pt;width:22.8pt;height:62.45pt;z-index:13;mso-position-horizontal-relative:text;mso-position-vertical-relative:text" stroked="f">
            <v:textbox style="layout-flow:vertical;mso-layout-flow-alt:bottom-to-top;mso-next-textbox:#_x0000_s1153">
              <w:txbxContent>
                <w:p w:rsidR="00AA020D" w:rsidRPr="00404033" w:rsidRDefault="00AA020D" w:rsidP="00AA020D">
                  <w:pPr>
                    <w:rPr>
                      <w:sz w:val="16"/>
                      <w:szCs w:val="16"/>
                    </w:rPr>
                  </w:pPr>
                  <w:r w:rsidRPr="00404033">
                    <w:rPr>
                      <w:sz w:val="16"/>
                      <w:szCs w:val="16"/>
                    </w:rPr>
                    <w:t>© SWR</w:t>
                  </w:r>
                </w:p>
              </w:txbxContent>
            </v:textbox>
          </v:shape>
        </w:pict>
      </w:r>
    </w:p>
    <w:sectPr w:rsidR="00FA4ED9" w:rsidRPr="00A112A3" w:rsidSect="00BF6418">
      <w:headerReference w:type="default" r:id="rId30"/>
      <w:footerReference w:type="default" r:id="rId3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75224" w:rsidRDefault="00775224" w:rsidP="00263140">
      <w:r>
        <w:separator/>
      </w:r>
    </w:p>
  </w:endnote>
  <w:endnote w:type="continuationSeparator" w:id="0">
    <w:p w:rsidR="00775224" w:rsidRDefault="00775224"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AC2F0F">
    <w:pPr>
      <w:pStyle w:val="Fuzeile"/>
      <w:rPr>
        <w:rFonts w:ascii="ITCOfficinaSans LT Book" w:hAnsi="ITCOfficinaSans LT Book"/>
        <w:b/>
        <w:sz w:val="18"/>
        <w:szCs w:val="18"/>
      </w:rPr>
    </w:pPr>
    <w:r w:rsidRPr="00AC2F0F">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FD36E6">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75224" w:rsidRDefault="00775224" w:rsidP="00263140">
      <w:r>
        <w:separator/>
      </w:r>
    </w:p>
  </w:footnote>
  <w:footnote w:type="continuationSeparator" w:id="0">
    <w:p w:rsidR="00775224" w:rsidRDefault="00775224"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AC2F0F" w:rsidP="001D4930">
    <w:pPr>
      <w:pStyle w:val="Kopfzeile"/>
      <w:tabs>
        <w:tab w:val="clear" w:pos="4536"/>
        <w:tab w:val="left" w:pos="6521"/>
      </w:tabs>
      <w:spacing w:after="60" w:line="276" w:lineRule="auto"/>
      <w:rPr>
        <w:b/>
      </w:rPr>
    </w:pPr>
    <w:r w:rsidRPr="00AC2F0F">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FD36E6">
      <w:rPr>
        <w:b/>
      </w:rPr>
      <w:t>Arbeitsblatt 1</w:t>
    </w:r>
    <w:r w:rsidR="00FD6639" w:rsidRPr="00955C65">
      <w:rPr>
        <w:b/>
      </w:rPr>
      <w:t xml:space="preserve">: </w:t>
    </w:r>
    <w:r w:rsidR="00FD36E6">
      <w:rPr>
        <w:b/>
      </w:rPr>
      <w:t>Das Prinzip von CRISPR/</w:t>
    </w:r>
    <w:proofErr w:type="spellStart"/>
    <w:r w:rsidR="00FD36E6">
      <w:rPr>
        <w:b/>
      </w:rPr>
      <w:t>Cas</w:t>
    </w:r>
    <w:proofErr w:type="spellEnd"/>
    <w:r w:rsidR="00FD36E6">
      <w:rPr>
        <w:b/>
      </w:rPr>
      <w:t xml:space="preserve"> als </w:t>
    </w:r>
    <w:proofErr w:type="spellStart"/>
    <w:r w:rsidR="00FD36E6">
      <w:rPr>
        <w:b/>
      </w:rPr>
      <w:t>Storyboard</w:t>
    </w:r>
    <w:proofErr w:type="spellEnd"/>
    <w:r w:rsidR="000F4635" w:rsidRPr="00955C65">
      <w:rPr>
        <w:b/>
      </w:rPr>
      <w:tab/>
    </w:r>
  </w:p>
  <w:p w:rsidR="00BF6418" w:rsidRPr="00955C65" w:rsidRDefault="00BF6418" w:rsidP="00BF6418">
    <w:pPr>
      <w:pStyle w:val="Kopfzeile"/>
      <w:shd w:val="clear" w:color="auto" w:fill="DBE5F1"/>
      <w:spacing w:before="60" w:after="60"/>
      <w:rPr>
        <w:sz w:val="6"/>
        <w:szCs w:val="6"/>
      </w:rPr>
    </w:pPr>
  </w:p>
  <w:p w:rsidR="00C4168F" w:rsidRPr="00955C65" w:rsidRDefault="00FD36E6"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Pr="00FD36E6">
      <w:rPr>
        <w:sz w:val="18"/>
        <w:szCs w:val="18"/>
      </w:rPr>
      <w:t>Gentechnik – CRISPR/</w:t>
    </w:r>
    <w:proofErr w:type="spellStart"/>
    <w:r w:rsidRPr="00FD36E6">
      <w:rPr>
        <w:sz w:val="18"/>
        <w:szCs w:val="18"/>
      </w:rPr>
      <w:t>Cas</w:t>
    </w:r>
    <w:proofErr w:type="spellEnd"/>
    <w:r w:rsidRPr="00FD36E6">
      <w:rPr>
        <w:sz w:val="18"/>
        <w:szCs w:val="18"/>
      </w:rPr>
      <w:t xml:space="preserve"> + Co.</w:t>
    </w:r>
    <w:r>
      <w:rPr>
        <w:sz w:val="20"/>
        <w:szCs w:val="20"/>
      </w:rPr>
      <w:t xml:space="preserve"> </w:t>
    </w:r>
    <w:r w:rsidR="00FE0174" w:rsidRPr="00955C65">
      <w:rPr>
        <w:sz w:val="16"/>
        <w:szCs w:val="16"/>
      </w:rPr>
      <w:t>(Sendung)</w:t>
    </w:r>
    <w:r w:rsidR="00FE0174" w:rsidRPr="00955C65">
      <w:rPr>
        <w:sz w:val="18"/>
        <w:szCs w:val="18"/>
      </w:rPr>
      <w:br/>
    </w:r>
    <w:r w:rsidRPr="000F6CFE">
      <w:rPr>
        <w:sz w:val="18"/>
        <w:szCs w:val="18"/>
      </w:rPr>
      <w:t>46800049</w:t>
    </w:r>
    <w:r w:rsidRPr="00955C65">
      <w:rPr>
        <w:sz w:val="16"/>
        <w:szCs w:val="16"/>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355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A4ED9"/>
    <w:rsid w:val="00001B03"/>
    <w:rsid w:val="00027F5B"/>
    <w:rsid w:val="000429BB"/>
    <w:rsid w:val="0009253E"/>
    <w:rsid w:val="000A2378"/>
    <w:rsid w:val="000D7308"/>
    <w:rsid w:val="000E5125"/>
    <w:rsid w:val="000F4635"/>
    <w:rsid w:val="00123A71"/>
    <w:rsid w:val="00144E24"/>
    <w:rsid w:val="001724D8"/>
    <w:rsid w:val="001870CF"/>
    <w:rsid w:val="001B690E"/>
    <w:rsid w:val="001C0552"/>
    <w:rsid w:val="001D4930"/>
    <w:rsid w:val="00263140"/>
    <w:rsid w:val="002841AF"/>
    <w:rsid w:val="002A66EB"/>
    <w:rsid w:val="003142A3"/>
    <w:rsid w:val="00384789"/>
    <w:rsid w:val="003979D8"/>
    <w:rsid w:val="003A076E"/>
    <w:rsid w:val="003B7796"/>
    <w:rsid w:val="00401AD6"/>
    <w:rsid w:val="00424F70"/>
    <w:rsid w:val="004C435D"/>
    <w:rsid w:val="004D1C66"/>
    <w:rsid w:val="004D61EC"/>
    <w:rsid w:val="004E0585"/>
    <w:rsid w:val="005357E7"/>
    <w:rsid w:val="00543741"/>
    <w:rsid w:val="00547257"/>
    <w:rsid w:val="005631E9"/>
    <w:rsid w:val="00571F37"/>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75224"/>
    <w:rsid w:val="007D2B2C"/>
    <w:rsid w:val="007F06B5"/>
    <w:rsid w:val="008018DF"/>
    <w:rsid w:val="00810655"/>
    <w:rsid w:val="00826475"/>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A020D"/>
    <w:rsid w:val="00AB506B"/>
    <w:rsid w:val="00AC2F0F"/>
    <w:rsid w:val="00AE2A3F"/>
    <w:rsid w:val="00B24E76"/>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741FA"/>
    <w:rsid w:val="00EC648E"/>
    <w:rsid w:val="00F0275C"/>
    <w:rsid w:val="00F25B77"/>
    <w:rsid w:val="00F44CEE"/>
    <w:rsid w:val="00F55422"/>
    <w:rsid w:val="00FA189E"/>
    <w:rsid w:val="00FA3D33"/>
    <w:rsid w:val="00FA4ED9"/>
    <w:rsid w:val="00FD36E6"/>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FD36E6"/>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image" Target="media/image23.jpe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5.png"/></Relationships>
</file>

<file path=word/_rels/header1.xml.rels><?xml version="1.0" encoding="UTF-8" standalone="yes"?>
<Relationships xmlns="http://schemas.openxmlformats.org/package/2006/relationships"><Relationship Id="rId1" Type="http://schemas.openxmlformats.org/officeDocument/2006/relationships/image" Target="media/image2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A29DA3-F93A-4DC4-A84A-A7DFEAC793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3</Pages>
  <Words>401</Words>
  <Characters>2527</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2923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Genetik</dc:title>
  <dc:creator>SWR Planet Schule</dc:creator>
  <cp:lastModifiedBy>Frietsch</cp:lastModifiedBy>
  <cp:revision>1</cp:revision>
  <cp:lastPrinted>2015-08-04T13:32:00Z</cp:lastPrinted>
  <dcterms:created xsi:type="dcterms:W3CDTF">2020-07-29T15:15:00Z</dcterms:created>
  <dcterms:modified xsi:type="dcterms:W3CDTF">2020-07-29T15:27:00Z</dcterms:modified>
</cp:coreProperties>
</file>