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0605CE" w:rsidRDefault="00D2044E" w:rsidP="000A5AFC">
      <w:pPr>
        <w:shd w:val="clear" w:color="auto" w:fill="508E5B"/>
        <w:rPr>
          <w:b/>
          <w:color w:val="FFFFFF" w:themeColor="background1"/>
        </w:rPr>
      </w:pPr>
      <w:r>
        <w:rPr>
          <w:b/>
          <w:color w:val="FFFFFF" w:themeColor="background1"/>
          <w:shd w:val="clear" w:color="auto" w:fill="508E5B"/>
        </w:rPr>
        <w:t>Schüler-Experiment</w:t>
      </w:r>
    </w:p>
    <w:p w:rsidR="000A5AFC" w:rsidRDefault="000A5AFC" w:rsidP="000A5AFC"/>
    <w:p w:rsidR="007E3ADB" w:rsidRDefault="007E3ADB" w:rsidP="007E3ADB"/>
    <w:p w:rsidR="00D2044E" w:rsidRDefault="00D2044E" w:rsidP="00D2044E">
      <w:pPr>
        <w:jc w:val="both"/>
        <w:rPr>
          <w:b/>
          <w:bCs/>
        </w:rPr>
      </w:pPr>
      <w:r>
        <w:rPr>
          <w:b/>
          <w:bCs/>
        </w:rPr>
        <w:t>Material:</w:t>
      </w:r>
    </w:p>
    <w:p w:rsidR="00D2044E" w:rsidRDefault="00D2044E" w:rsidP="00D2044E">
      <w:pPr>
        <w:jc w:val="both"/>
      </w:pPr>
    </w:p>
    <w:p w:rsidR="00D2044E" w:rsidRPr="004714F6" w:rsidRDefault="00D2044E" w:rsidP="00D2044E">
      <w:pPr>
        <w:jc w:val="both"/>
        <w:rPr>
          <w:bCs/>
        </w:rPr>
      </w:pPr>
      <w:r w:rsidRPr="004714F6">
        <w:rPr>
          <w:bCs/>
        </w:rPr>
        <w:t>Teebeutel</w:t>
      </w:r>
    </w:p>
    <w:p w:rsidR="00D2044E" w:rsidRPr="004714F6" w:rsidRDefault="00D2044E" w:rsidP="00D2044E">
      <w:pPr>
        <w:jc w:val="both"/>
        <w:rPr>
          <w:bCs/>
        </w:rPr>
      </w:pPr>
      <w:r>
        <w:rPr>
          <w:bCs/>
        </w:rPr>
        <w:t>f</w:t>
      </w:r>
      <w:r w:rsidRPr="004714F6">
        <w:rPr>
          <w:bCs/>
        </w:rPr>
        <w:t>euerfeste Schale</w:t>
      </w:r>
    </w:p>
    <w:p w:rsidR="00D2044E" w:rsidRPr="004714F6" w:rsidRDefault="00D2044E" w:rsidP="00D2044E">
      <w:pPr>
        <w:jc w:val="both"/>
        <w:rPr>
          <w:bCs/>
        </w:rPr>
      </w:pPr>
      <w:r w:rsidRPr="004714F6">
        <w:rPr>
          <w:bCs/>
        </w:rPr>
        <w:t>Schere</w:t>
      </w:r>
    </w:p>
    <w:p w:rsidR="00D2044E" w:rsidRPr="004714F6" w:rsidRDefault="00D2044E" w:rsidP="00D2044E">
      <w:pPr>
        <w:jc w:val="both"/>
        <w:rPr>
          <w:bCs/>
        </w:rPr>
      </w:pPr>
      <w:r w:rsidRPr="004714F6">
        <w:rPr>
          <w:bCs/>
        </w:rPr>
        <w:t>Feuerzeug</w:t>
      </w:r>
      <w:r>
        <w:rPr>
          <w:bCs/>
        </w:rPr>
        <w:t>/Streichhölzer</w: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</w:pPr>
      <w:r w:rsidRPr="004714F6">
        <w:rPr>
          <w:b/>
        </w:rPr>
        <w:t>1.</w:t>
      </w:r>
      <w:r>
        <w:t xml:space="preserve"> Schneidet die Klammer des Teebeutels ab, klappt ihn auf und schüttet den Tee aus.</w:t>
      </w:r>
    </w:p>
    <w:p w:rsidR="00D2044E" w:rsidRPr="004714F6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</w:pPr>
      <w:r w:rsidRPr="004714F6">
        <w:rPr>
          <w:b/>
        </w:rPr>
        <w:t>2.</w:t>
      </w:r>
      <w:r>
        <w:t xml:space="preserve"> Stülpt den Teebeutel aus, so dass ihr eine kleine Röhre habt.</w: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</w:pPr>
      <w:r w:rsidRPr="004714F6">
        <w:rPr>
          <w:b/>
        </w:rPr>
        <w:t>3.</w:t>
      </w:r>
      <w:r>
        <w:t xml:space="preserve"> Baut nun in eurer Gruppe das kleine Experiment so auf, wie es auf dem Foto zu sehen ist:</w:t>
      </w:r>
    </w:p>
    <w:p w:rsidR="00D2044E" w:rsidRDefault="00D2044E" w:rsidP="00D2044E">
      <w:pPr>
        <w:jc w:val="both"/>
      </w:pPr>
      <w:r>
        <w:t>Stellt die Röhre aufrecht auf den Teller.</w:t>
      </w:r>
    </w:p>
    <w:p w:rsidR="00D2044E" w:rsidRPr="004714F6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</w:pPr>
      <w:r w:rsidRPr="004714F6">
        <w:rPr>
          <w:b/>
        </w:rPr>
        <w:t>4.</w:t>
      </w:r>
      <w:r>
        <w:t xml:space="preserve"> Zündet den Teebeutel oben an und wartet: Das Schauspiel beginnt!</w: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1" o:spid="_x0000_s1031" type="#_x0000_t75" style="position:absolute;left:0;text-align:left;margin-left:1.2pt;margin-top:0;width:391pt;height:245.95pt;z-index:2;visibility:visible">
            <v:imagedata r:id="rId7" o:title=""/>
            <w10:wrap type="square"/>
          </v:shape>
        </w:pic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  <w:rPr>
          <w:b/>
        </w:rPr>
      </w:pPr>
    </w:p>
    <w:p w:rsidR="00D2044E" w:rsidRDefault="00D2044E" w:rsidP="00D2044E">
      <w:pPr>
        <w:jc w:val="both"/>
      </w:pPr>
      <w:r w:rsidRPr="004714F6">
        <w:rPr>
          <w:b/>
        </w:rPr>
        <w:t>5.</w:t>
      </w:r>
      <w:r>
        <w:t xml:space="preserve"> Notiert eure Beobachtung.</w: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  <w:rPr>
          <w:b/>
          <w:bCs/>
          <w:color w:val="FF3333"/>
        </w:rPr>
      </w:pPr>
    </w:p>
    <w:p w:rsidR="007E3ADB" w:rsidRDefault="007E3ADB" w:rsidP="007E3ADB">
      <w:pPr>
        <w:jc w:val="both"/>
        <w:rPr>
          <w:sz w:val="20"/>
          <w:szCs w:val="20"/>
        </w:rPr>
      </w:pPr>
    </w:p>
    <w:p w:rsidR="007E3ADB" w:rsidRPr="007A4287" w:rsidRDefault="00D2044E" w:rsidP="007E3ADB">
      <w:pPr>
        <w:spacing w:line="276" w:lineRule="auto"/>
        <w:jc w:val="both"/>
        <w:rPr>
          <w:rFonts w:cs="Arial"/>
          <w:bCs/>
          <w:sz w:val="18"/>
          <w:szCs w:val="18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458.2pt;margin-top:10.2pt;width:27pt;height:79.5pt;z-index:1" stroked="f">
            <v:textbox style="layout-flow:vertical;mso-layout-flow-alt:bottom-to-top">
              <w:txbxContent>
                <w:p w:rsidR="00261395" w:rsidRPr="00261395" w:rsidRDefault="00261395" w:rsidP="00261395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©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</w:t>
                  </w:r>
                  <w:r w:rsidR="00D2044E">
                    <w:rPr>
                      <w:rFonts w:cs="Arial"/>
                      <w:iCs/>
                      <w:sz w:val="14"/>
                      <w:szCs w:val="14"/>
                    </w:rPr>
                    <w:t>Ulrike Schweiger</w:t>
                  </w:r>
                </w:p>
              </w:txbxContent>
            </v:textbox>
          </v:shape>
        </w:pict>
      </w:r>
    </w:p>
    <w:p w:rsidR="00D2044E" w:rsidRDefault="00D2044E" w:rsidP="00D2044E">
      <w:pPr>
        <w:jc w:val="both"/>
      </w:pPr>
      <w:r w:rsidRPr="004714F6">
        <w:rPr>
          <w:b/>
        </w:rPr>
        <w:t>6.</w:t>
      </w:r>
      <w:r>
        <w:t xml:space="preserve"> Was ist passiert? Erklärt eure Beobachtung!</w:t>
      </w:r>
    </w:p>
    <w:p w:rsidR="00D2044E" w:rsidRDefault="00D2044E" w:rsidP="00D2044E">
      <w:pPr>
        <w:jc w:val="both"/>
      </w:pPr>
    </w:p>
    <w:p w:rsidR="00D2044E" w:rsidRDefault="00D2044E" w:rsidP="00D2044E">
      <w:pPr>
        <w:jc w:val="both"/>
        <w:rPr>
          <w:b/>
          <w:bCs/>
          <w:color w:val="FF3333"/>
        </w:rPr>
      </w:pPr>
    </w:p>
    <w:p w:rsidR="007E3ADB" w:rsidRPr="007A4287" w:rsidRDefault="007E3ADB" w:rsidP="007E3ADB">
      <w:pPr>
        <w:jc w:val="both"/>
        <w:rPr>
          <w:bCs/>
          <w:sz w:val="20"/>
          <w:szCs w:val="20"/>
        </w:rPr>
      </w:pPr>
    </w:p>
    <w:sectPr w:rsidR="007E3ADB" w:rsidRPr="007A4287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25FB" w:rsidRDefault="00AE25FB" w:rsidP="00263140">
      <w:r>
        <w:separator/>
      </w:r>
    </w:p>
  </w:endnote>
  <w:endnote w:type="continuationSeparator" w:id="0">
    <w:p w:rsidR="00AE25FB" w:rsidRDefault="00AE25F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55C6F">
    <w:pPr>
      <w:pStyle w:val="Fuzeile"/>
      <w:rPr>
        <w:rFonts w:ascii="ITCOfficinaSans LT Book" w:hAnsi="ITCOfficinaSans LT Book"/>
        <w:b/>
        <w:sz w:val="18"/>
        <w:szCs w:val="18"/>
      </w:rPr>
    </w:pPr>
    <w:r w:rsidRPr="00655C6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25FB" w:rsidRDefault="00AE25FB" w:rsidP="00263140">
      <w:r>
        <w:separator/>
      </w:r>
    </w:p>
  </w:footnote>
  <w:footnote w:type="continuationSeparator" w:id="0">
    <w:p w:rsidR="00AE25FB" w:rsidRDefault="00AE25F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55C6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55C6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2044E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D2044E">
      <w:rPr>
        <w:rFonts w:cs="Arial"/>
        <w:b/>
      </w:rPr>
      <w:t>Schüler-Experiment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6223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1395"/>
    <w:rsid w:val="00263140"/>
    <w:rsid w:val="002841AF"/>
    <w:rsid w:val="00291B06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55C6F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3ADB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5F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2044E"/>
    <w:rsid w:val="00D41041"/>
    <w:rsid w:val="00D65AED"/>
    <w:rsid w:val="00DA0F20"/>
    <w:rsid w:val="00DA21E4"/>
    <w:rsid w:val="00DA6864"/>
    <w:rsid w:val="00DC3F9F"/>
    <w:rsid w:val="00DE50A5"/>
    <w:rsid w:val="00E06926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C3CE1-1244-4C88-A21E-17300AB0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76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3</cp:revision>
  <cp:lastPrinted>2015-08-04T13:32:00Z</cp:lastPrinted>
  <dcterms:created xsi:type="dcterms:W3CDTF">2017-10-29T18:01:00Z</dcterms:created>
  <dcterms:modified xsi:type="dcterms:W3CDTF">2017-10-29T18:04:00Z</dcterms:modified>
</cp:coreProperties>
</file>