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692FF0" w:rsidRPr="000429BB" w:rsidRDefault="00692FF0" w:rsidP="00A03955"/>
    <w:p w:rsidR="0020255E" w:rsidRDefault="0020255E" w:rsidP="0020255E"/>
    <w:p w:rsidR="0020255E" w:rsidRDefault="00265EC5" w:rsidP="0038088D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49" type="#_x0000_t75" alt="04_schere.jpg" style="position:absolute;margin-left:-39pt;margin-top:.95pt;width:28.65pt;height:26.25pt;z-index:2;visibility:visible" wrapcoords="-1234 0 -1234 20130 21147 20130 21147 0 -1234 0">
            <v:imagedata r:id="rId7" o:title="04_schere"/>
            <w10:wrap type="through"/>
          </v:shape>
        </w:pict>
      </w:r>
    </w:p>
    <w:p w:rsidR="000429BB" w:rsidRPr="00955C65" w:rsidRDefault="00265EC5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roundrect id="_x0000_s1048" style="position:absolute;margin-left:6.4pt;margin-top:-11.7pt;width:461.6pt;height:642.1pt;z-index:1" arcsize="1960f" strokecolor="gray" strokeweight="1pt">
            <v:stroke dashstyle="dash"/>
            <v:textbox>
              <w:txbxContent>
                <w:p w:rsidR="0038088D" w:rsidRPr="000C706E" w:rsidRDefault="0038088D" w:rsidP="0038088D">
                  <w:pPr>
                    <w:shd w:val="clear" w:color="auto" w:fill="FFFFFF"/>
                    <w:jc w:val="center"/>
                    <w:rPr>
                      <w:b/>
                      <w:color w:val="3860A8"/>
                      <w:sz w:val="56"/>
                      <w:szCs w:val="56"/>
                    </w:rPr>
                  </w:pPr>
                  <w:r w:rsidRPr="000C706E">
                    <w:rPr>
                      <w:b/>
                      <w:color w:val="3860A8"/>
                      <w:sz w:val="56"/>
                      <w:szCs w:val="56"/>
                    </w:rPr>
                    <w:t>Gruppenkarte</w:t>
                  </w:r>
                </w:p>
                <w:p w:rsidR="0038088D" w:rsidRDefault="0038088D" w:rsidP="0038088D">
                  <w:pPr>
                    <w:jc w:val="center"/>
                    <w:rPr>
                      <w:b/>
                    </w:rPr>
                  </w:pPr>
                </w:p>
                <w:p w:rsidR="0038088D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  <w:p w:rsidR="0038088D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r w:rsidRPr="002651B0">
                    <w:rPr>
                      <w:b/>
                      <w:sz w:val="24"/>
                      <w:szCs w:val="24"/>
                    </w:rPr>
                    <w:t xml:space="preserve">Zu unserer Gruppe gehören diese Mitglieder: </w:t>
                  </w:r>
                </w:p>
                <w:p w:rsidR="0038088D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  <w:p w:rsidR="0038088D" w:rsidRPr="0038088D" w:rsidRDefault="0038088D" w:rsidP="0038088D">
                  <w:pPr>
                    <w:jc w:val="center"/>
                    <w:rPr>
                      <w:b/>
                      <w:color w:val="365F91"/>
                      <w:sz w:val="24"/>
                      <w:szCs w:val="24"/>
                    </w:rPr>
                  </w:pPr>
                  <w:r w:rsidRPr="0038088D">
                    <w:rPr>
                      <w:b/>
                      <w:color w:val="365F91"/>
                      <w:sz w:val="24"/>
                      <w:szCs w:val="24"/>
                    </w:rPr>
                    <w:t xml:space="preserve">________________________________________________________________ </w:t>
                  </w:r>
                </w:p>
                <w:p w:rsidR="0038088D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  <w:p w:rsidR="0038088D" w:rsidRPr="002651B0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r w:rsidRPr="0038088D">
                    <w:rPr>
                      <w:b/>
                      <w:color w:val="365F91"/>
                      <w:sz w:val="24"/>
                      <w:szCs w:val="24"/>
                    </w:rPr>
                    <w:t>________________________________________________________________</w:t>
                  </w:r>
                </w:p>
                <w:p w:rsidR="0038088D" w:rsidRPr="002651B0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  <w:p w:rsidR="0038088D" w:rsidRPr="002651B0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  <w:p w:rsidR="0038088D" w:rsidRPr="002651B0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r w:rsidRPr="002651B0">
                    <w:rPr>
                      <w:b/>
                      <w:sz w:val="24"/>
                      <w:szCs w:val="24"/>
                    </w:rPr>
                    <w:t xml:space="preserve">Unsere Gruppe präsentiert am Ende des Projekts folgendes Themenfeld: </w:t>
                  </w:r>
                </w:p>
                <w:p w:rsidR="0038088D" w:rsidRPr="002651B0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  <w:p w:rsidR="0038088D" w:rsidRPr="0038088D" w:rsidRDefault="0038088D" w:rsidP="0038088D">
                  <w:pPr>
                    <w:jc w:val="center"/>
                    <w:rPr>
                      <w:b/>
                      <w:color w:val="365F91"/>
                      <w:sz w:val="24"/>
                      <w:szCs w:val="24"/>
                    </w:rPr>
                  </w:pPr>
                  <w:r w:rsidRPr="0038088D">
                    <w:rPr>
                      <w:b/>
                      <w:color w:val="365F91"/>
                      <w:sz w:val="24"/>
                      <w:szCs w:val="24"/>
                    </w:rPr>
                    <w:t xml:space="preserve">________________________________________________________________ </w:t>
                  </w:r>
                </w:p>
                <w:p w:rsidR="0038088D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  <w:p w:rsidR="0038088D" w:rsidRPr="002651B0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r w:rsidRPr="0038088D">
                    <w:rPr>
                      <w:b/>
                      <w:color w:val="365F91"/>
                      <w:sz w:val="24"/>
                      <w:szCs w:val="24"/>
                    </w:rPr>
                    <w:t>________________________________________________________________</w:t>
                  </w:r>
                </w:p>
                <w:p w:rsidR="0038088D" w:rsidRPr="002651B0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  <w:p w:rsidR="0038088D" w:rsidRPr="002651B0" w:rsidRDefault="0038088D" w:rsidP="0038088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r w:rsidRPr="002651B0">
                    <w:rPr>
                      <w:b/>
                      <w:sz w:val="24"/>
                      <w:szCs w:val="24"/>
                    </w:rPr>
                    <w:t>Sammelt hier eure Ideen, was ihr zu eurem Themenfeld noch wissen müsst.</w:t>
                  </w:r>
                </w:p>
                <w:p w:rsidR="0038088D" w:rsidRPr="00982681" w:rsidRDefault="0038088D" w:rsidP="0038088D">
                  <w:pPr>
                    <w:shd w:val="clear" w:color="auto" w:fill="EEF3F8"/>
                    <w:jc w:val="center"/>
                    <w:rPr>
                      <w:b/>
                    </w:rPr>
                  </w:pPr>
                </w:p>
              </w:txbxContent>
            </v:textbox>
          </v:roundrect>
        </w:pict>
      </w:r>
    </w:p>
    <w:sectPr w:rsidR="000429BB" w:rsidRPr="00955C6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7939" w:rsidRDefault="00FC7939" w:rsidP="00263140">
      <w:r>
        <w:separator/>
      </w:r>
    </w:p>
  </w:endnote>
  <w:endnote w:type="continuationSeparator" w:id="0">
    <w:p w:rsidR="00FC7939" w:rsidRDefault="00FC793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ヒラギノ角ゴ Pro W3">
    <w:altName w:val="MS Mincho"/>
    <w:charset w:val="80"/>
    <w:family w:val="auto"/>
    <w:pitch w:val="variable"/>
    <w:sig w:usb0="00000000" w:usb1="7AC7FFFF" w:usb2="00000012" w:usb3="00000000" w:csb0="0002000D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65EC5">
    <w:pPr>
      <w:pStyle w:val="Fuzeile"/>
      <w:rPr>
        <w:rFonts w:ascii="ITCOfficinaSans LT Book" w:hAnsi="ITCOfficinaSans LT Book"/>
        <w:b/>
        <w:sz w:val="18"/>
        <w:szCs w:val="18"/>
      </w:rPr>
    </w:pPr>
    <w:r w:rsidRPr="00265EC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7939" w:rsidRDefault="00FC7939" w:rsidP="00263140">
      <w:r>
        <w:separator/>
      </w:r>
    </w:p>
  </w:footnote>
  <w:footnote w:type="continuationSeparator" w:id="0">
    <w:p w:rsidR="00FC7939" w:rsidRDefault="00FC793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65EC5" w:rsidP="0038088D">
    <w:pPr>
      <w:pStyle w:val="Kopfzeile"/>
      <w:tabs>
        <w:tab w:val="clear" w:pos="4536"/>
        <w:tab w:val="left" w:pos="5245"/>
        <w:tab w:val="left" w:pos="6521"/>
      </w:tabs>
      <w:spacing w:after="60" w:line="276" w:lineRule="auto"/>
      <w:rPr>
        <w:b/>
      </w:rPr>
    </w:pPr>
    <w:r w:rsidRPr="00265EC5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8088D">
      <w:rPr>
        <w:b/>
      </w:rPr>
      <w:t>Arbeitsblatt 2</w:t>
    </w:r>
    <w:r w:rsidR="0020255E">
      <w:rPr>
        <w:b/>
      </w:rPr>
      <w:t xml:space="preserve">: </w:t>
    </w:r>
    <w:r w:rsidR="0038088D">
      <w:rPr>
        <w:b/>
      </w:rPr>
      <w:t>Gruppenkarte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7F78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total phänomenal 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Kernkraft (2016)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7F78">
      <w:rPr>
        <w:sz w:val="18"/>
        <w:szCs w:val="18"/>
      </w:rPr>
      <w:t>4687005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0255E"/>
    <w:rsid w:val="00001B03"/>
    <w:rsid w:val="00027F5B"/>
    <w:rsid w:val="000429BB"/>
    <w:rsid w:val="000A2378"/>
    <w:rsid w:val="000C706E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255E"/>
    <w:rsid w:val="00263140"/>
    <w:rsid w:val="00265EC5"/>
    <w:rsid w:val="002841AF"/>
    <w:rsid w:val="002A66EB"/>
    <w:rsid w:val="003142A3"/>
    <w:rsid w:val="0038088D"/>
    <w:rsid w:val="00384789"/>
    <w:rsid w:val="003979D8"/>
    <w:rsid w:val="003A076E"/>
    <w:rsid w:val="003B7796"/>
    <w:rsid w:val="003C0AC4"/>
    <w:rsid w:val="00401AD6"/>
    <w:rsid w:val="00424F70"/>
    <w:rsid w:val="00437796"/>
    <w:rsid w:val="004D1C66"/>
    <w:rsid w:val="004D61EC"/>
    <w:rsid w:val="004E0585"/>
    <w:rsid w:val="005357E7"/>
    <w:rsid w:val="00543741"/>
    <w:rsid w:val="00547257"/>
    <w:rsid w:val="005631E9"/>
    <w:rsid w:val="005940D8"/>
    <w:rsid w:val="00622161"/>
    <w:rsid w:val="00623C59"/>
    <w:rsid w:val="00630C9D"/>
    <w:rsid w:val="00657F78"/>
    <w:rsid w:val="006832F7"/>
    <w:rsid w:val="00692FF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C7939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7F78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reieForm">
    <w:name w:val="Freie Form"/>
    <w:rsid w:val="00657F78"/>
    <w:rPr>
      <w:rFonts w:ascii="Helvetica" w:eastAsia="ヒラギノ角ゴ Pro W3" w:hAnsi="Helvetica"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B47139-E576-4FDA-99C0-D787558E1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0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Tschernobyl - Kernkraft (2016)</dc:title>
  <dc:creator>SWR Planet Schule</dc:creator>
  <cp:lastModifiedBy>Frietsch</cp:lastModifiedBy>
  <cp:revision>4</cp:revision>
  <cp:lastPrinted>2015-08-04T13:32:00Z</cp:lastPrinted>
  <dcterms:created xsi:type="dcterms:W3CDTF">2017-04-04T15:00:00Z</dcterms:created>
  <dcterms:modified xsi:type="dcterms:W3CDTF">2017-04-04T15:07:00Z</dcterms:modified>
</cp:coreProperties>
</file>