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Default="00EC648E" w:rsidP="00A03955"/>
    <w:p w:rsidR="00692FF0" w:rsidRPr="000429BB" w:rsidRDefault="00692FF0" w:rsidP="00A03955"/>
    <w:p w:rsidR="0020255E" w:rsidRPr="00E01C7B" w:rsidRDefault="0020255E" w:rsidP="00E01C7B">
      <w:pPr>
        <w:shd w:val="clear" w:color="auto" w:fill="3860A8"/>
        <w:rPr>
          <w:b/>
          <w:color w:val="FFFFFF" w:themeColor="background1"/>
        </w:rPr>
      </w:pPr>
      <w:proofErr w:type="spellStart"/>
      <w:r w:rsidRPr="00E01C7B">
        <w:rPr>
          <w:b/>
          <w:color w:val="FFFFFF" w:themeColor="background1"/>
        </w:rPr>
        <w:t>Mindmap</w:t>
      </w:r>
      <w:proofErr w:type="spellEnd"/>
    </w:p>
    <w:p w:rsidR="0020255E" w:rsidRDefault="0020255E" w:rsidP="0020255E"/>
    <w:p w:rsidR="0020255E" w:rsidRDefault="00C15CB9" w:rsidP="0020255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0" o:spid="_x0000_s1047" type="#_x0000_t75" alt="01_stift.jpg" style="position:absolute;margin-left:-40.4pt;margin-top:12.2pt;width:31.35pt;height:32.05pt;z-index:2;visibility:visible" wrapcoords="-1033 0 -1033 20218 21703 20218 21703 0 -1033 0">
            <v:imagedata r:id="rId7" o:title="01_stift"/>
            <w10:wrap type="through"/>
          </v:shape>
        </w:pict>
      </w:r>
    </w:p>
    <w:p w:rsidR="0020255E" w:rsidRPr="00C75272" w:rsidRDefault="0020255E" w:rsidP="0020255E">
      <w:pPr>
        <w:pStyle w:val="FreieForm"/>
        <w:rPr>
          <w:rFonts w:ascii="Arial" w:eastAsia="Times New Roman" w:hAnsi="Arial" w:cs="Arial"/>
          <w:b/>
          <w:color w:val="auto"/>
          <w:sz w:val="20"/>
        </w:rPr>
      </w:pPr>
      <w:r w:rsidRPr="00C75272">
        <w:rPr>
          <w:rFonts w:ascii="Arial" w:hAnsi="Arial" w:cs="Arial"/>
          <w:b/>
          <w:sz w:val="20"/>
        </w:rPr>
        <w:t xml:space="preserve">Notiere dir Stichpunkte zu den einzelnen Themenfeldern der </w:t>
      </w:r>
      <w:proofErr w:type="spellStart"/>
      <w:r w:rsidRPr="00C75272">
        <w:rPr>
          <w:rFonts w:ascii="Arial" w:hAnsi="Arial" w:cs="Arial"/>
          <w:b/>
          <w:sz w:val="20"/>
        </w:rPr>
        <w:t>Mindmap</w:t>
      </w:r>
      <w:proofErr w:type="spellEnd"/>
      <w:r w:rsidRPr="00C75272">
        <w:rPr>
          <w:rFonts w:ascii="Arial" w:hAnsi="Arial" w:cs="Arial"/>
          <w:b/>
          <w:sz w:val="20"/>
        </w:rPr>
        <w:t>, sodass du einen groben Überblick erhältst, wovon das Thema jeweils handelt und was es beinhaltet.</w:t>
      </w:r>
    </w:p>
    <w:p w:rsidR="0020255E" w:rsidRDefault="0020255E" w:rsidP="0020255E"/>
    <w:p w:rsidR="0020255E" w:rsidRDefault="00C15CB9" w:rsidP="0020255E">
      <w:r>
        <w:rPr>
          <w:noProof/>
        </w:rPr>
        <w:pict>
          <v:roundrect id="_x0000_s1041" style="position:absolute;margin-left:.3pt;margin-top:10.45pt;width:198.2pt;height:84.5pt;z-index:5" arcsize="10923f" strokecolor="#3860a8">
            <v:textbox>
              <w:txbxContent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 w:rsidRPr="0020255E">
                    <w:rPr>
                      <w:b/>
                      <w:color w:val="365F91"/>
                    </w:rPr>
                    <w:t>5.</w:t>
                  </w:r>
                  <w:r>
                    <w:rPr>
                      <w:b/>
                    </w:rPr>
                    <w:t xml:space="preserve"> Atomausstieg in Deutschland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– 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nur nötig oder auch möglich?</w:t>
                  </w:r>
                </w:p>
                <w:p w:rsidR="0020255E" w:rsidRPr="002F04AF" w:rsidRDefault="0020255E" w:rsidP="0020255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0" style="position:absolute;margin-left:270.8pt;margin-top:10.45pt;width:198.2pt;height:84.5pt;z-index:4" arcsize="10923f" strokecolor="#3860a8">
            <v:textbox style="mso-next-textbox:#_x0000_s1040">
              <w:txbxContent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 w:rsidRPr="0020255E">
                    <w:rPr>
                      <w:b/>
                      <w:color w:val="365F91"/>
                    </w:rPr>
                    <w:t>1.</w:t>
                  </w:r>
                  <w:r>
                    <w:rPr>
                      <w:b/>
                    </w:rPr>
                    <w:t xml:space="preserve"> Kernkraftwerk Greifswald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– 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Kernkraftwerke im Detail</w:t>
                  </w:r>
                </w:p>
                <w:p w:rsidR="0020255E" w:rsidRPr="002F04AF" w:rsidRDefault="0020255E" w:rsidP="0020255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C15CB9" w:rsidP="0020255E">
      <w:r>
        <w:rPr>
          <w:noProof/>
        </w:rPr>
        <w:pict>
          <v:shape id="Grafik 4" o:spid="_x0000_s1046" type="#_x0000_t75" alt="akw00024.png" style="position:absolute;margin-left:111.6pt;margin-top:8.95pt;width:240.5pt;height:134.4pt;z-index:1;visibility:visible;mso-wrap-distance-right:9.1pt;mso-wrap-distance-bottom:.7pt" wrapcoords="1082 0 269 956 -135 3833 -135 19189 808 21343 943 21343 20509 21343 20648 21343 21591 19422 21591 2162 21187 956 20379 0 1082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">
            <v:imagedata r:id="rId8" o:title=""/>
            <o:lock v:ext="edit" aspectratio="f"/>
            <w10:wrap type="through"/>
          </v:shape>
        </w:pict>
      </w:r>
    </w:p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C15CB9" w:rsidP="0020255E">
      <w:r>
        <w:rPr>
          <w:noProof/>
        </w:rPr>
        <w:pict>
          <v:roundrect id="_x0000_s1039" style="position:absolute;margin-left:111.6pt;margin-top:8.55pt;width:240.5pt;height:55.3pt;z-index:3;v-text-anchor:middle" arcsize="10923f" fillcolor="#ecf1f8" strokecolor="#3860a8">
            <v:fill opacity="41288f"/>
            <v:textbox inset=",4.3mm">
              <w:txbxContent>
                <w:p w:rsidR="0020255E" w:rsidRPr="00E01C7B" w:rsidRDefault="0020255E" w:rsidP="0020255E">
                  <w:pPr>
                    <w:jc w:val="center"/>
                    <w:rPr>
                      <w:b/>
                      <w:color w:val="3860A8"/>
                      <w:sz w:val="32"/>
                      <w:szCs w:val="32"/>
                    </w:rPr>
                  </w:pPr>
                  <w:r w:rsidRPr="00E01C7B">
                    <w:rPr>
                      <w:b/>
                      <w:color w:val="3860A8"/>
                      <w:sz w:val="32"/>
                      <w:szCs w:val="32"/>
                    </w:rPr>
                    <w:t>Kernkraft</w:t>
                  </w:r>
                </w:p>
              </w:txbxContent>
            </v:textbox>
          </v:roundrect>
        </w:pict>
      </w:r>
    </w:p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C15CB9" w:rsidP="0020255E">
      <w:r>
        <w:rPr>
          <w:noProof/>
        </w:rPr>
        <w:pict>
          <v:roundrect id="_x0000_s1044" style="position:absolute;margin-left:1.35pt;margin-top:5.15pt;width:198.2pt;height:82.95pt;z-index:8" arcsize="10923f" strokecolor="#3860a8">
            <v:textbox inset=".5mm,,.5mm">
              <w:txbxContent>
                <w:p w:rsidR="0020255E" w:rsidRPr="00414AF8" w:rsidRDefault="0020255E" w:rsidP="0020255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 w:rsidRPr="0020255E">
                    <w:rPr>
                      <w:b/>
                      <w:color w:val="365F91"/>
                    </w:rPr>
                    <w:t>4.</w:t>
                  </w:r>
                  <w:r>
                    <w:rPr>
                      <w:b/>
                    </w:rPr>
                    <w:t xml:space="preserve"> Der Blick in andere Länder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– 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Ländervergleich in Sachen Kernkraft</w:t>
                  </w:r>
                </w:p>
                <w:p w:rsidR="0020255E" w:rsidRPr="002F04AF" w:rsidRDefault="0020255E" w:rsidP="0020255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margin-left:261.05pt;margin-top:5.15pt;width:198.2pt;height:82.95pt;z-index:6" arcsize="10923f" strokecolor="#3860a8">
            <v:textbox>
              <w:txbxContent>
                <w:p w:rsidR="0020255E" w:rsidRPr="00414AF8" w:rsidRDefault="0020255E" w:rsidP="0020255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 w:rsidRPr="0020255E">
                    <w:rPr>
                      <w:b/>
                      <w:color w:val="365F91"/>
                    </w:rPr>
                    <w:t>2.</w:t>
                  </w:r>
                  <w:r>
                    <w:rPr>
                      <w:b/>
                    </w:rPr>
                    <w:t xml:space="preserve"> Fukushima 2011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– 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eine atomare Katastrophe</w:t>
                  </w:r>
                </w:p>
                <w:p w:rsidR="0020255E" w:rsidRPr="002F04AF" w:rsidRDefault="0020255E" w:rsidP="0020255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C15CB9" w:rsidP="0020255E">
      <w:r>
        <w:rPr>
          <w:noProof/>
        </w:rPr>
        <w:pict>
          <v:roundrect id="_x0000_s1043" style="position:absolute;margin-left:134.2pt;margin-top:6.5pt;width:185.45pt;height:79.85pt;z-index:7" arcsize="10923f" strokecolor="#3860a8">
            <v:textbox>
              <w:txbxContent>
                <w:p w:rsidR="0020255E" w:rsidRPr="00414AF8" w:rsidRDefault="0020255E" w:rsidP="0020255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 w:rsidRPr="00AA762B">
                    <w:rPr>
                      <w:b/>
                      <w:color w:val="3860A8"/>
                    </w:rPr>
                    <w:t>3.</w:t>
                  </w:r>
                  <w:r>
                    <w:rPr>
                      <w:b/>
                    </w:rPr>
                    <w:t xml:space="preserve"> Gewinnung von Kernenergie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– </w:t>
                  </w:r>
                </w:p>
                <w:p w:rsidR="0020255E" w:rsidRDefault="0020255E" w:rsidP="0020255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wie funktioniert das?</w:t>
                  </w:r>
                </w:p>
                <w:p w:rsidR="0020255E" w:rsidRPr="002F04AF" w:rsidRDefault="0020255E" w:rsidP="0020255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20255E" w:rsidRDefault="0020255E" w:rsidP="0020255E"/>
    <w:p w:rsidR="000429BB" w:rsidRPr="00955C65" w:rsidRDefault="000429BB" w:rsidP="000429BB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sectPr w:rsidR="000429BB" w:rsidRPr="00955C65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DEF" w:rsidRDefault="00306DEF" w:rsidP="00263140">
      <w:r>
        <w:separator/>
      </w:r>
    </w:p>
  </w:endnote>
  <w:endnote w:type="continuationSeparator" w:id="0">
    <w:p w:rsidR="00306DEF" w:rsidRDefault="00306DEF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C15CB9">
    <w:pPr>
      <w:pStyle w:val="Fuzeile"/>
      <w:rPr>
        <w:rFonts w:ascii="ITCOfficinaSans LT Book" w:hAnsi="ITCOfficinaSans LT Book"/>
        <w:b/>
        <w:sz w:val="18"/>
        <w:szCs w:val="18"/>
      </w:rPr>
    </w:pPr>
    <w:r w:rsidRPr="00C15CB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DEF" w:rsidRDefault="00306DEF" w:rsidP="00263140">
      <w:r>
        <w:separator/>
      </w:r>
    </w:p>
  </w:footnote>
  <w:footnote w:type="continuationSeparator" w:id="0">
    <w:p w:rsidR="00306DEF" w:rsidRDefault="00306DEF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C15CB9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 w:rsidRPr="00C15CB9">
      <w:rPr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0255E">
      <w:rPr>
        <w:b/>
      </w:rPr>
      <w:t xml:space="preserve">Arbeitsblatt 1: </w:t>
    </w:r>
    <w:proofErr w:type="spellStart"/>
    <w:r w:rsidR="0020255E">
      <w:rPr>
        <w:b/>
      </w:rPr>
      <w:t>Mindmap</w:t>
    </w:r>
    <w:proofErr w:type="spellEnd"/>
    <w:r w:rsidR="000F4635" w:rsidRPr="00955C65">
      <w:rPr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:rsidR="00C4168F" w:rsidRPr="00955C65" w:rsidRDefault="00657F78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8"/>
        <w:szCs w:val="18"/>
      </w:rPr>
      <w:t xml:space="preserve">total phänomenal </w:t>
    </w:r>
    <w:r w:rsidR="00FE0174" w:rsidRPr="00955C65">
      <w:rPr>
        <w:sz w:val="18"/>
        <w:szCs w:val="18"/>
      </w:rPr>
      <w:t xml:space="preserve"> </w:t>
    </w:r>
    <w:r w:rsidR="00FE0174" w:rsidRPr="00955C65">
      <w:rPr>
        <w:sz w:val="16"/>
        <w:szCs w:val="16"/>
      </w:rPr>
      <w:t>(Reihe)</w:t>
    </w:r>
    <w:r w:rsidR="00FE0174" w:rsidRPr="00955C65">
      <w:rPr>
        <w:sz w:val="18"/>
        <w:szCs w:val="18"/>
      </w:rPr>
      <w:br/>
    </w:r>
    <w:r>
      <w:rPr>
        <w:sz w:val="18"/>
        <w:szCs w:val="18"/>
      </w:rPr>
      <w:t>Kernkraft (2016)</w:t>
    </w:r>
    <w:r w:rsidR="00FE0174" w:rsidRPr="00955C65">
      <w:rPr>
        <w:sz w:val="18"/>
        <w:szCs w:val="18"/>
      </w:rPr>
      <w:t xml:space="preserve"> </w:t>
    </w:r>
    <w:r w:rsidR="00FE0174" w:rsidRPr="00955C65">
      <w:rPr>
        <w:sz w:val="16"/>
        <w:szCs w:val="16"/>
      </w:rPr>
      <w:t>(Sendung)</w:t>
    </w:r>
    <w:r w:rsidR="00FE0174" w:rsidRPr="00955C65">
      <w:rPr>
        <w:sz w:val="18"/>
        <w:szCs w:val="18"/>
      </w:rPr>
      <w:br/>
    </w:r>
    <w:r w:rsidRPr="00657F78">
      <w:rPr>
        <w:sz w:val="18"/>
        <w:szCs w:val="18"/>
      </w:rPr>
      <w:t>4687005</w:t>
    </w:r>
    <w:r w:rsidRPr="00955C65">
      <w:rPr>
        <w:sz w:val="16"/>
        <w:szCs w:val="16"/>
      </w:rPr>
      <w:t xml:space="preserve"> </w:t>
    </w:r>
    <w:r w:rsidR="00FE0174" w:rsidRPr="00955C65">
      <w:rPr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9458" fillcolor="white" strokecolor="#365f91">
      <v:fill color="white"/>
      <v:stroke color="#365f91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255E"/>
    <w:rsid w:val="00001B03"/>
    <w:rsid w:val="00027F5B"/>
    <w:rsid w:val="000429B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0255E"/>
    <w:rsid w:val="00263140"/>
    <w:rsid w:val="002841AF"/>
    <w:rsid w:val="002A66EB"/>
    <w:rsid w:val="00306DEF"/>
    <w:rsid w:val="003142A3"/>
    <w:rsid w:val="00384789"/>
    <w:rsid w:val="003979D8"/>
    <w:rsid w:val="003A076E"/>
    <w:rsid w:val="003B7796"/>
    <w:rsid w:val="00401AD6"/>
    <w:rsid w:val="00424F70"/>
    <w:rsid w:val="004D1C66"/>
    <w:rsid w:val="004D61EC"/>
    <w:rsid w:val="004E0585"/>
    <w:rsid w:val="005357E7"/>
    <w:rsid w:val="00543741"/>
    <w:rsid w:val="00547257"/>
    <w:rsid w:val="005631E9"/>
    <w:rsid w:val="005940D8"/>
    <w:rsid w:val="00622161"/>
    <w:rsid w:val="00623C59"/>
    <w:rsid w:val="00630C9D"/>
    <w:rsid w:val="00657F78"/>
    <w:rsid w:val="006832F7"/>
    <w:rsid w:val="00692FF0"/>
    <w:rsid w:val="006A1A4D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B506B"/>
    <w:rsid w:val="00AE2A3F"/>
    <w:rsid w:val="00B24E76"/>
    <w:rsid w:val="00BF2E90"/>
    <w:rsid w:val="00BF6418"/>
    <w:rsid w:val="00C1110B"/>
    <w:rsid w:val="00C15078"/>
    <w:rsid w:val="00C15CB9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1C7B"/>
    <w:rsid w:val="00E06926"/>
    <w:rsid w:val="00E741FA"/>
    <w:rsid w:val="00EC648E"/>
    <w:rsid w:val="00F0275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 fillcolor="white" strokecolor="#365f91">
      <v:fill color="white"/>
      <v:stroke color="#365f9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57F78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ieForm">
    <w:name w:val="Freie Form"/>
    <w:rsid w:val="00657F78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DA3E8-6791-4CD8-BF90-1A211B63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31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 - Kernkraft (2016)</dc:title>
  <dc:creator>SWR Planet Schule</dc:creator>
  <cp:lastModifiedBy>Frietsch</cp:lastModifiedBy>
  <cp:revision>2</cp:revision>
  <cp:lastPrinted>2015-08-04T13:32:00Z</cp:lastPrinted>
  <dcterms:created xsi:type="dcterms:W3CDTF">2017-04-04T14:01:00Z</dcterms:created>
  <dcterms:modified xsi:type="dcterms:W3CDTF">2017-04-04T15:07:00Z</dcterms:modified>
</cp:coreProperties>
</file>