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9959A0" w:rsidRPr="009959A0" w:rsidRDefault="009959A0" w:rsidP="009959A0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 w:rsidRPr="009959A0">
        <w:rPr>
          <w:rFonts w:ascii="Arial" w:hAnsi="Arial" w:cs="Arial"/>
          <w:b/>
          <w:color w:val="FFFFFF" w:themeColor="background1"/>
        </w:rPr>
        <w:t>D</w:t>
      </w:r>
      <w:r w:rsidR="00645D05">
        <w:rPr>
          <w:rFonts w:ascii="Arial" w:hAnsi="Arial" w:cs="Arial"/>
          <w:b/>
          <w:color w:val="FFFFFF" w:themeColor="background1"/>
        </w:rPr>
        <w:t>as große DDR-Quiz</w:t>
      </w:r>
    </w:p>
    <w:p w:rsidR="009F7437" w:rsidRDefault="009F7437" w:rsidP="009F743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9F7437">
        <w:rPr>
          <w:rFonts w:ascii="Arial" w:hAnsi="Arial" w:cs="Arial"/>
          <w:b/>
          <w:sz w:val="20"/>
          <w:szCs w:val="20"/>
        </w:rPr>
        <w:t>Quizkarten</w:t>
      </w:r>
    </w:p>
    <w:p w:rsidR="009F7437" w:rsidRPr="009F7437" w:rsidRDefault="008274B2" w:rsidP="009F7437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.35pt;margin-top:10.4pt;width:481.4pt;height:189pt;z-index:251660288" strokecolor="#a5a5a5 [2092]" strokeweight="1.75pt">
            <v:textbox>
              <w:txbxContent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Frage: </w:t>
                  </w:r>
                </w:p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Antworten: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a.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b.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c. </w:t>
                  </w:r>
                </w:p>
                <w:p w:rsidR="009F7437" w:rsidRPr="009F7437" w:rsidRDefault="009F7437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9F7437" w:rsidRPr="009F7437"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-566420</wp:posOffset>
            </wp:positionH>
            <wp:positionV relativeFrom="paragraph">
              <wp:posOffset>64135</wp:posOffset>
            </wp:positionV>
            <wp:extent cx="333375" cy="361950"/>
            <wp:effectExtent l="19050" t="0" r="9525" b="0"/>
            <wp:wrapTight wrapText="bothSides">
              <wp:wrapPolygon edited="0">
                <wp:start x="-1234" y="0"/>
                <wp:lineTo x="-1234" y="20463"/>
                <wp:lineTo x="22217" y="20463"/>
                <wp:lineTo x="22217" y="0"/>
                <wp:lineTo x="-1234" y="0"/>
              </wp:wrapPolygon>
            </wp:wrapTight>
            <wp:docPr id="15" name="Grafik 14" descr="15_sche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_schere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8274B2" w:rsidP="009F7437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pict>
          <v:shape id="_x0000_s1029" type="#_x0000_t202" style="position:absolute;margin-left:-.35pt;margin-top:6.3pt;width:481.4pt;height:189pt;z-index:251664384" strokecolor="#a5a5a5 [2092]" strokeweight="1.75pt">
            <v:textbox>
              <w:txbxContent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Frage: </w:t>
                  </w:r>
                </w:p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Antworten: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a.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b.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c. </w:t>
                  </w:r>
                </w:p>
                <w:p w:rsidR="009F7437" w:rsidRPr="009F7437" w:rsidRDefault="009F7437" w:rsidP="009F7437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8274B2" w:rsidP="009F7437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pict>
          <v:shape id="_x0000_s1030" type="#_x0000_t202" style="position:absolute;margin-left:-.35pt;margin-top:2.65pt;width:481.4pt;height:189pt;z-index:251665408" strokecolor="#a5a5a5 [2092]" strokeweight="1.75pt">
            <v:textbox>
              <w:txbxContent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Frage: </w:t>
                  </w:r>
                </w:p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C14A0C">
                  <w:pPr>
                    <w:shd w:val="clear" w:color="auto" w:fill="FADFE2"/>
                    <w:spacing w:after="0"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Antworten: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a.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b. </w:t>
                  </w: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9F7437" w:rsidRPr="009F7437" w:rsidRDefault="009F7437" w:rsidP="009F7437">
                  <w:pPr>
                    <w:spacing w:after="0"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F7437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c. </w:t>
                  </w:r>
                </w:p>
                <w:p w:rsidR="009F7437" w:rsidRPr="009F7437" w:rsidRDefault="009F7437" w:rsidP="009F7437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F7437" w:rsidRPr="009F7437" w:rsidRDefault="009F7437" w:rsidP="009F743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9959A0">
      <w:pPr>
        <w:spacing w:after="0" w:line="240" w:lineRule="auto"/>
        <w:rPr>
          <w:rFonts w:ascii="Arial" w:hAnsi="Arial" w:cs="Arial"/>
        </w:rPr>
      </w:pPr>
    </w:p>
    <w:sectPr w:rsidR="009959A0" w:rsidRPr="009959A0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443A" w:rsidRDefault="00E6443A" w:rsidP="00730630">
      <w:r>
        <w:separator/>
      </w:r>
    </w:p>
  </w:endnote>
  <w:endnote w:type="continuationSeparator" w:id="0">
    <w:p w:rsidR="00E6443A" w:rsidRDefault="00E6443A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8274B2" w:rsidRPr="008274B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443A" w:rsidRDefault="00E6443A" w:rsidP="00730630">
      <w:r>
        <w:separator/>
      </w:r>
    </w:p>
  </w:footnote>
  <w:footnote w:type="continuationSeparator" w:id="0">
    <w:p w:rsidR="00E6443A" w:rsidRDefault="00E6443A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274B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274B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645D05">
      <w:rPr>
        <w:rFonts w:cs="Arial"/>
        <w:b/>
      </w:rPr>
      <w:t>3.</w:t>
    </w:r>
    <w:r w:rsidR="009F7437">
      <w:rPr>
        <w:rFonts w:cs="Arial"/>
        <w:b/>
      </w:rPr>
      <w:t>2</w:t>
    </w:r>
    <w:r w:rsidR="001B168A" w:rsidRPr="00955C65">
      <w:rPr>
        <w:rFonts w:cs="Arial"/>
        <w:b/>
      </w:rPr>
      <w:t xml:space="preserve">: </w:t>
    </w:r>
    <w:r w:rsidR="0008449E">
      <w:rPr>
        <w:rFonts w:cs="Arial"/>
        <w:b/>
      </w:rPr>
      <w:t>D</w:t>
    </w:r>
    <w:r w:rsidR="00645D05">
      <w:rPr>
        <w:rFonts w:cs="Arial"/>
        <w:b/>
      </w:rPr>
      <w:t>as große DDR-Quiz</w:t>
    </w:r>
    <w:r w:rsidR="001B168A" w:rsidRPr="00955C65">
      <w:rPr>
        <w:rFonts w:cs="Arial"/>
        <w:b/>
      </w:rPr>
      <w:tab/>
    </w:r>
  </w:p>
  <w:p w:rsidR="00BF6418" w:rsidRPr="00955C65" w:rsidRDefault="00E6443A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08449E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DD4DAA">
      <w:rPr>
        <w:sz w:val="20"/>
        <w:szCs w:val="20"/>
      </w:rPr>
      <w:t>TickTack</w:t>
    </w:r>
    <w:proofErr w:type="spellEnd"/>
    <w:r w:rsidRPr="00DD4DAA">
      <w:rPr>
        <w:sz w:val="20"/>
        <w:szCs w:val="20"/>
      </w:rPr>
      <w:t xml:space="preserve"> – Zeitreise mit Lisa &amp; Lena</w:t>
    </w:r>
    <w:r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>(Reihe)</w:t>
    </w:r>
  </w:p>
  <w:p w:rsidR="00BF6418" w:rsidRPr="00BF6418" w:rsidRDefault="0008449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DDR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741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50AE2"/>
    <w:rsid w:val="0002224D"/>
    <w:rsid w:val="0008449E"/>
    <w:rsid w:val="00141000"/>
    <w:rsid w:val="001B168A"/>
    <w:rsid w:val="00224528"/>
    <w:rsid w:val="0027307B"/>
    <w:rsid w:val="003A2858"/>
    <w:rsid w:val="00417F6B"/>
    <w:rsid w:val="004E76CE"/>
    <w:rsid w:val="00540265"/>
    <w:rsid w:val="005A5C36"/>
    <w:rsid w:val="005E2CE0"/>
    <w:rsid w:val="00635F0B"/>
    <w:rsid w:val="00645D05"/>
    <w:rsid w:val="0065241A"/>
    <w:rsid w:val="00671CD6"/>
    <w:rsid w:val="00673641"/>
    <w:rsid w:val="00725C84"/>
    <w:rsid w:val="00730630"/>
    <w:rsid w:val="008274B2"/>
    <w:rsid w:val="00944973"/>
    <w:rsid w:val="009959A0"/>
    <w:rsid w:val="009F7437"/>
    <w:rsid w:val="00A87396"/>
    <w:rsid w:val="00AA689D"/>
    <w:rsid w:val="00AD0267"/>
    <w:rsid w:val="00B440AC"/>
    <w:rsid w:val="00BA43B9"/>
    <w:rsid w:val="00C14A0C"/>
    <w:rsid w:val="00CE74C0"/>
    <w:rsid w:val="00D50AE2"/>
    <w:rsid w:val="00E13F99"/>
    <w:rsid w:val="00E6443A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11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</dc:title>
  <dc:creator>SWR Planet Schule</dc:creator>
  <cp:lastModifiedBy>Martina Frietsch</cp:lastModifiedBy>
  <cp:revision>3</cp:revision>
  <dcterms:created xsi:type="dcterms:W3CDTF">2022-11-23T11:29:00Z</dcterms:created>
  <dcterms:modified xsi:type="dcterms:W3CDTF">2022-11-23T11:33:00Z</dcterms:modified>
</cp:coreProperties>
</file>