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C1D3C" w14:textId="7BF88E71" w:rsidR="00CB7DFE" w:rsidRPr="008E507C" w:rsidRDefault="00252DAB" w:rsidP="008E507C">
      <w:pPr>
        <w:pStyle w:val="Arialberschrift"/>
        <w:ind w:firstLine="0"/>
        <w:rPr>
          <w:b w:val="0"/>
        </w:rPr>
      </w:pPr>
      <w:r>
        <w:t xml:space="preserve">Konsum-Walk: </w:t>
      </w:r>
      <w:r w:rsidR="005B2DEF">
        <w:t>Gemeinsam sind wir stark</w:t>
      </w:r>
    </w:p>
    <w:p w14:paraId="1E4545D7" w14:textId="14ADA994" w:rsidR="00EF53D7" w:rsidRDefault="00EF53D7" w:rsidP="00CB7DFE">
      <w:pPr>
        <w:ind w:left="0" w:firstLine="0"/>
      </w:pPr>
    </w:p>
    <w:p w14:paraId="2296083E" w14:textId="615B5D89" w:rsidR="005B2DEF" w:rsidRPr="000A5366" w:rsidRDefault="000A5366" w:rsidP="000A5366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A5366">
        <w:rPr>
          <w:rFonts w:ascii="Arial" w:hAnsi="Arial" w:cs="Arial"/>
          <w:b/>
          <w:bCs/>
          <w:sz w:val="20"/>
          <w:szCs w:val="20"/>
        </w:rPr>
        <w:t xml:space="preserve">1. </w:t>
      </w:r>
      <w:r w:rsidR="00252DAB" w:rsidRPr="000A5366">
        <w:rPr>
          <w:rFonts w:ascii="Arial" w:hAnsi="Arial" w:cs="Arial"/>
          <w:sz w:val="20"/>
          <w:szCs w:val="20"/>
        </w:rPr>
        <w:t>Mach</w:t>
      </w:r>
      <w:r w:rsidR="003E5D1D" w:rsidRPr="000A5366">
        <w:rPr>
          <w:rFonts w:ascii="Arial" w:hAnsi="Arial" w:cs="Arial"/>
          <w:sz w:val="20"/>
          <w:szCs w:val="20"/>
        </w:rPr>
        <w:t>e</w:t>
      </w:r>
      <w:r w:rsidR="00252DAB" w:rsidRPr="000A5366">
        <w:rPr>
          <w:rFonts w:ascii="Arial" w:hAnsi="Arial" w:cs="Arial"/>
          <w:sz w:val="20"/>
          <w:szCs w:val="20"/>
        </w:rPr>
        <w:t xml:space="preserve"> einen Walk durch den Raum! Stelle deinen Mitschülerinnen und Mitschülern je eine Frage, höre zu und notiere ihre Antworten in der Tabelle. </w:t>
      </w:r>
    </w:p>
    <w:p w14:paraId="09975238" w14:textId="77777777" w:rsidR="00BB657D" w:rsidRPr="000A5366" w:rsidRDefault="00BB657D" w:rsidP="00CB7DFE">
      <w:pPr>
        <w:ind w:left="0" w:firstLine="0"/>
        <w:rPr>
          <w:b/>
          <w:bCs/>
          <w:sz w:val="20"/>
          <w:szCs w:val="20"/>
        </w:rPr>
      </w:pPr>
    </w:p>
    <w:tbl>
      <w:tblPr>
        <w:tblStyle w:val="Tabellenraster"/>
        <w:tblW w:w="9841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79"/>
        <w:gridCol w:w="3281"/>
        <w:gridCol w:w="3281"/>
      </w:tblGrid>
      <w:tr w:rsidR="005B2DEF" w14:paraId="1D0C7498" w14:textId="77777777" w:rsidTr="000A5366">
        <w:trPr>
          <w:trHeight w:val="1975"/>
        </w:trPr>
        <w:tc>
          <w:tcPr>
            <w:tcW w:w="3279" w:type="dxa"/>
          </w:tcPr>
          <w:p w14:paraId="03F92A54" w14:textId="3B4FB508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>Nenne eine Alternative zu neuer Kleidung:</w:t>
            </w:r>
          </w:p>
          <w:p w14:paraId="13F904BA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09D6E78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8209652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7948D3B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B7362B1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385C336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81" w:type="dxa"/>
          </w:tcPr>
          <w:p w14:paraId="7D9ED9B0" w14:textId="7BE0D396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 xml:space="preserve">Nenne ein Kleidungsstück, </w:t>
            </w:r>
            <w:proofErr w:type="spellStart"/>
            <w:r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>das</w:t>
            </w:r>
            <w:proofErr w:type="spellEnd"/>
            <w:r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 xml:space="preserve"> du gebraucht gekauft/</w:t>
            </w:r>
            <w:r w:rsidR="004612AC"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 xml:space="preserve"> </w:t>
            </w:r>
            <w:r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>von Freund</w:t>
            </w:r>
            <w:r w:rsidR="003E5D1D"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 xml:space="preserve">en/Freundinnen </w:t>
            </w:r>
            <w:r w:rsidRPr="000A5366">
              <w:rPr>
                <w:rFonts w:ascii="Arial" w:eastAsiaTheme="minorHAnsi" w:hAnsi="Arial" w:cs="Arial"/>
                <w:b/>
                <w:bCs/>
                <w:color w:val="02246A"/>
                <w:kern w:val="0"/>
                <w:sz w:val="20"/>
                <w:szCs w:val="20"/>
                <w:lang w:eastAsia="en-US"/>
              </w:rPr>
              <w:t>/ Geschwistern hast:</w:t>
            </w:r>
          </w:p>
        </w:tc>
        <w:tc>
          <w:tcPr>
            <w:tcW w:w="3281" w:type="dxa"/>
          </w:tcPr>
          <w:p w14:paraId="5212246E" w14:textId="2F1ABAC8" w:rsidR="005B2DEF" w:rsidRPr="000A5366" w:rsidRDefault="000A5366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Was passiert, wenn man nicht jedem Kleidertrend folgt?</w:t>
            </w:r>
          </w:p>
        </w:tc>
      </w:tr>
      <w:tr w:rsidR="005B2DEF" w14:paraId="68A16633" w14:textId="77777777" w:rsidTr="000A5366">
        <w:trPr>
          <w:trHeight w:val="1975"/>
        </w:trPr>
        <w:tc>
          <w:tcPr>
            <w:tcW w:w="3279" w:type="dxa"/>
          </w:tcPr>
          <w:p w14:paraId="6B09F8A5" w14:textId="7DC6BEF9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Nenne zwei Gründe, die für Kleidertausch sp</w:t>
            </w:r>
            <w:r w:rsidR="004D1EE3"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rechen</w:t>
            </w: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</w:p>
          <w:p w14:paraId="00460781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FDC63F7" w14:textId="041BE044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</w:p>
          <w:p w14:paraId="05B0BEEF" w14:textId="77777777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7A30364" w14:textId="6B81782A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2.</w:t>
            </w:r>
          </w:p>
          <w:p w14:paraId="01E19C87" w14:textId="79A885DA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81" w:type="dxa"/>
          </w:tcPr>
          <w:p w14:paraId="473E8816" w14:textId="218C5566" w:rsidR="005B2DEF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Was kannst du tun, um Menschen zu einem nachhaltigeren Konsum zu motivieren?</w:t>
            </w:r>
          </w:p>
        </w:tc>
        <w:tc>
          <w:tcPr>
            <w:tcW w:w="3281" w:type="dxa"/>
          </w:tcPr>
          <w:p w14:paraId="44F791CE" w14:textId="1B535A61" w:rsidR="005B2DEF" w:rsidRPr="000A5366" w:rsidRDefault="000A5366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Nenne eine Sache, die du schon einmal repariert oder upgecycelt hast, anstatt sie wegzuwerfen.</w:t>
            </w:r>
          </w:p>
        </w:tc>
      </w:tr>
      <w:tr w:rsidR="005B2DEF" w14:paraId="6E86CF84" w14:textId="77777777" w:rsidTr="000A5366">
        <w:trPr>
          <w:trHeight w:val="1975"/>
        </w:trPr>
        <w:tc>
          <w:tcPr>
            <w:tcW w:w="3279" w:type="dxa"/>
          </w:tcPr>
          <w:p w14:paraId="38DABE02" w14:textId="77777777" w:rsidR="005B2DEF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Was bedeutet „fair“ für dich, wenn du an Kleidung denkst?</w:t>
            </w:r>
          </w:p>
          <w:p w14:paraId="462DECE0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2AB6B55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02D6D77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0BAAA16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2DA8E9E" w14:textId="5D56E07E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81" w:type="dxa"/>
          </w:tcPr>
          <w:p w14:paraId="70CF166E" w14:textId="77777777" w:rsidR="005B2DEF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Was kannst du mit Kleidung machen, die dir nicht mehr passt?</w:t>
            </w:r>
          </w:p>
          <w:p w14:paraId="659DFFF0" w14:textId="346B6C72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81" w:type="dxa"/>
          </w:tcPr>
          <w:p w14:paraId="79709165" w14:textId="197A288D" w:rsidR="004612AC" w:rsidRPr="000A5366" w:rsidRDefault="000A5366" w:rsidP="004D1E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Nenne eine kleine Sache, die du ab heute anders machen möchtest.</w:t>
            </w:r>
          </w:p>
        </w:tc>
      </w:tr>
      <w:tr w:rsidR="005B2DEF" w14:paraId="4E4B60B3" w14:textId="77777777" w:rsidTr="000A5366">
        <w:trPr>
          <w:trHeight w:val="1975"/>
        </w:trPr>
        <w:tc>
          <w:tcPr>
            <w:tcW w:w="3279" w:type="dxa"/>
          </w:tcPr>
          <w:p w14:paraId="40DF9BA5" w14:textId="77777777" w:rsidR="005B2DEF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Was könnte deine Klasse gemeinsam tun, um weniger Kleidung zu kaufen?</w:t>
            </w:r>
          </w:p>
          <w:p w14:paraId="37189384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1E0A3DD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050C200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4D3F683" w14:textId="7B4A864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81" w:type="dxa"/>
          </w:tcPr>
          <w:p w14:paraId="34FD2179" w14:textId="77777777" w:rsidR="005B2DEF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Was wünschst du dir für die Zukunft, wenn du an Konsum denkst? </w:t>
            </w:r>
          </w:p>
          <w:p w14:paraId="2AD01004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2A4C74D" w14:textId="595F37EF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81" w:type="dxa"/>
          </w:tcPr>
          <w:p w14:paraId="30715D0B" w14:textId="77777777" w:rsidR="000A5366" w:rsidRPr="000A5366" w:rsidRDefault="000A5366" w:rsidP="000A5366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Stelle dir vor, deine Kleidung könnte sprechen. Was würde sie dir sagen?</w:t>
            </w:r>
          </w:p>
          <w:p w14:paraId="567E81EE" w14:textId="7B221FF8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B2DEF" w14:paraId="331DFE9C" w14:textId="77777777" w:rsidTr="000A5366">
        <w:trPr>
          <w:trHeight w:val="1975"/>
        </w:trPr>
        <w:tc>
          <w:tcPr>
            <w:tcW w:w="3279" w:type="dxa"/>
          </w:tcPr>
          <w:p w14:paraId="3419011D" w14:textId="1DB47F49" w:rsidR="005B2DEF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>Hast du schon einmal etwas gekauft und direkt bereut? Warum?</w:t>
            </w:r>
          </w:p>
          <w:p w14:paraId="195630DC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0FE66D2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EB4A292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C5879E1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CC999AE" w14:textId="77777777" w:rsidR="004612AC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81" w:type="dxa"/>
          </w:tcPr>
          <w:p w14:paraId="1D197C35" w14:textId="12AEF861" w:rsidR="005B2DEF" w:rsidRPr="000A5366" w:rsidRDefault="004612AC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3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Wie fühlst du dich, wenn du ein neues Kleidungsstück hast? </w:t>
            </w:r>
            <w:r w:rsidR="004D1EE3" w:rsidRPr="000A53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Muss das Kleidungsstück dafür neu gekauft sein?</w:t>
            </w:r>
          </w:p>
        </w:tc>
        <w:tc>
          <w:tcPr>
            <w:tcW w:w="3281" w:type="dxa"/>
          </w:tcPr>
          <w:p w14:paraId="75BEC87B" w14:textId="07D1EBE5" w:rsidR="005B2DEF" w:rsidRPr="000A5366" w:rsidRDefault="005B2DEF" w:rsidP="00CB7DF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1BA1D419" w14:textId="77777777" w:rsidR="00252DAB" w:rsidRPr="000A5366" w:rsidRDefault="00252DAB" w:rsidP="00CB7DFE">
      <w:pPr>
        <w:ind w:left="0" w:firstLine="0"/>
        <w:rPr>
          <w:b/>
          <w:bCs/>
          <w:sz w:val="20"/>
          <w:szCs w:val="20"/>
        </w:rPr>
      </w:pPr>
    </w:p>
    <w:p w14:paraId="5F46AE37" w14:textId="720F19AD" w:rsidR="00BB657D" w:rsidRPr="000A5366" w:rsidRDefault="000A5366" w:rsidP="000A5366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A5366">
        <w:rPr>
          <w:rFonts w:ascii="Arial" w:hAnsi="Arial" w:cs="Arial"/>
          <w:b/>
          <w:bCs/>
          <w:sz w:val="20"/>
          <w:szCs w:val="20"/>
        </w:rPr>
        <w:t xml:space="preserve">2. </w:t>
      </w:r>
      <w:r w:rsidR="00252DAB" w:rsidRPr="000A5366">
        <w:rPr>
          <w:rFonts w:ascii="Arial" w:hAnsi="Arial" w:cs="Arial"/>
          <w:sz w:val="20"/>
          <w:szCs w:val="20"/>
        </w:rPr>
        <w:t xml:space="preserve">Nimm dir 5 Minuten und lies die Antworten aus dem Konsum-Walk in Ruhe durch. Beantworte anschließend folgende Fragen: </w:t>
      </w:r>
    </w:p>
    <w:p w14:paraId="4FB22C16" w14:textId="5306FEC2" w:rsidR="00252DAB" w:rsidRPr="00D061B3" w:rsidRDefault="00252DAB" w:rsidP="000A5366">
      <w:pPr>
        <w:pStyle w:val="StandardWeb"/>
        <w:ind w:left="142"/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</w:pPr>
      <w:r w:rsidRPr="00D061B3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>Welche Antwort hat dich besonders zum Nachdenken gebracht? Warum?</w:t>
      </w:r>
    </w:p>
    <w:p w14:paraId="0272E4E3" w14:textId="6AF90A6D" w:rsidR="00252DAB" w:rsidRPr="00D061B3" w:rsidRDefault="00252DAB" w:rsidP="000A5366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D061B3">
        <w:rPr>
          <w:rFonts w:ascii="Arial" w:hAnsi="Arial" w:cs="Arial"/>
          <w:color w:val="003480"/>
          <w:sz w:val="20"/>
          <w:szCs w:val="20"/>
        </w:rPr>
        <w:t>Welche Antwort nimmst du dir als Idee mit?</w:t>
      </w:r>
    </w:p>
    <w:p w14:paraId="1FDA3435" w14:textId="13490D35" w:rsidR="008E507C" w:rsidRPr="00D061B3" w:rsidRDefault="00BB657D" w:rsidP="00CB7DFE">
      <w:pPr>
        <w:ind w:left="0" w:firstLine="0"/>
        <w:rPr>
          <w:b/>
          <w:bCs/>
          <w:color w:val="003480"/>
          <w:sz w:val="20"/>
          <w:szCs w:val="20"/>
        </w:rPr>
      </w:pPr>
      <w:r w:rsidRPr="00D061B3">
        <w:rPr>
          <w:rFonts w:ascii="Arial" w:hAnsi="Arial" w:cs="Arial"/>
          <w:b/>
          <w:bCs/>
          <w:color w:val="003480"/>
          <w:sz w:val="20"/>
          <w:szCs w:val="20"/>
        </w:rPr>
        <w:t xml:space="preserve"> </w:t>
      </w:r>
    </w:p>
    <w:sectPr w:rsidR="008E507C" w:rsidRPr="00D061B3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E69518" w14:textId="77777777" w:rsidR="00E72139" w:rsidRDefault="00E72139" w:rsidP="003A7C35">
      <w:pPr>
        <w:spacing w:after="0" w:line="240" w:lineRule="auto"/>
      </w:pPr>
      <w:r>
        <w:separator/>
      </w:r>
    </w:p>
  </w:endnote>
  <w:endnote w:type="continuationSeparator" w:id="0">
    <w:p w14:paraId="03758DBD" w14:textId="77777777" w:rsidR="00E72139" w:rsidRDefault="00E7213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heSans C5 ExtraBold">
    <w:altName w:val="Calibri"/>
    <w:charset w:val="00"/>
    <w:family w:val="swiss"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61750" w14:textId="61F0B466" w:rsidR="003A7C35" w:rsidRPr="003A7C35" w:rsidRDefault="00685FD6" w:rsidP="000A5366">
    <w:pPr>
      <w:spacing w:after="0" w:line="259" w:lineRule="auto"/>
      <w:ind w:left="0" w:right="7653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7D649101" wp14:editId="12A4E260">
          <wp:simplePos x="0" y="0"/>
          <wp:positionH relativeFrom="column">
            <wp:posOffset>184785</wp:posOffset>
          </wp:positionH>
          <wp:positionV relativeFrom="paragraph">
            <wp:posOffset>5715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0A5366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A5366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645F2" w14:textId="77777777" w:rsidR="00E72139" w:rsidRDefault="00E72139" w:rsidP="003A7C35">
      <w:pPr>
        <w:spacing w:after="0" w:line="240" w:lineRule="auto"/>
      </w:pPr>
      <w:r>
        <w:separator/>
      </w:r>
    </w:p>
  </w:footnote>
  <w:footnote w:type="continuationSeparator" w:id="0">
    <w:p w14:paraId="36ACC4A8" w14:textId="77777777" w:rsidR="00E72139" w:rsidRDefault="00E7213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3573C" w14:textId="12E52F35" w:rsidR="00685FD6" w:rsidRPr="002D4E32" w:rsidRDefault="00D95ED2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7E370827" wp14:editId="3400A81B">
          <wp:simplePos x="0" y="0"/>
          <wp:positionH relativeFrom="column">
            <wp:posOffset>4080510</wp:posOffset>
          </wp:positionH>
          <wp:positionV relativeFrom="paragraph">
            <wp:posOffset>-250190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erklaer-kinderrech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-kinderrech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F78E3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040C2C5" wp14:editId="183DD0A7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07886329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4D3EA0B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F7CCA1E" wp14:editId="167A6888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162D6D6" wp14:editId="7108DAAB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E5D1D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3E5D1D">
      <w:rPr>
        <w:sz w:val="20"/>
        <w:szCs w:val="20"/>
      </w:rPr>
      <w:t xml:space="preserve">Konsum-Walk </w:t>
    </w:r>
    <w:r w:rsidR="00685FD6" w:rsidRPr="002D4E32">
      <w:rPr>
        <w:sz w:val="20"/>
        <w:szCs w:val="20"/>
      </w:rPr>
      <w:t xml:space="preserve"> </w:t>
    </w:r>
  </w:p>
  <w:p w14:paraId="04A3E80F" w14:textId="77777777" w:rsidR="00685FD6" w:rsidRPr="00000978" w:rsidRDefault="008F78E3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7D8A5FC" wp14:editId="7BB9CF96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24910719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F6FE20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F0A3635" w14:textId="6BFBE838" w:rsidR="00685FD6" w:rsidRDefault="00D95ED2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3E5D1D">
      <w:t>Nachhaltiger k</w:t>
    </w:r>
    <w:r w:rsidR="008E507C">
      <w:t>onsum</w:t>
    </w:r>
    <w:r w:rsidR="003E5D1D">
      <w:t>ieren</w:t>
    </w:r>
  </w:p>
  <w:p w14:paraId="3B58833B" w14:textId="77777777" w:rsidR="003E5D1D" w:rsidRDefault="003E5D1D" w:rsidP="003E5D1D">
    <w:pPr>
      <w:pStyle w:val="ArialBeschreibunggrau"/>
      <w:ind w:firstLine="132"/>
      <w:rPr>
        <w:rFonts w:eastAsiaTheme="minorHAnsi" w:cs="Arial"/>
        <w:szCs w:val="16"/>
      </w:rPr>
    </w:pPr>
    <w:hyperlink r:id="rId5" w:history="1">
      <w:r w:rsidRPr="00B72A26">
        <w:rPr>
          <w:rStyle w:val="Hyperlink"/>
          <w:rFonts w:eastAsiaTheme="minorHAnsi" w:cs="Arial"/>
          <w:szCs w:val="16"/>
        </w:rPr>
        <w:t>www.planet-schule.de/x/erklaers-konsum</w:t>
      </w:r>
    </w:hyperlink>
  </w:p>
  <w:p w14:paraId="36DCBAD8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CF8CD7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74782"/>
    <w:multiLevelType w:val="hybridMultilevel"/>
    <w:tmpl w:val="0A2A4012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310E18F1"/>
    <w:multiLevelType w:val="hybridMultilevel"/>
    <w:tmpl w:val="70CE0150"/>
    <w:lvl w:ilvl="0" w:tplc="0407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" w15:restartNumberingAfterBreak="0">
    <w:nsid w:val="506C137E"/>
    <w:multiLevelType w:val="hybridMultilevel"/>
    <w:tmpl w:val="71AA019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3B1516"/>
    <w:multiLevelType w:val="hybridMultilevel"/>
    <w:tmpl w:val="1E1A256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55724B"/>
    <w:multiLevelType w:val="hybridMultilevel"/>
    <w:tmpl w:val="44DE7CAE"/>
    <w:lvl w:ilvl="0" w:tplc="EBA6CA0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67A15042"/>
    <w:multiLevelType w:val="hybridMultilevel"/>
    <w:tmpl w:val="2B9ECF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686A8E"/>
    <w:multiLevelType w:val="hybridMultilevel"/>
    <w:tmpl w:val="2B9ECF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002B75"/>
    <w:multiLevelType w:val="hybridMultilevel"/>
    <w:tmpl w:val="ACB4E584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1507987002">
    <w:abstractNumId w:val="7"/>
  </w:num>
  <w:num w:numId="2" w16cid:durableId="1273634306">
    <w:abstractNumId w:val="3"/>
  </w:num>
  <w:num w:numId="3" w16cid:durableId="495464561">
    <w:abstractNumId w:val="0"/>
  </w:num>
  <w:num w:numId="4" w16cid:durableId="1858150331">
    <w:abstractNumId w:val="4"/>
  </w:num>
  <w:num w:numId="5" w16cid:durableId="616108767">
    <w:abstractNumId w:val="1"/>
  </w:num>
  <w:num w:numId="6" w16cid:durableId="2025594108">
    <w:abstractNumId w:val="6"/>
  </w:num>
  <w:num w:numId="7" w16cid:durableId="1000153953">
    <w:abstractNumId w:val="5"/>
  </w:num>
  <w:num w:numId="8" w16cid:durableId="10244789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89E"/>
    <w:rsid w:val="00000E0F"/>
    <w:rsid w:val="000A3B34"/>
    <w:rsid w:val="000A5366"/>
    <w:rsid w:val="000C5BEC"/>
    <w:rsid w:val="000E51FF"/>
    <w:rsid w:val="001043B0"/>
    <w:rsid w:val="00164CE8"/>
    <w:rsid w:val="001753C1"/>
    <w:rsid w:val="001773CA"/>
    <w:rsid w:val="00186CBB"/>
    <w:rsid w:val="00200DF4"/>
    <w:rsid w:val="00252DAB"/>
    <w:rsid w:val="0027794C"/>
    <w:rsid w:val="00281DDB"/>
    <w:rsid w:val="002C7485"/>
    <w:rsid w:val="003A7C35"/>
    <w:rsid w:val="003B0743"/>
    <w:rsid w:val="003E193F"/>
    <w:rsid w:val="003E5D1D"/>
    <w:rsid w:val="004612AC"/>
    <w:rsid w:val="00462615"/>
    <w:rsid w:val="00491C23"/>
    <w:rsid w:val="004B5696"/>
    <w:rsid w:val="004D1EE3"/>
    <w:rsid w:val="004D29F9"/>
    <w:rsid w:val="004F7C61"/>
    <w:rsid w:val="00560917"/>
    <w:rsid w:val="005843B0"/>
    <w:rsid w:val="005B2DEF"/>
    <w:rsid w:val="005C71EA"/>
    <w:rsid w:val="006017AD"/>
    <w:rsid w:val="0060637E"/>
    <w:rsid w:val="00685FD6"/>
    <w:rsid w:val="0069189E"/>
    <w:rsid w:val="006C2EED"/>
    <w:rsid w:val="007313FA"/>
    <w:rsid w:val="00757D67"/>
    <w:rsid w:val="007B3F39"/>
    <w:rsid w:val="008A54AA"/>
    <w:rsid w:val="008B0864"/>
    <w:rsid w:val="008E3A0A"/>
    <w:rsid w:val="008E507C"/>
    <w:rsid w:val="008E7769"/>
    <w:rsid w:val="008F78E3"/>
    <w:rsid w:val="00AA5AB9"/>
    <w:rsid w:val="00AA60EB"/>
    <w:rsid w:val="00AE5451"/>
    <w:rsid w:val="00B03823"/>
    <w:rsid w:val="00B46FCC"/>
    <w:rsid w:val="00B84ED4"/>
    <w:rsid w:val="00B933C3"/>
    <w:rsid w:val="00BB657D"/>
    <w:rsid w:val="00C111CB"/>
    <w:rsid w:val="00CB1751"/>
    <w:rsid w:val="00CB7DFE"/>
    <w:rsid w:val="00CD28CB"/>
    <w:rsid w:val="00CF08A5"/>
    <w:rsid w:val="00D061B3"/>
    <w:rsid w:val="00D95ED2"/>
    <w:rsid w:val="00E028DC"/>
    <w:rsid w:val="00E53BBC"/>
    <w:rsid w:val="00E558A8"/>
    <w:rsid w:val="00E72139"/>
    <w:rsid w:val="00EF53D7"/>
    <w:rsid w:val="00F51134"/>
    <w:rsid w:val="00F82CA5"/>
    <w:rsid w:val="00F96C1A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EBB8B3"/>
  <w15:docId w15:val="{F2082609-ACC8-5341-BBAA-614DF0E91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EinfAbs">
    <w:name w:val="[Einf. Abs.]"/>
    <w:basedOn w:val="Standard"/>
    <w:uiPriority w:val="99"/>
    <w:rsid w:val="00CB7DFE"/>
    <w:pPr>
      <w:autoSpaceDE w:val="0"/>
      <w:autoSpaceDN w:val="0"/>
      <w:adjustRightInd w:val="0"/>
      <w:spacing w:after="0" w:line="288" w:lineRule="auto"/>
      <w:ind w:left="0" w:firstLine="0"/>
      <w:textAlignment w:val="center"/>
    </w:pPr>
    <w:rPr>
      <w:rFonts w:ascii="MinionPro-Regular" w:eastAsiaTheme="minorHAnsi" w:hAnsi="MinionPro-Regular" w:cs="MinionPro-Regular"/>
      <w:color w:val="000000"/>
      <w:kern w:val="0"/>
      <w:sz w:val="24"/>
      <w:szCs w:val="24"/>
      <w:lang w:eastAsia="en-US"/>
    </w:rPr>
  </w:style>
  <w:style w:type="table" w:styleId="Tabellenraster">
    <w:name w:val="Table Grid"/>
    <w:basedOn w:val="NormaleTabelle"/>
    <w:uiPriority w:val="59"/>
    <w:rsid w:val="00B038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unhideWhenUsed/>
    <w:rsid w:val="0027794C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27794C"/>
    <w:rPr>
      <w:b/>
      <w:bCs/>
    </w:rPr>
  </w:style>
  <w:style w:type="paragraph" w:styleId="Listenabsatz">
    <w:name w:val="List Paragraph"/>
    <w:basedOn w:val="Standard"/>
    <w:uiPriority w:val="34"/>
    <w:qFormat/>
    <w:rsid w:val="00252DAB"/>
    <w:pPr>
      <w:ind w:left="720"/>
      <w:contextualSpacing/>
    </w:pPr>
  </w:style>
  <w:style w:type="paragraph" w:styleId="berarbeitung">
    <w:name w:val="Revision"/>
    <w:hidden/>
    <w:uiPriority w:val="99"/>
    <w:semiHidden/>
    <w:rsid w:val="004D1EE3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753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1753C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1753C1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753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753C1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unhideWhenUsed/>
    <w:rsid w:val="003E5D1D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E5D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planet-schule.de/x/erklaers-konsum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197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Nachhaltiger konsumieren - Shoppen ohne schlechtes Gewissen</dc:title>
  <dc:creator>planet schule</dc:creator>
  <cp:lastModifiedBy>Martina Frietsch</cp:lastModifiedBy>
  <cp:revision>4</cp:revision>
  <dcterms:created xsi:type="dcterms:W3CDTF">2026-02-10T15:32:00Z</dcterms:created>
  <dcterms:modified xsi:type="dcterms:W3CDTF">2026-02-13T19:52:00Z</dcterms:modified>
</cp:coreProperties>
</file>