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B742A" w14:textId="2BFF6571" w:rsidR="00560917" w:rsidRPr="00813E13" w:rsidRDefault="00267FD1" w:rsidP="00560917">
      <w:pPr>
        <w:pStyle w:val="ArialTitelgrau"/>
        <w:ind w:firstLine="142"/>
        <w:rPr>
          <w:color w:val="1F497D" w:themeColor="text2"/>
          <w:sz w:val="20"/>
          <w:szCs w:val="20"/>
        </w:rPr>
      </w:pPr>
      <w:r>
        <w:rPr>
          <w:rFonts w:eastAsia="TheSans C5" w:cs="Arial"/>
          <w:b/>
          <w:bCs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63360" behindDoc="1" locked="0" layoutInCell="1" allowOverlap="1" wp14:anchorId="78E692A7" wp14:editId="18006A1B">
            <wp:simplePos x="0" y="0"/>
            <wp:positionH relativeFrom="column">
              <wp:posOffset>5563220</wp:posOffset>
            </wp:positionH>
            <wp:positionV relativeFrom="paragraph">
              <wp:posOffset>59527</wp:posOffset>
            </wp:positionV>
            <wp:extent cx="775970" cy="775970"/>
            <wp:effectExtent l="0" t="0" r="0" b="0"/>
            <wp:wrapTight wrapText="bothSides">
              <wp:wrapPolygon edited="0">
                <wp:start x="8484" y="3182"/>
                <wp:lineTo x="3182" y="12727"/>
                <wp:lineTo x="2651" y="18029"/>
                <wp:lineTo x="18560" y="18029"/>
                <wp:lineTo x="18029" y="12727"/>
                <wp:lineTo x="12727" y="3182"/>
                <wp:lineTo x="8484" y="3182"/>
              </wp:wrapPolygon>
            </wp:wrapTight>
            <wp:docPr id="1488016025" name="Grafik 6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016025" name="Grafik 6" descr="Ein Bild, das Schwarz, Dunkelhei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5970" cy="775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542222" w14:textId="5207ECAE" w:rsidR="008F78E3" w:rsidRPr="00813E13" w:rsidRDefault="005D3F8F" w:rsidP="008F78E3">
      <w:pPr>
        <w:pStyle w:val="Arialberschrift"/>
        <w:ind w:firstLine="0"/>
        <w:rPr>
          <w:b w:val="0"/>
          <w:color w:val="1F497D" w:themeColor="text2"/>
        </w:rPr>
      </w:pPr>
      <w:r w:rsidRPr="00813E13">
        <w:rPr>
          <w:color w:val="1F497D" w:themeColor="text2"/>
        </w:rPr>
        <w:t>Mein persönlicher Alltags-Check</w:t>
      </w:r>
    </w:p>
    <w:p w14:paraId="73AE5900" w14:textId="3EA166C8" w:rsidR="008F78E3" w:rsidRPr="00813E13" w:rsidRDefault="008F78E3" w:rsidP="008F78E3">
      <w:pPr>
        <w:pStyle w:val="TheSansText"/>
        <w:ind w:left="142" w:firstLine="0"/>
        <w:rPr>
          <w:color w:val="1F497D" w:themeColor="text2"/>
        </w:rPr>
      </w:pPr>
    </w:p>
    <w:p w14:paraId="02994F5D" w14:textId="509FF265" w:rsidR="008F78E3" w:rsidRPr="00820656" w:rsidRDefault="00BD0AE0" w:rsidP="008F78E3">
      <w:pPr>
        <w:pStyle w:val="ArialText"/>
        <w:ind w:firstLine="0"/>
        <w:rPr>
          <w:b/>
          <w:bCs/>
          <w:color w:val="1F497D" w:themeColor="text2"/>
          <w:sz w:val="20"/>
          <w:szCs w:val="20"/>
        </w:rPr>
      </w:pPr>
      <w:r w:rsidRPr="00820656">
        <w:rPr>
          <w:b/>
          <w:bCs/>
          <w:color w:val="1F497D" w:themeColor="text2"/>
          <w:sz w:val="20"/>
          <w:szCs w:val="20"/>
        </w:rPr>
        <w:t>Wie sieht es bei dir aus? Halte d</w:t>
      </w:r>
      <w:r w:rsidR="005D3F8F" w:rsidRPr="00820656">
        <w:rPr>
          <w:b/>
          <w:bCs/>
          <w:color w:val="1F497D" w:themeColor="text2"/>
          <w:sz w:val="20"/>
          <w:szCs w:val="20"/>
        </w:rPr>
        <w:t xml:space="preserve">eine </w:t>
      </w:r>
      <w:r w:rsidRPr="00820656">
        <w:rPr>
          <w:b/>
          <w:bCs/>
          <w:color w:val="1F497D" w:themeColor="text2"/>
          <w:sz w:val="20"/>
          <w:szCs w:val="20"/>
        </w:rPr>
        <w:t>Situation im Alltags-Check</w:t>
      </w:r>
      <w:r w:rsidR="005D3F8F" w:rsidRPr="00820656">
        <w:rPr>
          <w:b/>
          <w:bCs/>
          <w:color w:val="1F497D" w:themeColor="text2"/>
          <w:sz w:val="20"/>
          <w:szCs w:val="20"/>
        </w:rPr>
        <w:t xml:space="preserve"> fest.</w:t>
      </w:r>
      <w:r w:rsidR="00594F9D">
        <w:rPr>
          <w:b/>
          <w:bCs/>
          <w:color w:val="1F497D" w:themeColor="text2"/>
          <w:sz w:val="20"/>
          <w:szCs w:val="20"/>
        </w:rPr>
        <w:t xml:space="preserve"> Kreuze an.</w:t>
      </w:r>
    </w:p>
    <w:p w14:paraId="1307F3DF" w14:textId="561E8736" w:rsidR="004B5696" w:rsidRPr="00820656" w:rsidRDefault="00267FD1" w:rsidP="004B5696">
      <w:pPr>
        <w:pStyle w:val="ArialText"/>
        <w:rPr>
          <w:color w:val="1F497D" w:themeColor="text2"/>
          <w:sz w:val="20"/>
          <w:szCs w:val="20"/>
        </w:rPr>
      </w:pPr>
      <w:r>
        <w:rPr>
          <w:rFonts w:eastAsia="TheSans C5" w:cs="Arial"/>
          <w:b/>
          <w:bCs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201D0E8A" wp14:editId="2C9CD768">
            <wp:simplePos x="0" y="0"/>
            <wp:positionH relativeFrom="column">
              <wp:posOffset>5202983</wp:posOffset>
            </wp:positionH>
            <wp:positionV relativeFrom="paragraph">
              <wp:posOffset>96653</wp:posOffset>
            </wp:positionV>
            <wp:extent cx="1136650" cy="1136650"/>
            <wp:effectExtent l="0" t="0" r="0" b="0"/>
            <wp:wrapTight wrapText="bothSides">
              <wp:wrapPolygon edited="0">
                <wp:start x="5430" y="3258"/>
                <wp:lineTo x="3982" y="5430"/>
                <wp:lineTo x="3258" y="7602"/>
                <wp:lineTo x="3258" y="9774"/>
                <wp:lineTo x="5792" y="15566"/>
                <wp:lineTo x="6154" y="18101"/>
                <wp:lineTo x="15204" y="18101"/>
                <wp:lineTo x="15928" y="15566"/>
                <wp:lineTo x="18101" y="9774"/>
                <wp:lineTo x="17739" y="6154"/>
                <wp:lineTo x="15928" y="3258"/>
                <wp:lineTo x="5430" y="3258"/>
              </wp:wrapPolygon>
            </wp:wrapTight>
            <wp:docPr id="1615319435" name="Grafik 8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5319435" name="Grafik 8" descr="Ein Bild, das Schwarz, Dunkelheit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6650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653860A" w14:textId="2B6DCBE3" w:rsidR="008B1F5C" w:rsidRPr="00820656" w:rsidRDefault="00820656" w:rsidP="008B1F5C">
      <w:pPr>
        <w:pStyle w:val="ArialText"/>
        <w:rPr>
          <w:color w:val="1F497D" w:themeColor="text2"/>
          <w:sz w:val="20"/>
          <w:szCs w:val="20"/>
        </w:rPr>
      </w:pPr>
      <w:r w:rsidRPr="00820656">
        <w:rPr>
          <w:b/>
          <w:bCs/>
          <w:color w:val="1F497D" w:themeColor="text2"/>
          <w:sz w:val="20"/>
          <w:szCs w:val="20"/>
        </w:rPr>
        <w:t>1</w:t>
      </w:r>
      <w:r w:rsidR="008B1F5C" w:rsidRPr="00820656">
        <w:rPr>
          <w:b/>
          <w:bCs/>
          <w:color w:val="1F497D" w:themeColor="text2"/>
          <w:sz w:val="20"/>
          <w:szCs w:val="20"/>
        </w:rPr>
        <w:t>. Kleidung</w:t>
      </w:r>
    </w:p>
    <w:p w14:paraId="11D5F774" w14:textId="407DE020" w:rsidR="008B1F5C" w:rsidRPr="00820656" w:rsidRDefault="00820656" w:rsidP="00054F7E">
      <w:pPr>
        <w:pStyle w:val="StandardWeb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1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a) Wenn du neue Kleidung brauchst, was magst du lieber?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neue Kleidung aus dem Geschäft / Internet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gebrauchte Kleidung (z. B. von Geschwistern, 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 xml:space="preserve">Freunde, 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Secondhand, 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 xml:space="preserve">Flohmarkt 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etc.)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beides gleich gern</w:t>
      </w:r>
    </w:p>
    <w:p w14:paraId="5882C9B9" w14:textId="6B7B77B4" w:rsidR="008B1F5C" w:rsidRPr="00820656" w:rsidRDefault="00267FD1" w:rsidP="00054F7E">
      <w:pPr>
        <w:pStyle w:val="StandardWeb"/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1AAA9EE1" wp14:editId="57E5F961">
            <wp:simplePos x="0" y="0"/>
            <wp:positionH relativeFrom="column">
              <wp:posOffset>3660140</wp:posOffset>
            </wp:positionH>
            <wp:positionV relativeFrom="paragraph">
              <wp:posOffset>777240</wp:posOffset>
            </wp:positionV>
            <wp:extent cx="1842135" cy="1842135"/>
            <wp:effectExtent l="0" t="0" r="0" b="0"/>
            <wp:wrapNone/>
            <wp:docPr id="1071234641" name="Grafik 4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234641" name="Grafik 4" descr="Ein Bild, das Schwarz, Dunkelheit enthält.&#10;&#10;KI-generierte Inhalte können fehlerhaft sein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2135" cy="1842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heSans C5" w:hAnsi="Arial" w:cs="Arial"/>
          <w:b/>
          <w:bCs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302342E" wp14:editId="5EB16E6B">
            <wp:simplePos x="0" y="0"/>
            <wp:positionH relativeFrom="column">
              <wp:posOffset>5404190</wp:posOffset>
            </wp:positionH>
            <wp:positionV relativeFrom="paragraph">
              <wp:posOffset>320084</wp:posOffset>
            </wp:positionV>
            <wp:extent cx="1094740" cy="1094740"/>
            <wp:effectExtent l="0" t="0" r="0" b="0"/>
            <wp:wrapNone/>
            <wp:docPr id="1527157212" name="Grafik 3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157212" name="Grafik 3" descr="Ein Bild, das Schwarz, Dunkelheit enthält.&#10;&#10;KI-generierte Inhalte können fehlerhaft sein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4740" cy="1094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0656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1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b) Woher kommen die meisten deiner Kleidungsstücke?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820656">
        <w:rPr>
          <w:rFonts w:ascii="Arial" w:hAnsi="Arial" w:cs="Arial"/>
          <w:color w:val="1F497D" w:themeColor="text2"/>
          <w:sz w:val="20"/>
          <w:szCs w:val="20"/>
        </w:rPr>
        <w:t>N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eu gekauft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820656">
        <w:rPr>
          <w:rFonts w:ascii="Arial" w:hAnsi="Arial" w:cs="Arial"/>
          <w:color w:val="1F497D" w:themeColor="text2"/>
          <w:sz w:val="20"/>
          <w:szCs w:val="20"/>
        </w:rPr>
        <w:t>V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on Geschwistern/Familie</w:t>
      </w:r>
      <w:r w:rsidR="00820656" w:rsidRPr="00820656">
        <w:rPr>
          <w:rFonts w:ascii="Arial" w:hAnsi="Arial" w:cs="Arial"/>
          <w:color w:val="1F497D" w:themeColor="text2"/>
          <w:sz w:val="20"/>
          <w:szCs w:val="20"/>
        </w:rPr>
        <w:t>/Freund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en/Freundinnen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Secondhand/Flohmarkt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Mischung aus allem</w:t>
      </w:r>
    </w:p>
    <w:p w14:paraId="1973DCF4" w14:textId="051337D9" w:rsidR="00820656" w:rsidRPr="00820656" w:rsidRDefault="00820656" w:rsidP="00820656">
      <w:pPr>
        <w:pStyle w:val="StandardWeb"/>
        <w:spacing w:after="0" w:afterAutospacing="0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1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c) Was ist dir bei Kleidung am wichtigsten?</w:t>
      </w:r>
      <w:r w:rsidR="00054F7E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S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ie 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>ist von guter Qualität und hält möglichst lange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.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S</w:t>
      </w:r>
      <w:r w:rsidR="00594F9D" w:rsidRPr="00820656">
        <w:rPr>
          <w:rFonts w:ascii="Arial" w:hAnsi="Arial" w:cs="Arial"/>
          <w:color w:val="1F497D" w:themeColor="text2"/>
          <w:sz w:val="20"/>
          <w:szCs w:val="20"/>
        </w:rPr>
        <w:t xml:space="preserve">ie 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sieht cool aus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.</w:t>
      </w:r>
    </w:p>
    <w:p w14:paraId="2C819AF8" w14:textId="2FEECF8A" w:rsidR="008B1F5C" w:rsidRPr="00820656" w:rsidRDefault="00820656" w:rsidP="00820656">
      <w:pPr>
        <w:pStyle w:val="StandardWeb"/>
        <w:spacing w:before="0" w:beforeAutospacing="0" w:after="0" w:afterAutospacing="0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S</w:t>
      </w:r>
      <w:r w:rsidR="00594F9D" w:rsidRPr="00820656">
        <w:rPr>
          <w:rFonts w:ascii="Arial" w:hAnsi="Arial" w:cs="Arial"/>
          <w:color w:val="1F497D" w:themeColor="text2"/>
          <w:sz w:val="20"/>
          <w:szCs w:val="20"/>
        </w:rPr>
        <w:t xml:space="preserve">ie 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>ist gerade angesagt</w:t>
      </w:r>
      <w:r w:rsidR="00614847">
        <w:rPr>
          <w:rFonts w:ascii="Arial" w:hAnsi="Arial" w:cs="Arial"/>
          <w:color w:val="1F497D" w:themeColor="text2"/>
          <w:sz w:val="20"/>
          <w:szCs w:val="20"/>
        </w:rPr>
        <w:t>/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>im Trend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.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S</w:t>
      </w:r>
      <w:r w:rsidR="00594F9D" w:rsidRPr="00820656">
        <w:rPr>
          <w:rFonts w:ascii="Arial" w:hAnsi="Arial" w:cs="Arial"/>
          <w:color w:val="1F497D" w:themeColor="text2"/>
          <w:sz w:val="20"/>
          <w:szCs w:val="20"/>
        </w:rPr>
        <w:t xml:space="preserve">ie 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ist von einer bestimmten Marke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.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S</w:t>
      </w:r>
      <w:r w:rsidR="00594F9D" w:rsidRPr="00820656">
        <w:rPr>
          <w:rFonts w:ascii="Arial" w:hAnsi="Arial" w:cs="Arial"/>
          <w:color w:val="1F497D" w:themeColor="text2"/>
          <w:sz w:val="20"/>
          <w:szCs w:val="20"/>
        </w:rPr>
        <w:t xml:space="preserve">ie 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ist günstig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.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594F9D">
        <w:rPr>
          <w:rFonts w:ascii="Arial" w:hAnsi="Arial" w:cs="Arial"/>
          <w:color w:val="1F497D" w:themeColor="text2"/>
          <w:sz w:val="20"/>
          <w:szCs w:val="20"/>
        </w:rPr>
        <w:t>A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nderes: ____________________________</w:t>
      </w:r>
    </w:p>
    <w:p w14:paraId="1E2E214A" w14:textId="326EDC7B" w:rsidR="008F4C71" w:rsidRPr="00820656" w:rsidRDefault="00267FD1" w:rsidP="00054F7E">
      <w:pPr>
        <w:pStyle w:val="StandardWeb"/>
        <w:ind w:left="142"/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621B2289" wp14:editId="78D00089">
            <wp:simplePos x="0" y="0"/>
            <wp:positionH relativeFrom="column">
              <wp:posOffset>5287025</wp:posOffset>
            </wp:positionH>
            <wp:positionV relativeFrom="paragraph">
              <wp:posOffset>206375</wp:posOffset>
            </wp:positionV>
            <wp:extent cx="1524000" cy="1524000"/>
            <wp:effectExtent l="0" t="0" r="0" b="0"/>
            <wp:wrapTight wrapText="bothSides">
              <wp:wrapPolygon edited="0">
                <wp:start x="7290" y="3510"/>
                <wp:lineTo x="7290" y="17820"/>
                <wp:lineTo x="14040" y="17820"/>
                <wp:lineTo x="14040" y="3510"/>
                <wp:lineTo x="7290" y="3510"/>
              </wp:wrapPolygon>
            </wp:wrapTight>
            <wp:docPr id="123670498" name="Grafik 5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670498" name="Grafik 5" descr="Ein Bild, das Schwarz, Dunkelheit enthält.&#10;&#10;KI-generierte Inhalte können fehlerhaft sein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960DE1" w14:textId="7F59C66F" w:rsidR="00054F7E" w:rsidRPr="00820656" w:rsidRDefault="00820656" w:rsidP="00054F7E">
      <w:pPr>
        <w:pStyle w:val="StandardWeb"/>
        <w:ind w:left="142"/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</w:pPr>
      <w:r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2</w:t>
      </w:r>
      <w:r w:rsidR="00054F7E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. Umgang mit Dingen</w:t>
      </w:r>
    </w:p>
    <w:p w14:paraId="277F78A1" w14:textId="6D4C381E" w:rsidR="008B1F5C" w:rsidRPr="00820656" w:rsidRDefault="00267FD1" w:rsidP="00054F7E">
      <w:pPr>
        <w:pStyle w:val="StandardWeb"/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eastAsia="TheSans C5" w:hAnsi="Arial" w:cs="Arial"/>
          <w:b/>
          <w:bCs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64384" behindDoc="0" locked="0" layoutInCell="1" allowOverlap="1" wp14:anchorId="71EBB536" wp14:editId="627D37BC">
            <wp:simplePos x="0" y="0"/>
            <wp:positionH relativeFrom="column">
              <wp:posOffset>4383376</wp:posOffset>
            </wp:positionH>
            <wp:positionV relativeFrom="paragraph">
              <wp:posOffset>323599</wp:posOffset>
            </wp:positionV>
            <wp:extent cx="1179830" cy="1179830"/>
            <wp:effectExtent l="0" t="0" r="0" b="0"/>
            <wp:wrapNone/>
            <wp:docPr id="581060880" name="Grafik 7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1060880" name="Grafik 7" descr="Ein Bild, das Schwarz, Dunkelheit enthält.&#10;&#10;KI-generierte Inhalte können fehlerhaft sein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9830" cy="1179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0656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2</w:t>
      </w:r>
      <w:r w:rsidR="00054F7E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 xml:space="preserve">a) </w:t>
      </w:r>
      <w:r w:rsidR="008B1F5C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Woher komm</w:t>
      </w:r>
      <w:r w:rsidR="00820656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 xml:space="preserve">en deine Wünsche? </w:t>
      </w:r>
      <w:r w:rsidR="008B1F5C" w:rsidRPr="00820656">
        <w:rPr>
          <w:rFonts w:ascii="Arial" w:hAnsi="Arial" w:cs="Arial"/>
          <w:i/>
          <w:iCs/>
          <w:color w:val="1F497D" w:themeColor="text2"/>
          <w:sz w:val="20"/>
          <w:szCs w:val="20"/>
        </w:rPr>
        <w:t>(Mehrfachantworten möglich)</w:t>
      </w:r>
      <w:r w:rsidR="00054F7E" w:rsidRPr="00820656">
        <w:rPr>
          <w:rFonts w:ascii="Arial" w:hAnsi="Arial" w:cs="Arial"/>
          <w:i/>
          <w:iCs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Freundinnen/Freunde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Werbung im Internet oder Fernsehen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proofErr w:type="spellStart"/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Social</w:t>
      </w:r>
      <w:proofErr w:type="spellEnd"/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Medi</w:t>
      </w:r>
      <w:r w:rsidR="00820656">
        <w:rPr>
          <w:rFonts w:ascii="Arial" w:hAnsi="Arial" w:cs="Arial"/>
          <w:color w:val="1F497D" w:themeColor="text2"/>
          <w:sz w:val="20"/>
          <w:szCs w:val="20"/>
        </w:rPr>
        <w:t>a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/YouTube/TikTok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Geschwister/Familie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8B1F5C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>I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>ch habe die Idee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>n für meine Wünsche</w:t>
      </w:r>
      <w:r w:rsidR="008B1F5C" w:rsidRPr="00820656">
        <w:rPr>
          <w:rFonts w:ascii="Arial" w:hAnsi="Arial" w:cs="Arial"/>
          <w:color w:val="1F497D" w:themeColor="text2"/>
          <w:sz w:val="20"/>
          <w:szCs w:val="20"/>
        </w:rPr>
        <w:t xml:space="preserve"> selbst</w:t>
      </w:r>
      <w:r w:rsidR="00820656">
        <w:rPr>
          <w:rFonts w:ascii="Arial" w:hAnsi="Arial" w:cs="Arial"/>
          <w:color w:val="1F497D" w:themeColor="text2"/>
          <w:sz w:val="20"/>
          <w:szCs w:val="20"/>
        </w:rPr>
        <w:t>.</w:t>
      </w:r>
    </w:p>
    <w:p w14:paraId="5C818AE9" w14:textId="4B8CC542" w:rsidR="00054F7E" w:rsidRPr="00820656" w:rsidRDefault="00820656" w:rsidP="00054F7E">
      <w:pPr>
        <w:pStyle w:val="StandardWeb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2</w:t>
      </w:r>
      <w:r w:rsidR="00054F7E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t>b) Was passiert mit Sachen, die du nicht mehr brauchst?</w:t>
      </w:r>
      <w:r w:rsidR="00054F7E" w:rsidRPr="00820656">
        <w:rPr>
          <w:rStyle w:val="Fett"/>
          <w:rFonts w:ascii="Arial" w:eastAsia="TheSans C5" w:hAnsi="Arial" w:cs="Arial"/>
          <w:color w:val="1F497D" w:themeColor="text2"/>
          <w:sz w:val="20"/>
          <w:szCs w:val="20"/>
        </w:rPr>
        <w:br/>
      </w:r>
      <w:r w:rsidR="00054F7E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Ich behalte sie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>; vielleicht brauche ich sie ja irgendwann doch nochmal</w:t>
      </w:r>
      <w:r>
        <w:rPr>
          <w:rFonts w:ascii="Arial" w:hAnsi="Arial" w:cs="Arial"/>
          <w:color w:val="1F497D" w:themeColor="text2"/>
          <w:sz w:val="20"/>
          <w:szCs w:val="20"/>
        </w:rPr>
        <w:t>.</w:t>
      </w:r>
      <w:r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054F7E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Ich verschenke sie</w:t>
      </w:r>
      <w:r>
        <w:rPr>
          <w:rFonts w:ascii="Arial" w:hAnsi="Arial" w:cs="Arial"/>
          <w:color w:val="1F497D" w:themeColor="text2"/>
          <w:sz w:val="20"/>
          <w:szCs w:val="20"/>
        </w:rPr>
        <w:t>.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054F7E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Sie werden verkauft oder gespendet</w:t>
      </w:r>
      <w:r>
        <w:rPr>
          <w:rFonts w:ascii="Arial" w:hAnsi="Arial" w:cs="Arial"/>
          <w:color w:val="1F497D" w:themeColor="text2"/>
          <w:sz w:val="20"/>
          <w:szCs w:val="20"/>
        </w:rPr>
        <w:t>.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054F7E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Ich werfe sie weg</w:t>
      </w:r>
      <w:r>
        <w:rPr>
          <w:rFonts w:ascii="Arial" w:hAnsi="Arial" w:cs="Arial"/>
          <w:color w:val="1F497D" w:themeColor="text2"/>
          <w:sz w:val="20"/>
          <w:szCs w:val="20"/>
        </w:rPr>
        <w:t>.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br/>
      </w:r>
      <w:r w:rsidR="00054F7E"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 xml:space="preserve"> </w:t>
      </w:r>
      <w:r>
        <w:rPr>
          <w:rFonts w:ascii="Arial" w:hAnsi="Arial" w:cs="Arial"/>
          <w:color w:val="1F497D" w:themeColor="text2"/>
          <w:sz w:val="20"/>
          <w:szCs w:val="20"/>
        </w:rPr>
        <w:t>A</w:t>
      </w:r>
      <w:r w:rsidR="00054F7E" w:rsidRPr="00820656">
        <w:rPr>
          <w:rFonts w:ascii="Arial" w:hAnsi="Arial" w:cs="Arial"/>
          <w:color w:val="1F497D" w:themeColor="text2"/>
          <w:sz w:val="20"/>
          <w:szCs w:val="20"/>
        </w:rPr>
        <w:t>nderes: ________________________________________</w:t>
      </w:r>
    </w:p>
    <w:p w14:paraId="69E2B796" w14:textId="77777777" w:rsidR="008B1F5C" w:rsidRPr="00820656" w:rsidRDefault="008B1F5C" w:rsidP="008B1F5C">
      <w:pPr>
        <w:pStyle w:val="ArialText"/>
        <w:ind w:left="0" w:firstLine="0"/>
        <w:rPr>
          <w:color w:val="1F497D" w:themeColor="text2"/>
          <w:sz w:val="20"/>
          <w:szCs w:val="20"/>
        </w:rPr>
      </w:pPr>
    </w:p>
    <w:p w14:paraId="07CD332F" w14:textId="4D522D2A" w:rsidR="006A7B1F" w:rsidRPr="00820656" w:rsidRDefault="00267FD1" w:rsidP="00813E13">
      <w:pPr>
        <w:pStyle w:val="ArialText"/>
        <w:rPr>
          <w:b/>
          <w:bCs/>
          <w:color w:val="1F497D" w:themeColor="text2"/>
          <w:sz w:val="20"/>
          <w:szCs w:val="20"/>
        </w:rPr>
      </w:pPr>
      <w:r>
        <w:rPr>
          <w:rFonts w:eastAsia="TheSans C5" w:cs="Arial"/>
          <w:b/>
          <w:bCs/>
          <w:noProof/>
          <w:color w:val="1F497D" w:themeColor="text2"/>
          <w:sz w:val="20"/>
          <w:szCs w:val="20"/>
        </w:rPr>
        <w:drawing>
          <wp:anchor distT="0" distB="0" distL="114300" distR="114300" simplePos="0" relativeHeight="251661312" behindDoc="1" locked="0" layoutInCell="1" allowOverlap="1" wp14:anchorId="65795B5F" wp14:editId="04699B73">
            <wp:simplePos x="0" y="0"/>
            <wp:positionH relativeFrom="column">
              <wp:posOffset>5499631</wp:posOffset>
            </wp:positionH>
            <wp:positionV relativeFrom="paragraph">
              <wp:posOffset>206212</wp:posOffset>
            </wp:positionV>
            <wp:extent cx="998855" cy="998855"/>
            <wp:effectExtent l="0" t="0" r="0" b="0"/>
            <wp:wrapTight wrapText="bothSides">
              <wp:wrapPolygon edited="0">
                <wp:start x="8239" y="6591"/>
                <wp:lineTo x="3708" y="8239"/>
                <wp:lineTo x="2884" y="10711"/>
                <wp:lineTo x="3708" y="14418"/>
                <wp:lineTo x="17302" y="14418"/>
                <wp:lineTo x="18538" y="12359"/>
                <wp:lineTo x="16890" y="10711"/>
                <wp:lineTo x="10711" y="6591"/>
                <wp:lineTo x="8239" y="6591"/>
              </wp:wrapPolygon>
            </wp:wrapTight>
            <wp:docPr id="870712411" name="Grafik 9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0712411" name="Grafik 9" descr="Ein Bild, das Schwarz, Dunkelheit enthält.&#10;&#10;KI-generierte Inhalte können fehlerhaft sein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8855" cy="99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0656">
        <w:rPr>
          <w:b/>
          <w:bCs/>
          <w:color w:val="1F497D" w:themeColor="text2"/>
          <w:sz w:val="20"/>
          <w:szCs w:val="20"/>
        </w:rPr>
        <w:t xml:space="preserve">3. </w:t>
      </w:r>
      <w:r w:rsidR="003C6584" w:rsidRPr="00820656">
        <w:rPr>
          <w:b/>
          <w:bCs/>
          <w:color w:val="1F497D" w:themeColor="text2"/>
          <w:sz w:val="20"/>
          <w:szCs w:val="20"/>
        </w:rPr>
        <w:t xml:space="preserve">Was meinst du? </w:t>
      </w:r>
      <w:r w:rsidR="006A7B1F" w:rsidRPr="00820656">
        <w:rPr>
          <w:b/>
          <w:bCs/>
          <w:color w:val="1F497D" w:themeColor="text2"/>
          <w:sz w:val="20"/>
          <w:szCs w:val="20"/>
        </w:rPr>
        <w:t xml:space="preserve">In welchen dieser Länder werden viele deiner Kleidungsstücke produziert? </w:t>
      </w:r>
      <w:r w:rsidR="006A7B1F" w:rsidRPr="00820656">
        <w:rPr>
          <w:i/>
          <w:iCs/>
          <w:color w:val="1F497D" w:themeColor="text2"/>
          <w:sz w:val="20"/>
          <w:szCs w:val="20"/>
        </w:rPr>
        <w:t>(Mehrfachantworten möglich)</w:t>
      </w:r>
      <w:r w:rsidR="006A7B1F" w:rsidRPr="00820656">
        <w:rPr>
          <w:b/>
          <w:bCs/>
          <w:color w:val="1F497D" w:themeColor="text2"/>
          <w:sz w:val="20"/>
          <w:szCs w:val="20"/>
        </w:rPr>
        <w:t xml:space="preserve"> </w:t>
      </w:r>
      <w:r w:rsidR="006A7B1F" w:rsidRPr="00820656">
        <w:rPr>
          <w:b/>
          <w:bCs/>
          <w:color w:val="1F497D" w:themeColor="text2"/>
          <w:sz w:val="20"/>
          <w:szCs w:val="20"/>
        </w:rPr>
        <w:br/>
      </w:r>
    </w:p>
    <w:p w14:paraId="4CE15E9A" w14:textId="22035729" w:rsidR="006A7B1F" w:rsidRPr="00820656" w:rsidRDefault="006A7B1F" w:rsidP="00820656">
      <w:pPr>
        <w:pStyle w:val="ArialText"/>
        <w:spacing w:line="276" w:lineRule="auto"/>
        <w:rPr>
          <w:rFonts w:cs="Arial"/>
          <w:color w:val="1F497D" w:themeColor="text2"/>
          <w:sz w:val="20"/>
          <w:szCs w:val="20"/>
        </w:rPr>
      </w:pP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Deutschland </w:t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China</w:t>
      </w:r>
      <w:r w:rsidR="00820656"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Italien</w:t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Banglades</w:t>
      </w:r>
      <w:r w:rsidR="00820656" w:rsidRPr="00820656">
        <w:rPr>
          <w:rFonts w:cs="Arial"/>
          <w:color w:val="1F497D" w:themeColor="text2"/>
          <w:sz w:val="20"/>
          <w:szCs w:val="20"/>
        </w:rPr>
        <w:t>c</w:t>
      </w:r>
      <w:r w:rsidRPr="00820656">
        <w:rPr>
          <w:rFonts w:cs="Arial"/>
          <w:color w:val="1F497D" w:themeColor="text2"/>
          <w:sz w:val="20"/>
          <w:szCs w:val="20"/>
        </w:rPr>
        <w:t>h</w:t>
      </w:r>
      <w:r w:rsidRPr="00820656">
        <w:rPr>
          <w:rFonts w:cs="Arial"/>
          <w:color w:val="1F497D" w:themeColor="text2"/>
          <w:sz w:val="20"/>
          <w:szCs w:val="20"/>
        </w:rPr>
        <w:br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Türkei</w:t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Frankreich</w:t>
      </w:r>
      <w:r w:rsidR="00820656" w:rsidRPr="00820656">
        <w:rPr>
          <w:rFonts w:cs="Arial"/>
          <w:color w:val="1F497D" w:themeColor="text2"/>
          <w:sz w:val="20"/>
          <w:szCs w:val="20"/>
        </w:rPr>
        <w:tab/>
      </w:r>
      <w:r w:rsidR="00820656" w:rsidRPr="00820656">
        <w:rPr>
          <w:rFonts w:cs="Arial"/>
          <w:color w:val="1F497D" w:themeColor="text2"/>
          <w:sz w:val="20"/>
          <w:szCs w:val="20"/>
        </w:rPr>
        <w:tab/>
      </w:r>
      <w:r w:rsidR="00820656">
        <w:rPr>
          <w:rFonts w:cs="Arial"/>
          <w:color w:val="1F497D" w:themeColor="text2"/>
          <w:sz w:val="20"/>
          <w:szCs w:val="20"/>
        </w:rPr>
        <w:tab/>
      </w:r>
      <w:r w:rsidR="00820656">
        <w:rPr>
          <w:rFonts w:cs="Arial"/>
          <w:color w:val="1F497D" w:themeColor="text2"/>
          <w:sz w:val="20"/>
          <w:szCs w:val="20"/>
        </w:rPr>
        <w:tab/>
      </w:r>
      <w:r w:rsidRPr="00820656">
        <w:rPr>
          <w:rFonts w:ascii="Segoe UI Symbol" w:hAnsi="Segoe UI Symbol" w:cs="Segoe UI Symbol"/>
          <w:color w:val="1F497D" w:themeColor="text2"/>
          <w:sz w:val="20"/>
          <w:szCs w:val="20"/>
        </w:rPr>
        <w:t>☐</w:t>
      </w:r>
      <w:r w:rsidRPr="00820656">
        <w:rPr>
          <w:rFonts w:cs="Arial"/>
          <w:color w:val="1F497D" w:themeColor="text2"/>
          <w:sz w:val="20"/>
          <w:szCs w:val="20"/>
        </w:rPr>
        <w:t xml:space="preserve"> </w:t>
      </w:r>
      <w:r w:rsidR="00842BFB" w:rsidRPr="00820656">
        <w:rPr>
          <w:rFonts w:cs="Arial"/>
          <w:color w:val="1F497D" w:themeColor="text2"/>
          <w:sz w:val="20"/>
          <w:szCs w:val="20"/>
        </w:rPr>
        <w:t>Indien</w:t>
      </w:r>
    </w:p>
    <w:p w14:paraId="40874B15" w14:textId="77777777" w:rsidR="008B1F5C" w:rsidRDefault="008B1F5C" w:rsidP="00813E13">
      <w:pPr>
        <w:pStyle w:val="ArialText"/>
        <w:rPr>
          <w:color w:val="1F497D" w:themeColor="text2"/>
        </w:rPr>
      </w:pPr>
    </w:p>
    <w:p w14:paraId="4FFFC32C" w14:textId="77777777" w:rsidR="008B1F5C" w:rsidRDefault="008B1F5C" w:rsidP="00813E13">
      <w:pPr>
        <w:pStyle w:val="ArialText"/>
        <w:rPr>
          <w:color w:val="1F497D" w:themeColor="text2"/>
        </w:rPr>
      </w:pPr>
    </w:p>
    <w:sectPr w:rsidR="008B1F5C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5E1724" w14:textId="77777777" w:rsidR="00C23CEB" w:rsidRDefault="00C23CEB" w:rsidP="003A7C35">
      <w:pPr>
        <w:spacing w:after="0" w:line="240" w:lineRule="auto"/>
      </w:pPr>
      <w:r>
        <w:separator/>
      </w:r>
    </w:p>
  </w:endnote>
  <w:endnote w:type="continuationSeparator" w:id="0">
    <w:p w14:paraId="4DEB4909" w14:textId="77777777" w:rsidR="00C23CEB" w:rsidRDefault="00C23CE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1FACC" w14:textId="08EF12FA" w:rsidR="003A7C35" w:rsidRPr="003A7C35" w:rsidRDefault="00685FD6" w:rsidP="00820656">
    <w:pPr>
      <w:spacing w:after="0" w:line="259" w:lineRule="auto"/>
      <w:ind w:left="0" w:right="708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36C376F3" wp14:editId="14D4B330">
          <wp:simplePos x="0" y="0"/>
          <wp:positionH relativeFrom="column">
            <wp:posOffset>165735</wp:posOffset>
          </wp:positionH>
          <wp:positionV relativeFrom="paragraph">
            <wp:posOffset>5715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594F9D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820656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0C47C" w14:textId="77777777" w:rsidR="00C23CEB" w:rsidRDefault="00C23CEB" w:rsidP="003A7C35">
      <w:pPr>
        <w:spacing w:after="0" w:line="240" w:lineRule="auto"/>
      </w:pPr>
      <w:r>
        <w:separator/>
      </w:r>
    </w:p>
  </w:footnote>
  <w:footnote w:type="continuationSeparator" w:id="0">
    <w:p w14:paraId="0799B879" w14:textId="77777777" w:rsidR="00C23CEB" w:rsidRDefault="00C23CE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6F56B" w14:textId="6320D3B4" w:rsidR="00685FD6" w:rsidRDefault="00C97501" w:rsidP="0082065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31643695" wp14:editId="299ADF51">
          <wp:simplePos x="0" y="0"/>
          <wp:positionH relativeFrom="column">
            <wp:posOffset>4034790</wp:posOffset>
          </wp:positionH>
          <wp:positionV relativeFrom="paragraph">
            <wp:posOffset>-391160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491423877" name="Grafik 6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91423877" name="Grafik 6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78E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9229721" wp14:editId="7F77F87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07886329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94F30E8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25D90B8" wp14:editId="2A85957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61C4FAE2" wp14:editId="5CD9907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B2702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820656">
      <w:rPr>
        <w:sz w:val="20"/>
        <w:szCs w:val="20"/>
      </w:rPr>
      <w:t>Mein persönlicher Alltags-Check</w:t>
    </w:r>
  </w:p>
  <w:p w14:paraId="2261EE47" w14:textId="77777777" w:rsidR="00685FD6" w:rsidRPr="00000978" w:rsidRDefault="008F78E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187C8F9" wp14:editId="7135C495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24910719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6C5CB4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1FEDC8E" w14:textId="64818948" w:rsidR="00685FD6" w:rsidRDefault="005E0CBB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 </w:t>
    </w:r>
    <w:r>
      <w:rPr>
        <w:rFonts w:ascii="Cambria Math" w:hAnsi="Cambria Math" w:cs="Cambria Math"/>
      </w:rPr>
      <w:t>⋅</w:t>
    </w:r>
    <w:r>
      <w:t xml:space="preserve"> Nachhaltiger konsumieren</w:t>
    </w:r>
  </w:p>
  <w:p w14:paraId="0D5DE805" w14:textId="1529ECEF" w:rsidR="00C97501" w:rsidRDefault="00C97501" w:rsidP="00685FD6">
    <w:pPr>
      <w:pStyle w:val="ArialBeschreibunggrau"/>
      <w:ind w:firstLine="132"/>
      <w:rPr>
        <w:rFonts w:eastAsiaTheme="minorHAnsi" w:cs="Arial"/>
        <w:szCs w:val="16"/>
      </w:rPr>
    </w:pPr>
    <w:hyperlink r:id="rId5" w:history="1">
      <w:r w:rsidRPr="00B72A26">
        <w:rPr>
          <w:rStyle w:val="Hyperlink"/>
          <w:rFonts w:eastAsiaTheme="minorHAnsi" w:cs="Arial"/>
          <w:szCs w:val="16"/>
        </w:rPr>
        <w:t>www.planet-schule.de/x/erklaers-konsum</w:t>
      </w:r>
    </w:hyperlink>
  </w:p>
  <w:p w14:paraId="04070AC0" w14:textId="79E7F895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D340F51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74782"/>
    <w:multiLevelType w:val="hybridMultilevel"/>
    <w:tmpl w:val="0A2A4012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310E18F1"/>
    <w:multiLevelType w:val="hybridMultilevel"/>
    <w:tmpl w:val="70CE0150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583B1516"/>
    <w:multiLevelType w:val="hybridMultilevel"/>
    <w:tmpl w:val="1E1A256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55724B"/>
    <w:multiLevelType w:val="hybridMultilevel"/>
    <w:tmpl w:val="44DE7CAE"/>
    <w:lvl w:ilvl="0" w:tplc="EBA6CA0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7D002B75"/>
    <w:multiLevelType w:val="hybridMultilevel"/>
    <w:tmpl w:val="ACB4E584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1507987002">
    <w:abstractNumId w:val="4"/>
  </w:num>
  <w:num w:numId="2" w16cid:durableId="1273634306">
    <w:abstractNumId w:val="2"/>
  </w:num>
  <w:num w:numId="3" w16cid:durableId="495464561">
    <w:abstractNumId w:val="0"/>
  </w:num>
  <w:num w:numId="4" w16cid:durableId="1858150331">
    <w:abstractNumId w:val="3"/>
  </w:num>
  <w:num w:numId="5" w16cid:durableId="6161087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89E"/>
    <w:rsid w:val="000100BB"/>
    <w:rsid w:val="00054F7E"/>
    <w:rsid w:val="000C5BEC"/>
    <w:rsid w:val="000E50FF"/>
    <w:rsid w:val="001771C6"/>
    <w:rsid w:val="001773CA"/>
    <w:rsid w:val="001B3209"/>
    <w:rsid w:val="00200DF4"/>
    <w:rsid w:val="002613EB"/>
    <w:rsid w:val="00267FD1"/>
    <w:rsid w:val="00281DDB"/>
    <w:rsid w:val="002C7485"/>
    <w:rsid w:val="003A7C35"/>
    <w:rsid w:val="003C6584"/>
    <w:rsid w:val="003F5FFC"/>
    <w:rsid w:val="00462615"/>
    <w:rsid w:val="004821C7"/>
    <w:rsid w:val="004B5696"/>
    <w:rsid w:val="004C0621"/>
    <w:rsid w:val="004C6B09"/>
    <w:rsid w:val="004F7C61"/>
    <w:rsid w:val="00560917"/>
    <w:rsid w:val="005843B0"/>
    <w:rsid w:val="0058536B"/>
    <w:rsid w:val="00594F9D"/>
    <w:rsid w:val="005C71EA"/>
    <w:rsid w:val="005D3F8F"/>
    <w:rsid w:val="005D74B6"/>
    <w:rsid w:val="005E0CBB"/>
    <w:rsid w:val="005E49C0"/>
    <w:rsid w:val="0060637E"/>
    <w:rsid w:val="00614847"/>
    <w:rsid w:val="00685FD6"/>
    <w:rsid w:val="0069189E"/>
    <w:rsid w:val="006A7B1F"/>
    <w:rsid w:val="007545D4"/>
    <w:rsid w:val="00813E13"/>
    <w:rsid w:val="00820656"/>
    <w:rsid w:val="00842BFB"/>
    <w:rsid w:val="008B0864"/>
    <w:rsid w:val="008B1F5C"/>
    <w:rsid w:val="008F4C71"/>
    <w:rsid w:val="008F78E3"/>
    <w:rsid w:val="00976669"/>
    <w:rsid w:val="009F6D58"/>
    <w:rsid w:val="00AA5AB9"/>
    <w:rsid w:val="00AA60EB"/>
    <w:rsid w:val="00AD1492"/>
    <w:rsid w:val="00AF6470"/>
    <w:rsid w:val="00B46FCC"/>
    <w:rsid w:val="00B933C3"/>
    <w:rsid w:val="00BD0AE0"/>
    <w:rsid w:val="00C111CB"/>
    <w:rsid w:val="00C23CEB"/>
    <w:rsid w:val="00C768EA"/>
    <w:rsid w:val="00C97501"/>
    <w:rsid w:val="00CB6FAD"/>
    <w:rsid w:val="00CD28CB"/>
    <w:rsid w:val="00CE2FF0"/>
    <w:rsid w:val="00CF08A5"/>
    <w:rsid w:val="00D95ED2"/>
    <w:rsid w:val="00DB2702"/>
    <w:rsid w:val="00E22863"/>
    <w:rsid w:val="00E46231"/>
    <w:rsid w:val="00E64A7A"/>
    <w:rsid w:val="00EA4ACC"/>
    <w:rsid w:val="00F51134"/>
    <w:rsid w:val="00FC021F"/>
    <w:rsid w:val="00FE4AB0"/>
    <w:rsid w:val="00FE7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C44C7E"/>
  <w15:docId w15:val="{F2082609-ACC8-5341-BBAA-614DF0E91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9766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813E13"/>
    <w:rPr>
      <w:b/>
      <w:bCs/>
    </w:rPr>
  </w:style>
  <w:style w:type="paragraph" w:styleId="StandardWeb">
    <w:name w:val="Normal (Web)"/>
    <w:basedOn w:val="Standard"/>
    <w:uiPriority w:val="99"/>
    <w:unhideWhenUsed/>
    <w:rsid w:val="00813E1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paragraph" w:styleId="berarbeitung">
    <w:name w:val="Revision"/>
    <w:hidden/>
    <w:uiPriority w:val="99"/>
    <w:semiHidden/>
    <w:rsid w:val="00E64A7A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Hyperlink">
    <w:name w:val="Hyperlink"/>
    <w:basedOn w:val="Absatz-Standardschriftart"/>
    <w:uiPriority w:val="99"/>
    <w:unhideWhenUsed/>
    <w:rsid w:val="00C9750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975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5" Type="http://schemas.openxmlformats.org/officeDocument/2006/relationships/hyperlink" Target="http://www.planet-schule.de/x/erklaers-konsum" TargetMode="External"/><Relationship Id="rId4" Type="http://schemas.openxmlformats.org/officeDocument/2006/relationships/image" Target="media/image11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201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Nachhaltiger konsumieren - Shoppen ohne schlechtes Gewissen</dc:title>
  <dc:creator>planet schule</dc:creator>
  <cp:lastModifiedBy>Martina Frietsch</cp:lastModifiedBy>
  <cp:revision>5</cp:revision>
  <dcterms:created xsi:type="dcterms:W3CDTF">2026-02-09T14:07:00Z</dcterms:created>
  <dcterms:modified xsi:type="dcterms:W3CDTF">2026-02-13T20:01:00Z</dcterms:modified>
</cp:coreProperties>
</file>