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6028D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 </w:t>
      </w:r>
    </w:p>
    <w:p w:rsidR="005D295B" w:rsidRDefault="00EC6F62" w:rsidP="005D295B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Filmskript:</w:t>
      </w:r>
      <w:r w:rsidR="007A0058">
        <w:rPr>
          <w:rFonts w:cs="Arial"/>
          <w:b/>
          <w:bCs/>
          <w:color w:val="FFFFFF" w:themeColor="background1"/>
          <w:sz w:val="24"/>
          <w:szCs w:val="24"/>
        </w:rPr>
        <w:t xml:space="preserve"> </w:t>
      </w:r>
      <w:r w:rsidR="00D820A9">
        <w:rPr>
          <w:rFonts w:cs="Arial"/>
          <w:b/>
          <w:bCs/>
          <w:color w:val="FFFFFF" w:themeColor="background1"/>
          <w:sz w:val="24"/>
          <w:szCs w:val="24"/>
        </w:rPr>
        <w:t xml:space="preserve">Städte am Meer - </w:t>
      </w:r>
      <w:r w:rsidR="0015002D">
        <w:rPr>
          <w:rFonts w:cs="Arial"/>
          <w:b/>
          <w:bCs/>
          <w:color w:val="FFFFFF" w:themeColor="background1"/>
          <w:sz w:val="24"/>
          <w:szCs w:val="24"/>
        </w:rPr>
        <w:t>St. Petersburg</w:t>
      </w:r>
      <w:r w:rsidR="007A0058">
        <w:rPr>
          <w:rFonts w:cs="Arial"/>
          <w:b/>
          <w:bCs/>
          <w:color w:val="FFFFFF" w:themeColor="background1"/>
          <w:sz w:val="24"/>
          <w:szCs w:val="24"/>
        </w:rPr>
        <w:t xml:space="preserve"> </w:t>
      </w:r>
    </w:p>
    <w:p w:rsidR="00A04A66" w:rsidRDefault="00A04A66" w:rsidP="005D295B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Russische Sprachfassung</w:t>
      </w:r>
    </w:p>
    <w:p w:rsidR="000D2412" w:rsidRDefault="000D2412" w:rsidP="000D2412">
      <w:pPr>
        <w:rPr>
          <w:rFonts w:ascii="Calibri" w:hAnsi="Calibri" w:cs="Arial"/>
        </w:rPr>
      </w:pPr>
    </w:p>
    <w:tbl>
      <w:tblPr>
        <w:tblpPr w:leftFromText="141" w:rightFromText="141" w:vertAnchor="text" w:tblpX="108" w:tblpY="1"/>
        <w:tblOverlap w:val="never"/>
        <w:tblW w:w="49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07"/>
        <w:gridCol w:w="8850"/>
      </w:tblGrid>
      <w:tr w:rsidR="000D2412" w:rsidRPr="00D16928" w:rsidTr="00D16928">
        <w:trPr>
          <w:trHeight w:val="986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MS Mincho"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00:08</w:t>
            </w:r>
          </w:p>
          <w:p w:rsidR="000D2412" w:rsidRPr="000D2412" w:rsidRDefault="000D2412">
            <w:pPr>
              <w:rPr>
                <w:rFonts w:cs="Arial"/>
                <w:lang w:val="ru-MO"/>
              </w:rPr>
            </w:pPr>
          </w:p>
          <w:p w:rsidR="000D2412" w:rsidRPr="000D2412" w:rsidRDefault="000D2412">
            <w:pPr>
              <w:rPr>
                <w:rFonts w:cs="Arial"/>
                <w:lang w:val="ru-MO"/>
              </w:rPr>
            </w:pPr>
          </w:p>
          <w:p w:rsidR="000D2412" w:rsidRPr="000D2412" w:rsidRDefault="000D2412">
            <w:pPr>
              <w:rPr>
                <w:rFonts w:cs="Arial"/>
                <w:lang w:val="ru-MO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MS Mincho"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Санкт-Петербург наверно самый красивый город на берегу Балтийского моря.</w:t>
            </w:r>
          </w:p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Eго назвали в честь Царя Петра Великого. В 1703ем году он прово</w:t>
            </w:r>
            <w:r w:rsidRPr="000D2412">
              <w:rPr>
                <w:rFonts w:cs="Arial"/>
                <w:color w:val="000000"/>
                <w:lang w:val="ru-RU"/>
              </w:rPr>
              <w:t>з</w:t>
            </w:r>
            <w:r w:rsidRPr="000D2412">
              <w:rPr>
                <w:rFonts w:cs="Arial"/>
                <w:lang w:val="ru-MO"/>
              </w:rPr>
              <w:t>гласил его столи</w:t>
            </w:r>
            <w:r w:rsidRPr="000D2412">
              <w:rPr>
                <w:rFonts w:cs="Arial"/>
                <w:color w:val="000000"/>
                <w:lang w:val="ru-RU"/>
              </w:rPr>
              <w:t>це</w:t>
            </w:r>
            <w:r w:rsidRPr="000D2412">
              <w:rPr>
                <w:rFonts w:cs="Arial"/>
                <w:lang w:val="ru-MO"/>
              </w:rPr>
              <w:t>й Российской Империи.</w:t>
            </w:r>
          </w:p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Сегoдня здесь живут более 5 миллионов человек.</w:t>
            </w:r>
          </w:p>
        </w:tc>
      </w:tr>
      <w:tr w:rsidR="000D2412" w:rsidRPr="00D16928" w:rsidTr="00D16928">
        <w:trPr>
          <w:trHeight w:val="675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00:31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MS Mincho"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Город возник на болотах в устье реки Невы. Так началась новая эпоха.</w:t>
            </w:r>
          </w:p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Царь решил модернизировать страну. Он любил искусство и пригласил для строительства архитекторов из Италии.</w:t>
            </w:r>
          </w:p>
        </w:tc>
      </w:tr>
      <w:tr w:rsidR="000D2412" w:rsidRPr="000D2412" w:rsidTr="00D16928">
        <w:trPr>
          <w:trHeight w:val="149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00:52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Многие восторгаются красотой Санкт-Петербурга.</w:t>
            </w:r>
          </w:p>
        </w:tc>
      </w:tr>
      <w:tr w:rsidR="000D2412" w:rsidRPr="000D2412" w:rsidTr="00D16928">
        <w:trPr>
          <w:trHeight w:val="181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00:57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</w:rPr>
            </w:pPr>
            <w:r w:rsidRPr="000D2412">
              <w:rPr>
                <w:rFonts w:cs="Arial"/>
                <w:lang w:val="ru-MO"/>
              </w:rPr>
              <w:t>Антон Ваганов - один из них</w:t>
            </w:r>
            <w:r w:rsidRPr="000D2412">
              <w:rPr>
                <w:rFonts w:cs="Arial"/>
              </w:rPr>
              <w:t>.</w:t>
            </w:r>
          </w:p>
        </w:tc>
      </w:tr>
      <w:tr w:rsidR="000D2412" w:rsidRPr="000D2412" w:rsidTr="00D16928">
        <w:trPr>
          <w:trHeight w:val="239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01:03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Он так называемый руфер, путешествует по крышам домов и фотографирует.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01:10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val="ru-MO"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Anton</w:t>
            </w:r>
          </w:p>
          <w:p w:rsidR="000D2412" w:rsidRPr="000D2412" w:rsidRDefault="000D2412">
            <w:pPr>
              <w:rPr>
                <w:rFonts w:eastAsia="Cambria" w:cs="Arial"/>
                <w:i/>
                <w:lang w:val="ru-MO" w:eastAsia="en-US"/>
              </w:rPr>
            </w:pPr>
            <w:r w:rsidRPr="000D2412">
              <w:rPr>
                <w:rFonts w:eastAsia="Cambria" w:cs="Arial"/>
                <w:i/>
                <w:lang w:val="ru-MO" w:eastAsia="en-US"/>
              </w:rPr>
              <w:t xml:space="preserve">Он очень тесный. Дома стоят очень тесно, очень узкие улицы. А следующее, это то, что он плоский. Был указ – нельзя строить выше зимнего дворца и соответственно, когда ты поднимаешься на город, то основная часть застройки она ровная, плоская. Ну, какие-то </w:t>
            </w:r>
            <w:r w:rsidRPr="000D2412">
              <w:rPr>
                <w:rFonts w:eastAsia="Cambria" w:cs="Arial"/>
                <w:i/>
                <w:color w:val="000000"/>
                <w:lang w:val="ru-RU"/>
              </w:rPr>
              <w:t xml:space="preserve"> новостройки</w:t>
            </w:r>
            <w:r w:rsidRPr="000D2412">
              <w:rPr>
                <w:rFonts w:eastAsia="Cambria" w:cs="Arial"/>
                <w:b/>
                <w:lang w:val="ru-MO" w:eastAsia="en-US"/>
              </w:rPr>
              <w:t xml:space="preserve">  </w:t>
            </w:r>
            <w:r w:rsidRPr="000D2412">
              <w:rPr>
                <w:rFonts w:eastAsia="Cambria" w:cs="Arial"/>
                <w:i/>
                <w:lang w:val="ru-MO" w:eastAsia="en-US"/>
              </w:rPr>
              <w:t>возвышаются, но это пока не так критично.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01:30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Антон знает фокусы как проникнуть в дом. 1-7-0-3. Код входа в подъезд часто соответствует году основания города.</w:t>
            </w:r>
          </w:p>
        </w:tc>
      </w:tr>
      <w:tr w:rsidR="000D2412" w:rsidRPr="000D2412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01:49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val="ru-MO" w:eastAsia="en-US"/>
              </w:rPr>
            </w:pPr>
            <w:r w:rsidRPr="000D2412">
              <w:rPr>
                <w:rFonts w:cs="Arial"/>
                <w:lang w:val="ru-MO"/>
              </w:rPr>
              <w:t>Фотографировать с крыш Антон начал несколько лет тому назад</w:t>
            </w:r>
            <w:r w:rsidRPr="000D2412">
              <w:rPr>
                <w:rFonts w:cs="Arial"/>
              </w:rPr>
              <w:t xml:space="preserve">. </w:t>
            </w:r>
            <w:r w:rsidRPr="000D2412">
              <w:rPr>
                <w:rFonts w:cs="Arial"/>
                <w:lang w:val="ru-MO"/>
              </w:rPr>
              <w:t>Теперь он этим зарабатывает себе на жизнь.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02:05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val="ru-MO"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Anton</w:t>
            </w:r>
          </w:p>
          <w:p w:rsidR="000D2412" w:rsidRPr="000D2412" w:rsidRDefault="000D2412">
            <w:pPr>
              <w:rPr>
                <w:rFonts w:eastAsia="Cambria" w:cs="Arial"/>
                <w:i/>
                <w:lang w:val="ru-MO" w:eastAsia="en-US"/>
              </w:rPr>
            </w:pPr>
            <w:r w:rsidRPr="000D2412">
              <w:rPr>
                <w:rFonts w:eastAsia="Cambria" w:cs="Arial"/>
                <w:i/>
                <w:lang w:val="ru-MO" w:eastAsia="en-US"/>
              </w:rPr>
              <w:t xml:space="preserve">Где-то приходится использовать дипломатию, чтобы попасть наверх, где-то какие-то акробатические навыки, где-то пролезть, что-то обойти. Уже нужно не просто подниматься, но еще и быстро, очень быстро уходить, чтобы не потерять драгоценное время где-нибудь в отделении милиции. Поэтому да, эта сфера как раз представляет из себя одно большое приключение. 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02:33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Иногда жители вызываю</w:t>
            </w:r>
            <w:r w:rsidRPr="000D2412">
              <w:rPr>
                <w:rFonts w:cs="Arial"/>
                <w:color w:val="000000"/>
                <w:lang w:val="ru-RU"/>
              </w:rPr>
              <w:t>т</w:t>
            </w:r>
            <w:r w:rsidRPr="000D2412">
              <w:rPr>
                <w:rFonts w:cs="Arial"/>
                <w:lang w:val="ru-MO"/>
              </w:rPr>
              <w:t xml:space="preserve"> полицию, когда слышат шаги на крышах. Всегда есть опасность быть обнаруженным.</w:t>
            </w:r>
          </w:p>
        </w:tc>
      </w:tr>
      <w:tr w:rsidR="000D2412" w:rsidRPr="000D2412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02:43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Для Антона очень важно хорошее освещение.</w:t>
            </w:r>
          </w:p>
        </w:tc>
      </w:tr>
      <w:tr w:rsidR="000D2412" w:rsidRPr="000D2412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02:52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</w:rPr>
            </w:pPr>
            <w:r w:rsidRPr="000D2412">
              <w:rPr>
                <w:rFonts w:cs="Arial"/>
                <w:lang w:val="ru-MO"/>
              </w:rPr>
              <w:t>Во время белых ночей освещение особенно красивое.</w:t>
            </w:r>
          </w:p>
        </w:tc>
      </w:tr>
      <w:tr w:rsidR="000D2412" w:rsidRPr="000D2412" w:rsidTr="00D16928">
        <w:trPr>
          <w:trHeight w:val="64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02:59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С конца июня и до середины июля даже в полночь здесь всегда лёгкие сумерки.</w:t>
            </w:r>
          </w:p>
        </w:tc>
      </w:tr>
      <w:tr w:rsidR="000D2412" w:rsidRPr="00D16928" w:rsidTr="00D16928">
        <w:trPr>
          <w:trHeight w:val="839"/>
        </w:trPr>
        <w:tc>
          <w:tcPr>
            <w:tcW w:w="418" w:type="pct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03:09</w:t>
            </w:r>
          </w:p>
        </w:tc>
        <w:tc>
          <w:tcPr>
            <w:tcW w:w="4582" w:type="pct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MS Mincho"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 xml:space="preserve">Небольшие притоки в дельте Невы сохранились сегодня как каналы. </w:t>
            </w:r>
          </w:p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 xml:space="preserve">Их общая длина 160 километров. </w:t>
            </w:r>
          </w:p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Летом многие проводят время у воды.</w:t>
            </w:r>
          </w:p>
        </w:tc>
      </w:tr>
      <w:tr w:rsidR="000D2412" w:rsidRPr="000D2412" w:rsidTr="00D16928">
        <w:trPr>
          <w:trHeight w:val="462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03:34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</w:rPr>
            </w:pPr>
            <w:r w:rsidRPr="000D2412">
              <w:rPr>
                <w:rFonts w:cs="Arial"/>
                <w:lang w:val="ru-MO"/>
              </w:rPr>
              <w:t>Некоторые говорят, что он  похож на одну из особенностей Санкт-Петербурга: суровый и храбрый.</w:t>
            </w:r>
          </w:p>
        </w:tc>
      </w:tr>
      <w:tr w:rsidR="000D2412" w:rsidRPr="000D2412" w:rsidTr="00D16928">
        <w:trPr>
          <w:trHeight w:val="322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03:45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 xml:space="preserve">Сергей Шнуров - звезда. Он знаменит, билеты на его концерты всегда распроданы. 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03:56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color w:val="000000"/>
                <w:lang w:val="ru-MO"/>
              </w:rPr>
            </w:pPr>
            <w:r w:rsidRPr="000D2412">
              <w:rPr>
                <w:rFonts w:cs="Arial"/>
                <w:lang w:val="ru-MO"/>
              </w:rPr>
              <w:t>В его текстах - полная свобода. Например он считает возможным использовать в своих текстах мат.</w:t>
            </w:r>
            <w:r w:rsidRPr="000D2412">
              <w:rPr>
                <w:rFonts w:cs="Arial"/>
                <w:color w:val="000000"/>
                <w:lang w:val="ru-MO"/>
              </w:rPr>
              <w:t xml:space="preserve"> 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04:22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val="ru-MO"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Sergej</w:t>
            </w:r>
          </w:p>
          <w:p w:rsidR="000D2412" w:rsidRPr="000D2412" w:rsidRDefault="000D2412">
            <w:pPr>
              <w:rPr>
                <w:rFonts w:eastAsia="Cambria" w:cs="Arial"/>
                <w:i/>
                <w:lang w:val="ru-MO" w:eastAsia="en-US"/>
              </w:rPr>
            </w:pPr>
            <w:r w:rsidRPr="000D2412">
              <w:rPr>
                <w:rFonts w:eastAsia="Cambria" w:cs="Arial"/>
                <w:i/>
                <w:lang w:val="ru-MO" w:eastAsia="en-US"/>
              </w:rPr>
              <w:t>Ну музыка вообще мало что меняет. Вообще глупо думать, что искусство может поменять жизнь. Искусство может каким-то образом отразить, повлиять чуть-чуть, да. Но это какие-то микроны. Жизнь си</w:t>
            </w:r>
            <w:r w:rsidRPr="000D2412">
              <w:rPr>
                <w:rFonts w:eastAsia="Cambria" w:cs="Arial"/>
                <w:i/>
                <w:color w:val="000000"/>
                <w:lang w:val="ru-RU"/>
              </w:rPr>
              <w:t>льн</w:t>
            </w:r>
            <w:r w:rsidRPr="000D2412">
              <w:rPr>
                <w:rFonts w:eastAsia="Cambria" w:cs="Arial"/>
                <w:i/>
                <w:lang w:val="ru-MO" w:eastAsia="en-US"/>
              </w:rPr>
              <w:t>ее, умнее и злее любого искусства.</w:t>
            </w:r>
          </w:p>
        </w:tc>
      </w:tr>
      <w:tr w:rsidR="000D2412" w:rsidRPr="000D2412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04:43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Sergej</w:t>
            </w:r>
          </w:p>
          <w:p w:rsidR="000D2412" w:rsidRPr="000D2412" w:rsidRDefault="000D2412">
            <w:pPr>
              <w:rPr>
                <w:rFonts w:eastAsia="Cambria" w:cs="Arial"/>
                <w:i/>
                <w:lang w:eastAsia="en-US"/>
              </w:rPr>
            </w:pPr>
            <w:proofErr w:type="spellStart"/>
            <w:r w:rsidRPr="000D2412">
              <w:rPr>
                <w:rFonts w:eastAsia="Cambria" w:cs="Arial"/>
                <w:i/>
                <w:lang w:eastAsia="en-US"/>
              </w:rPr>
              <w:t>Давайте</w:t>
            </w:r>
            <w:proofErr w:type="spellEnd"/>
            <w:r w:rsidRPr="000D2412">
              <w:rPr>
                <w:rFonts w:eastAsia="Cambria" w:cs="Arial"/>
                <w:i/>
                <w:lang w:eastAsia="en-US"/>
              </w:rPr>
              <w:t>!</w:t>
            </w:r>
          </w:p>
        </w:tc>
      </w:tr>
      <w:tr w:rsidR="000D2412" w:rsidRPr="000D2412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04:47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Название Группы Сергея "Ленинград"</w:t>
            </w:r>
            <w:r w:rsidRPr="000D2412">
              <w:rPr>
                <w:rFonts w:cs="Arial"/>
              </w:rPr>
              <w:t xml:space="preserve">. </w:t>
            </w:r>
            <w:r w:rsidRPr="000D2412">
              <w:rPr>
                <w:rFonts w:cs="Arial"/>
                <w:lang w:val="ru-MO"/>
              </w:rPr>
              <w:t>Так город звали во времена Советского Союза.</w:t>
            </w:r>
          </w:p>
        </w:tc>
      </w:tr>
      <w:tr w:rsidR="000D2412" w:rsidRPr="000D2412" w:rsidTr="00DC6474">
        <w:trPr>
          <w:trHeight w:val="132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lastRenderedPageBreak/>
              <w:t>05:11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</w:rPr>
            </w:pPr>
            <w:r w:rsidRPr="000D2412">
              <w:rPr>
                <w:rFonts w:cs="Arial"/>
                <w:lang w:val="ru-MO"/>
              </w:rPr>
              <w:t>"Ленинград" не имеет единого музыкального стиля.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05:16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val="ru-MO"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Sergej</w:t>
            </w:r>
          </w:p>
          <w:p w:rsidR="000D2412" w:rsidRPr="000D2412" w:rsidRDefault="000D2412">
            <w:pPr>
              <w:rPr>
                <w:rFonts w:eastAsia="Cambria" w:cs="Arial"/>
                <w:i/>
                <w:lang w:val="ru-MO" w:eastAsia="en-US"/>
              </w:rPr>
            </w:pPr>
            <w:r w:rsidRPr="000D2412">
              <w:rPr>
                <w:rFonts w:eastAsia="Cambria" w:cs="Arial"/>
                <w:i/>
                <w:lang w:val="ru-MO" w:eastAsia="en-US"/>
              </w:rPr>
              <w:t>Ну это как Санкт-Петербург – земля шведская, архитектура итальянская, люди русские. Это микс всего, это „Левша“, это электрогитара Гибсон, которая играет частушки.</w:t>
            </w:r>
          </w:p>
          <w:p w:rsidR="000D2412" w:rsidRPr="000D2412" w:rsidRDefault="000D2412">
            <w:pPr>
              <w:rPr>
                <w:rFonts w:eastAsia="Cambria" w:cs="Arial"/>
                <w:lang w:val="ru-MO" w:eastAsia="en-US"/>
              </w:rPr>
            </w:pPr>
            <w:r w:rsidRPr="000D2412">
              <w:rPr>
                <w:rFonts w:eastAsia="Cambria" w:cs="Arial"/>
                <w:i/>
                <w:lang w:val="ru-MO" w:eastAsia="en-US"/>
              </w:rPr>
              <w:t>Люди постоянно пытаются нас запихнуть в какой-то ящик, но мы настолько скользкие, что в ящик мы вообще влезаем, но оттуда сука вываливаемся быстро.</w:t>
            </w:r>
          </w:p>
        </w:tc>
      </w:tr>
      <w:tr w:rsidR="000D2412" w:rsidRPr="000D2412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06:30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val="ru-MO" w:eastAsia="en-US"/>
              </w:rPr>
            </w:pPr>
            <w:r w:rsidRPr="000D2412">
              <w:rPr>
                <w:rFonts w:cs="Arial"/>
                <w:lang w:val="ru-MO"/>
              </w:rPr>
              <w:t>Так как Санкт-Петербург находится на севере страны, солнце здесь летом заходит ненадолго.</w:t>
            </w:r>
          </w:p>
        </w:tc>
      </w:tr>
      <w:tr w:rsidR="000D2412" w:rsidRPr="000D2412" w:rsidTr="00D16928">
        <w:trPr>
          <w:trHeight w:val="1084"/>
        </w:trPr>
        <w:tc>
          <w:tcPr>
            <w:tcW w:w="418" w:type="pct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06:40</w:t>
            </w:r>
          </w:p>
        </w:tc>
        <w:tc>
          <w:tcPr>
            <w:tcW w:w="4582" w:type="pct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MS Mincho"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Российская история тесно связан</w:t>
            </w:r>
            <w:r w:rsidRPr="000D2412">
              <w:rPr>
                <w:rFonts w:cs="Arial"/>
              </w:rPr>
              <w:t>a</w:t>
            </w:r>
            <w:r w:rsidRPr="000D2412">
              <w:rPr>
                <w:rFonts w:cs="Arial"/>
                <w:lang w:val="ru-MO"/>
              </w:rPr>
              <w:t xml:space="preserve"> с Санкт-Петербургом.</w:t>
            </w:r>
          </w:p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Отсюда цари правили сво</w:t>
            </w:r>
            <w:r w:rsidRPr="000D2412">
              <w:rPr>
                <w:rFonts w:cs="Arial"/>
              </w:rPr>
              <w:t>e</w:t>
            </w:r>
            <w:r w:rsidRPr="000D2412">
              <w:rPr>
                <w:rFonts w:cs="Arial"/>
                <w:lang w:val="ru-MO"/>
              </w:rPr>
              <w:t>й огромной империей больше 200 лет.</w:t>
            </w:r>
          </w:p>
          <w:p w:rsidR="000D2412" w:rsidRPr="000D2412" w:rsidRDefault="000D2412">
            <w:pPr>
              <w:rPr>
                <w:rFonts w:cs="Arial"/>
              </w:rPr>
            </w:pPr>
            <w:r w:rsidRPr="000D2412">
              <w:rPr>
                <w:rFonts w:cs="Arial"/>
                <w:lang w:val="ru-MO"/>
              </w:rPr>
              <w:t xml:space="preserve">В 1917ом году здесь произошла </w:t>
            </w:r>
            <w:r w:rsidRPr="000D2412">
              <w:rPr>
                <w:rFonts w:cs="Arial"/>
                <w:color w:val="000000"/>
                <w:lang w:val="ru-MO"/>
              </w:rPr>
              <w:t>октябрьская</w:t>
            </w:r>
            <w:r w:rsidRPr="000D2412">
              <w:rPr>
                <w:rFonts w:cs="Arial"/>
                <w:lang w:val="ru-MO"/>
              </w:rPr>
              <w:t xml:space="preserve"> революция, </w:t>
            </w:r>
            <w:r w:rsidRPr="000D2412">
              <w:rPr>
                <w:rFonts w:cs="Arial"/>
                <w:color w:val="000000"/>
                <w:lang w:val="ru-MO"/>
              </w:rPr>
              <w:t>которая</w:t>
            </w:r>
            <w:r w:rsidRPr="000D2412">
              <w:rPr>
                <w:rFonts w:cs="Arial"/>
                <w:lang w:val="ru-MO"/>
              </w:rPr>
              <w:t xml:space="preserve"> положила начало </w:t>
            </w:r>
            <w:proofErr w:type="spellStart"/>
            <w:r w:rsidRPr="000D2412">
              <w:rPr>
                <w:rFonts w:cs="Arial"/>
              </w:rPr>
              <w:t>co</w:t>
            </w:r>
            <w:proofErr w:type="spellEnd"/>
            <w:r w:rsidRPr="000D2412">
              <w:rPr>
                <w:rFonts w:cs="Arial"/>
                <w:lang w:val="ru-MO"/>
              </w:rPr>
              <w:t>зданию Советского Союза</w:t>
            </w:r>
            <w:r w:rsidRPr="000D2412">
              <w:rPr>
                <w:rFonts w:cs="Arial"/>
              </w:rPr>
              <w:t>.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cs="Arial"/>
                <w:lang w:val="ru-MO"/>
              </w:rPr>
              <w:t>В 1924ом году город переименовали в Ленинград.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07:07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Вторая мировая война. В 1941ом году немецкий "Вермахт" осаждает Ленинград. Жители города оказываются в осаде. Гитлер приказывает уморить жителей голодом.</w:t>
            </w:r>
          </w:p>
        </w:tc>
      </w:tr>
      <w:tr w:rsidR="000D2412" w:rsidRPr="00D16928" w:rsidTr="00D16928">
        <w:trPr>
          <w:trHeight w:val="461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07:22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Более двух лет Ленинградцы борются за выживание. Полмиллиона людей умирают от голода, холода и немецких снарядов.</w:t>
            </w:r>
          </w:p>
        </w:tc>
      </w:tr>
      <w:tr w:rsidR="000D2412" w:rsidRPr="00D16928" w:rsidTr="00D16928">
        <w:trPr>
          <w:trHeight w:val="497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07:34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val="ru-MO" w:eastAsia="en-US"/>
              </w:rPr>
            </w:pPr>
            <w:r w:rsidRPr="000D2412">
              <w:rPr>
                <w:rFonts w:cs="Arial"/>
                <w:lang w:val="ru-MO"/>
              </w:rPr>
              <w:t>Но Ленинградцы выс</w:t>
            </w:r>
            <w:r w:rsidRPr="000D2412">
              <w:rPr>
                <w:rFonts w:cs="Arial"/>
                <w:color w:val="000000"/>
                <w:lang w:val="ru-RU"/>
              </w:rPr>
              <w:t>тояли</w:t>
            </w:r>
            <w:r w:rsidRPr="000D2412">
              <w:rPr>
                <w:rFonts w:cs="Arial"/>
                <w:lang w:val="ru-MO"/>
              </w:rPr>
              <w:t>. Блокада Ленинграда оставила на городе и его жителях глубокие раны. Но она также сплотила людей и об этом вспоминают по сей день.</w:t>
            </w:r>
          </w:p>
        </w:tc>
      </w:tr>
      <w:tr w:rsidR="000D2412" w:rsidRPr="000D2412" w:rsidTr="00D16928">
        <w:trPr>
          <w:trHeight w:val="703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08:03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</w:rPr>
            </w:pPr>
            <w:r w:rsidRPr="000D2412">
              <w:rPr>
                <w:rFonts w:cs="Arial"/>
                <w:lang w:val="ru-MO"/>
              </w:rPr>
              <w:t>Восстановление города было важным делом для Советского Союза. Для его растущего населения строились „спальные районы“. В них и сегодня живёт большинство Санкт-Петербуржцев.</w:t>
            </w:r>
          </w:p>
        </w:tc>
      </w:tr>
      <w:tr w:rsidR="000D2412" w:rsidRPr="00D16928" w:rsidTr="00D16928">
        <w:trPr>
          <w:trHeight w:val="501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08:24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Дефицит продуктов сделал людей изобретательными. Два раза в неделю Оксана поднимается на крышу, чтобы позаботиться о своих растениях.</w:t>
            </w:r>
          </w:p>
        </w:tc>
      </w:tr>
      <w:tr w:rsidR="000D2412" w:rsidRPr="000D2412" w:rsidTr="00D16928">
        <w:trPr>
          <w:trHeight w:val="678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08:41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val="ru-MO"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Oksana</w:t>
            </w:r>
          </w:p>
          <w:p w:rsidR="000D2412" w:rsidRPr="000D2412" w:rsidRDefault="000D2412">
            <w:pPr>
              <w:rPr>
                <w:rFonts w:eastAsia="Cambria" w:cs="Arial"/>
                <w:i/>
                <w:lang w:eastAsia="en-US"/>
              </w:rPr>
            </w:pPr>
            <w:r w:rsidRPr="000D2412">
              <w:rPr>
                <w:rFonts w:eastAsia="Cambria" w:cs="Arial"/>
                <w:i/>
                <w:lang w:val="ru-MO" w:eastAsia="en-US"/>
              </w:rPr>
              <w:t xml:space="preserve">Меня с детства бабушка приучила к тому, что я помогала </w:t>
            </w:r>
            <w:r w:rsidRPr="000D2412">
              <w:rPr>
                <w:rFonts w:cs="Arial"/>
                <w:lang w:val="ru-MO"/>
              </w:rPr>
              <w:t xml:space="preserve">ей </w:t>
            </w:r>
            <w:r w:rsidRPr="000D2412">
              <w:rPr>
                <w:rFonts w:eastAsia="Cambria" w:cs="Arial"/>
                <w:i/>
                <w:lang w:val="ru-MO" w:eastAsia="en-US"/>
              </w:rPr>
              <w:t xml:space="preserve">выращивать что-то на огороде. </w:t>
            </w:r>
            <w:proofErr w:type="spellStart"/>
            <w:r w:rsidRPr="000D2412">
              <w:rPr>
                <w:rFonts w:eastAsia="Cambria" w:cs="Arial"/>
                <w:i/>
                <w:lang w:eastAsia="en-US"/>
              </w:rPr>
              <w:t>Она</w:t>
            </w:r>
            <w:proofErr w:type="spellEnd"/>
            <w:r w:rsidRPr="000D2412">
              <w:rPr>
                <w:rFonts w:eastAsia="Cambria" w:cs="Arial"/>
                <w:i/>
                <w:lang w:eastAsia="en-US"/>
              </w:rPr>
              <w:t xml:space="preserve"> </w:t>
            </w:r>
            <w:proofErr w:type="spellStart"/>
            <w:r w:rsidRPr="000D2412">
              <w:rPr>
                <w:rFonts w:eastAsia="Cambria" w:cs="Arial"/>
                <w:i/>
                <w:lang w:eastAsia="en-US"/>
              </w:rPr>
              <w:t>научила</w:t>
            </w:r>
            <w:proofErr w:type="spellEnd"/>
            <w:r w:rsidRPr="000D2412">
              <w:rPr>
                <w:rFonts w:eastAsia="Cambria" w:cs="Arial"/>
                <w:i/>
                <w:lang w:eastAsia="en-US"/>
              </w:rPr>
              <w:t xml:space="preserve"> </w:t>
            </w:r>
            <w:proofErr w:type="spellStart"/>
            <w:r w:rsidRPr="000D2412">
              <w:rPr>
                <w:rFonts w:eastAsia="Cambria" w:cs="Arial"/>
                <w:i/>
                <w:lang w:eastAsia="en-US"/>
              </w:rPr>
              <w:t>меня</w:t>
            </w:r>
            <w:proofErr w:type="spellEnd"/>
            <w:r w:rsidRPr="000D2412">
              <w:rPr>
                <w:rFonts w:eastAsia="Cambria" w:cs="Arial"/>
                <w:i/>
                <w:lang w:eastAsia="en-US"/>
              </w:rPr>
              <w:t xml:space="preserve"> </w:t>
            </w:r>
            <w:proofErr w:type="spellStart"/>
            <w:r w:rsidRPr="000D2412">
              <w:rPr>
                <w:rFonts w:eastAsia="Cambria" w:cs="Arial"/>
                <w:i/>
                <w:lang w:eastAsia="en-US"/>
              </w:rPr>
              <w:t>пропалывать</w:t>
            </w:r>
            <w:proofErr w:type="spellEnd"/>
            <w:r w:rsidRPr="000D2412">
              <w:rPr>
                <w:rFonts w:eastAsia="Cambria" w:cs="Arial"/>
                <w:i/>
                <w:lang w:eastAsia="en-US"/>
              </w:rPr>
              <w:t xml:space="preserve"> </w:t>
            </w:r>
            <w:proofErr w:type="spellStart"/>
            <w:r w:rsidRPr="000D2412">
              <w:rPr>
                <w:rFonts w:eastAsia="Cambria" w:cs="Arial"/>
                <w:i/>
                <w:lang w:eastAsia="en-US"/>
              </w:rPr>
              <w:t>растения</w:t>
            </w:r>
            <w:proofErr w:type="spellEnd"/>
            <w:r w:rsidRPr="000D2412">
              <w:rPr>
                <w:rFonts w:eastAsia="Cambria" w:cs="Arial"/>
                <w:i/>
                <w:lang w:eastAsia="en-US"/>
              </w:rPr>
              <w:t xml:space="preserve">, </w:t>
            </w:r>
            <w:proofErr w:type="spellStart"/>
            <w:r w:rsidRPr="000D2412">
              <w:rPr>
                <w:rFonts w:eastAsia="Cambria" w:cs="Arial"/>
                <w:i/>
                <w:lang w:eastAsia="en-US"/>
              </w:rPr>
              <w:t>сажать</w:t>
            </w:r>
            <w:proofErr w:type="spellEnd"/>
            <w:r w:rsidRPr="000D2412">
              <w:rPr>
                <w:rFonts w:eastAsia="Cambria" w:cs="Arial"/>
                <w:i/>
                <w:lang w:eastAsia="en-US"/>
              </w:rPr>
              <w:t xml:space="preserve"> </w:t>
            </w:r>
            <w:proofErr w:type="spellStart"/>
            <w:r w:rsidRPr="000D2412">
              <w:rPr>
                <w:rFonts w:eastAsia="Cambria" w:cs="Arial"/>
                <w:i/>
                <w:lang w:eastAsia="en-US"/>
              </w:rPr>
              <w:t>их</w:t>
            </w:r>
            <w:proofErr w:type="spellEnd"/>
            <w:r w:rsidRPr="000D2412">
              <w:rPr>
                <w:rFonts w:eastAsia="Cambria" w:cs="Arial"/>
                <w:i/>
                <w:lang w:eastAsia="en-US"/>
              </w:rPr>
              <w:t>.</w:t>
            </w:r>
          </w:p>
        </w:tc>
      </w:tr>
      <w:tr w:rsidR="000D2412" w:rsidRPr="000D2412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08:54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 xml:space="preserve">Больше 30 лет тому назад у жителей города возникла идея выращивать овощи на крыше. 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09:05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Но плодородной земли не было. Они научились  делать перегной из био-отходов.</w:t>
            </w:r>
          </w:p>
        </w:tc>
      </w:tr>
      <w:tr w:rsidR="000D2412" w:rsidRPr="000D2412" w:rsidTr="00D16928">
        <w:trPr>
          <w:trHeight w:val="1126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09:15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val="ru-MO"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Oksana</w:t>
            </w:r>
            <w:r w:rsidRPr="000D2412">
              <w:rPr>
                <w:rFonts w:eastAsia="Cambria" w:cs="Arial"/>
                <w:b/>
                <w:i/>
                <w:lang w:val="ru-MO" w:eastAsia="en-US"/>
              </w:rPr>
              <w:t xml:space="preserve"> </w:t>
            </w:r>
          </w:p>
          <w:p w:rsidR="000D2412" w:rsidRPr="000D2412" w:rsidRDefault="000D2412">
            <w:pPr>
              <w:rPr>
                <w:rFonts w:eastAsia="Cambria" w:cs="Arial"/>
                <w:i/>
                <w:lang w:val="ru-MO" w:eastAsia="en-US"/>
              </w:rPr>
            </w:pPr>
            <w:r w:rsidRPr="000D2412">
              <w:rPr>
                <w:rFonts w:eastAsia="Cambria" w:cs="Arial"/>
                <w:i/>
                <w:lang w:val="ru-MO" w:eastAsia="en-US"/>
              </w:rPr>
              <w:t>То есть в этом доме происходит биологический цикл, когда отходы перерабатываются, служат питательной средой для выращивания растений, затем эти растения съедаются жильцами дома и отходы идут опять на переработку.</w:t>
            </w:r>
          </w:p>
        </w:tc>
      </w:tr>
      <w:tr w:rsidR="000D2412" w:rsidRPr="000D2412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09:35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</w:rPr>
            </w:pPr>
            <w:r w:rsidRPr="000D2412">
              <w:rPr>
                <w:rFonts w:cs="Arial"/>
                <w:lang w:val="ru-MO"/>
              </w:rPr>
              <w:t>В подвале жители смонтировали установки для размельчения био-мусор</w:t>
            </w:r>
            <w:r w:rsidRPr="000D2412">
              <w:rPr>
                <w:rFonts w:cs="Arial"/>
              </w:rPr>
              <w:t>a.</w:t>
            </w:r>
          </w:p>
        </w:tc>
      </w:tr>
      <w:tr w:rsidR="000D2412" w:rsidRPr="000D2412" w:rsidTr="00D16928">
        <w:trPr>
          <w:trHeight w:val="142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09:45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</w:rPr>
            </w:pPr>
            <w:r w:rsidRPr="000D2412">
              <w:rPr>
                <w:rFonts w:cs="Arial"/>
                <w:lang w:val="ru-MO"/>
              </w:rPr>
              <w:t>Оксана пока ещё не привыкла к резкому запаху.</w:t>
            </w:r>
          </w:p>
        </w:tc>
      </w:tr>
      <w:tr w:rsidR="000D2412" w:rsidRPr="000D2412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09:54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val="ru-MO"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Oksana</w:t>
            </w:r>
          </w:p>
          <w:p w:rsidR="000D2412" w:rsidRPr="000D2412" w:rsidRDefault="000D2412">
            <w:pPr>
              <w:rPr>
                <w:rFonts w:eastAsia="Cambria" w:cs="Arial"/>
                <w:i/>
                <w:lang w:val="ru-MO" w:eastAsia="en-US"/>
              </w:rPr>
            </w:pPr>
            <w:r w:rsidRPr="000D2412">
              <w:rPr>
                <w:rFonts w:eastAsia="Cambria" w:cs="Arial"/>
                <w:i/>
                <w:lang w:val="ru-MO" w:eastAsia="en-US"/>
              </w:rPr>
              <w:t>Нет, это невозможно выдерживать. Ну только на энтузиазме.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10:08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Размельчённый био-мусор кладут в деревянные ящики. Соседка Оксаны придумала систему переработки.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10:23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К био</w:t>
            </w:r>
            <w:r w:rsidRPr="000D2412">
              <w:rPr>
                <w:rFonts w:cs="Arial"/>
              </w:rPr>
              <w:t>-</w:t>
            </w:r>
            <w:r w:rsidRPr="000D2412">
              <w:rPr>
                <w:rFonts w:cs="Arial"/>
                <w:lang w:val="ru-MO"/>
              </w:rPr>
              <w:t>мусору добавляют известь, перегной и воду. Остальную работу доделывают дождевые черви.</w:t>
            </w:r>
          </w:p>
        </w:tc>
      </w:tr>
      <w:tr w:rsidR="000D2412" w:rsidRPr="00D16928" w:rsidTr="00D16928">
        <w:trPr>
          <w:trHeight w:val="697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10:39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val="ru-MO"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Alla</w:t>
            </w:r>
          </w:p>
          <w:p w:rsidR="000D2412" w:rsidRPr="000D2412" w:rsidRDefault="000D2412">
            <w:pPr>
              <w:rPr>
                <w:rFonts w:eastAsia="Cambria" w:cs="Arial"/>
                <w:lang w:val="ru-MO" w:eastAsia="en-US"/>
              </w:rPr>
            </w:pPr>
            <w:r w:rsidRPr="000D2412">
              <w:rPr>
                <w:rFonts w:eastAsia="Cambria" w:cs="Arial"/>
                <w:i/>
                <w:lang w:val="ru-MO" w:eastAsia="en-US"/>
              </w:rPr>
              <w:t>Другой образ жизни в доме, вот в чем был азарт. Другой образ жизни. Чтобы люди, у которых нет дачных участков, могли свои руки к земле приложить и получить вот ту отдачу, которую человек всегда испытывает при соприкосновении с растениями. Это же живые существа, это не асфальт, бетон, стекло, которые так иссушили человека городского.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11:14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MS Mincho" w:cs="Arial"/>
              </w:rPr>
            </w:pPr>
            <w:r w:rsidRPr="000D2412">
              <w:rPr>
                <w:rFonts w:cs="Arial"/>
                <w:lang w:val="ru-MO"/>
              </w:rPr>
              <w:t>За три месяца пищевые отходы превращаются в перегной.</w:t>
            </w:r>
          </w:p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lastRenderedPageBreak/>
              <w:t xml:space="preserve"> На нём растут растения.</w:t>
            </w:r>
          </w:p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 xml:space="preserve"> Теперь урожай Оксаны можно собирать.</w:t>
            </w:r>
          </w:p>
        </w:tc>
      </w:tr>
      <w:tr w:rsidR="000D2412" w:rsidRPr="00D16928" w:rsidTr="00D16928">
        <w:trPr>
          <w:trHeight w:val="1234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lastRenderedPageBreak/>
              <w:t>11:27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val="ru-MO"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Oksana</w:t>
            </w:r>
          </w:p>
          <w:p w:rsidR="000D2412" w:rsidRPr="000D2412" w:rsidRDefault="000D2412">
            <w:pPr>
              <w:rPr>
                <w:rFonts w:eastAsia="Cambria" w:cs="Arial"/>
                <w:i/>
                <w:lang w:val="ru-MO" w:eastAsia="en-US"/>
              </w:rPr>
            </w:pPr>
            <w:r w:rsidRPr="000D2412">
              <w:rPr>
                <w:rFonts w:eastAsia="Cambria" w:cs="Arial"/>
                <w:i/>
                <w:lang w:val="ru-MO" w:eastAsia="en-US"/>
              </w:rPr>
              <w:t>Я считаю, что это очень интересная и актуальная идея в наше время, но ей нужно развитие ещё дальнейшее. То что люди стали вообще задумываться об экологии, о том, что нужно озеленять город, потому что он должен быть более уютным и зелёным.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11:45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MS Mincho"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Вода принесла Санкт-Петербургу много пользы, но и не мало горя.</w:t>
            </w:r>
          </w:p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 xml:space="preserve">Когда ветер несёт воды в залив, уровень воды в Неве поднимается. </w:t>
            </w:r>
          </w:p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За время своего существования город был затоплен 300 раз. Есть надежда, что такие катастрофы больше не повторятся.</w:t>
            </w:r>
          </w:p>
        </w:tc>
      </w:tr>
      <w:tr w:rsidR="000D2412" w:rsidRPr="000D2412" w:rsidTr="00D16928">
        <w:trPr>
          <w:trHeight w:val="477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12:14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</w:rPr>
            </w:pPr>
            <w:r w:rsidRPr="000D2412">
              <w:rPr>
                <w:rFonts w:cs="Arial"/>
                <w:lang w:val="ru-MO"/>
              </w:rPr>
              <w:t xml:space="preserve">Игорь Полищук отвечает за установку специальных ворот, которые закрываются во время наводнения. </w:t>
            </w:r>
          </w:p>
        </w:tc>
      </w:tr>
      <w:tr w:rsidR="000D2412" w:rsidRPr="000D2412" w:rsidTr="00D16928">
        <w:trPr>
          <w:trHeight w:val="385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12:25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val="ru-MO" w:eastAsia="en-US"/>
              </w:rPr>
            </w:pPr>
            <w:r w:rsidRPr="000D2412">
              <w:rPr>
                <w:rFonts w:cs="Arial"/>
                <w:lang w:val="ru-MO"/>
              </w:rPr>
              <w:t>Эта установка самая важная часть 25</w:t>
            </w:r>
            <w:r w:rsidRPr="000D2412">
              <w:rPr>
                <w:rFonts w:cs="Arial"/>
                <w:color w:val="000000"/>
                <w:lang w:val="ru-RU"/>
              </w:rPr>
              <w:t>-</w:t>
            </w:r>
            <w:r w:rsidRPr="000D2412">
              <w:rPr>
                <w:rFonts w:cs="Arial"/>
                <w:lang w:val="ru-MO"/>
              </w:rPr>
              <w:t>километровой дамбы, которая окружает город.</w:t>
            </w:r>
          </w:p>
        </w:tc>
      </w:tr>
      <w:tr w:rsidR="000D2412" w:rsidRPr="00D16928" w:rsidTr="00D16928">
        <w:trPr>
          <w:trHeight w:val="719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12:41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В случае опасности два стальных рукава 50</w:t>
            </w:r>
            <w:r w:rsidRPr="000D2412">
              <w:rPr>
                <w:rFonts w:cs="Arial"/>
                <w:color w:val="000000"/>
                <w:lang w:val="ru-RU"/>
              </w:rPr>
              <w:t>-</w:t>
            </w:r>
            <w:r w:rsidRPr="000D2412">
              <w:rPr>
                <w:rFonts w:cs="Arial"/>
                <w:lang w:val="ru-MO"/>
              </w:rPr>
              <w:t xml:space="preserve">метровой длины начинают двигаться. Очень медленно они скользят по поверхности воды, спускаются вглубь и перекрывают </w:t>
            </w:r>
            <w:r w:rsidRPr="000D2412">
              <w:rPr>
                <w:rFonts w:cs="Arial"/>
                <w:color w:val="000000"/>
                <w:lang w:val="ru-RU"/>
              </w:rPr>
              <w:t>фарватер</w:t>
            </w:r>
            <w:r w:rsidRPr="000D2412">
              <w:rPr>
                <w:rFonts w:cs="Arial"/>
                <w:lang w:val="ru-MO"/>
              </w:rPr>
              <w:t>.</w:t>
            </w:r>
          </w:p>
        </w:tc>
      </w:tr>
      <w:tr w:rsidR="000D2412" w:rsidRPr="000D2412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13:00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val="ru-MO"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Igor</w:t>
            </w:r>
            <w:r w:rsidRPr="000D2412">
              <w:rPr>
                <w:rFonts w:eastAsia="Cambria" w:cs="Arial"/>
                <w:b/>
                <w:i/>
                <w:lang w:val="ru-MO" w:eastAsia="en-US"/>
              </w:rPr>
              <w:t xml:space="preserve"> </w:t>
            </w:r>
          </w:p>
          <w:p w:rsidR="000D2412" w:rsidRPr="000D2412" w:rsidRDefault="000D2412">
            <w:pPr>
              <w:rPr>
                <w:rFonts w:eastAsia="Cambria" w:cs="Arial"/>
                <w:lang w:val="ru-MO" w:eastAsia="en-US"/>
              </w:rPr>
            </w:pPr>
            <w:r w:rsidRPr="000D2412">
              <w:rPr>
                <w:rFonts w:eastAsia="Cambria" w:cs="Arial"/>
                <w:i/>
                <w:lang w:val="ru-MO" w:eastAsia="en-US"/>
              </w:rPr>
              <w:t>А с точки зрения всего комплекса, научить комплекс синхронно закрываться за 40 минут, обеспечивая полную защиту города от наводнений, вот как бы идея инженерной мысли, и вот этим конечно следует восхищаться.</w:t>
            </w:r>
          </w:p>
        </w:tc>
      </w:tr>
      <w:tr w:rsidR="000D2412" w:rsidRPr="000D2412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13:28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 xml:space="preserve">О проекте дамбы долго спорили. Её противники боялись последствия слишком сильного вмешательства в природную среду Балтийского побережья. </w:t>
            </w:r>
            <w:r w:rsidRPr="000D2412">
              <w:rPr>
                <w:rFonts w:cs="Arial"/>
                <w:lang w:val="ru-MO"/>
              </w:rPr>
              <w:br/>
              <w:t xml:space="preserve">Строили установку больше </w:t>
            </w:r>
            <w:r w:rsidRPr="000D2412">
              <w:rPr>
                <w:rFonts w:cs="Arial"/>
                <w:color w:val="000000"/>
                <w:lang w:val="ru-RU"/>
              </w:rPr>
              <w:t>30 лет</w:t>
            </w:r>
            <w:r w:rsidRPr="000D2412">
              <w:rPr>
                <w:rFonts w:cs="Arial"/>
                <w:lang w:val="ru-MO"/>
              </w:rPr>
              <w:t>.</w:t>
            </w:r>
          </w:p>
        </w:tc>
      </w:tr>
      <w:tr w:rsidR="000D2412" w:rsidRPr="00D16928" w:rsidTr="00D16928"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13:52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  <w:lang w:val="ru-MO"/>
              </w:rPr>
            </w:pPr>
            <w:r w:rsidRPr="000D2412">
              <w:rPr>
                <w:rFonts w:cs="Arial"/>
                <w:lang w:val="ru-MO"/>
              </w:rPr>
              <w:t>Её только что запустили, а уже угрожает разрушение. Морская вода разъедает материал. Всю установку надо регулярно проверять.</w:t>
            </w:r>
          </w:p>
        </w:tc>
      </w:tr>
      <w:tr w:rsidR="000D2412" w:rsidRPr="00D16928" w:rsidTr="00D16928">
        <w:trPr>
          <w:trHeight w:val="1471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14:04</w:t>
            </w: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b/>
                <w:i/>
                <w:lang w:val="ru-MO" w:eastAsia="en-US"/>
              </w:rPr>
            </w:pPr>
            <w:r w:rsidRPr="000D2412">
              <w:rPr>
                <w:rFonts w:eastAsia="Cambria" w:cs="Arial"/>
                <w:b/>
                <w:i/>
                <w:lang w:eastAsia="en-US"/>
              </w:rPr>
              <w:t>Igor</w:t>
            </w:r>
          </w:p>
          <w:p w:rsidR="000D2412" w:rsidRPr="000D2412" w:rsidRDefault="000D2412">
            <w:pPr>
              <w:rPr>
                <w:rFonts w:eastAsia="Cambria" w:cs="Arial"/>
                <w:i/>
                <w:lang w:val="ru-RU" w:eastAsia="en-US"/>
              </w:rPr>
            </w:pPr>
            <w:r w:rsidRPr="000D2412">
              <w:rPr>
                <w:rFonts w:eastAsia="Cambria" w:cs="Arial"/>
                <w:i/>
                <w:lang w:val="ru-RU" w:eastAsia="en-US"/>
              </w:rPr>
              <w:t xml:space="preserve">Воздействие воды на дамбу колоссальное. То есть мы постоянно ощущаем, особенно во время наводнений. Когда стихия бьет со всей мощи в защитные сооружения, происходит уполаживание стенок откосов дамб. </w:t>
            </w:r>
            <w:r w:rsidRPr="000D2412">
              <w:rPr>
                <w:rFonts w:cs="Arial"/>
                <w:lang w:val="ru-RU"/>
              </w:rPr>
              <w:t xml:space="preserve"> </w:t>
            </w:r>
            <w:r w:rsidRPr="000D2412">
              <w:rPr>
                <w:rFonts w:eastAsia="Cambria" w:cs="Arial"/>
                <w:i/>
                <w:lang w:val="ru-RU" w:eastAsia="en-US"/>
              </w:rPr>
              <w:t>Да, то есть вот эти огромные валуны, диаметр которых может быть и метр и полтора метра, они потихоньку начинают сползать обратно в море.</w:t>
            </w:r>
          </w:p>
        </w:tc>
      </w:tr>
      <w:tr w:rsidR="000D2412" w:rsidRPr="000D2412" w:rsidTr="00D16928">
        <w:trPr>
          <w:trHeight w:val="501"/>
        </w:trPr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eastAsia="Cambria" w:cs="Arial"/>
                <w:lang w:eastAsia="en-US"/>
              </w:rPr>
            </w:pPr>
            <w:r w:rsidRPr="000D2412">
              <w:rPr>
                <w:rFonts w:eastAsia="Cambria" w:cs="Arial"/>
                <w:lang w:eastAsia="en-US"/>
              </w:rPr>
              <w:t>14:32</w:t>
            </w:r>
          </w:p>
        </w:tc>
        <w:tc>
          <w:tcPr>
            <w:tcW w:w="4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412" w:rsidRPr="000D2412" w:rsidRDefault="000D2412">
            <w:pPr>
              <w:rPr>
                <w:rFonts w:cs="Arial"/>
              </w:rPr>
            </w:pPr>
            <w:r w:rsidRPr="000D2412">
              <w:rPr>
                <w:rFonts w:cs="Arial"/>
                <w:lang w:val="ru-MO"/>
              </w:rPr>
              <w:t>Тем не менее</w:t>
            </w:r>
            <w:r w:rsidRPr="000D2412">
              <w:rPr>
                <w:rFonts w:cs="Arial"/>
              </w:rPr>
              <w:t>: c</w:t>
            </w:r>
            <w:r w:rsidRPr="000D2412">
              <w:rPr>
                <w:rFonts w:cs="Arial"/>
                <w:lang w:val="ru-MO"/>
              </w:rPr>
              <w:t xml:space="preserve"> тех пор как пустили установку, больших </w:t>
            </w:r>
            <w:r w:rsidRPr="000D2412">
              <w:rPr>
                <w:rFonts w:cs="Arial"/>
                <w:color w:val="000000"/>
                <w:lang w:val="ru-RU"/>
              </w:rPr>
              <w:t>наводнений</w:t>
            </w:r>
            <w:r w:rsidRPr="000D2412">
              <w:rPr>
                <w:rFonts w:cs="Arial"/>
                <w:lang w:val="ru-MO"/>
              </w:rPr>
              <w:t xml:space="preserve"> в Санкт-Петербурге не было.</w:t>
            </w:r>
          </w:p>
        </w:tc>
      </w:tr>
    </w:tbl>
    <w:p w:rsidR="000D2412" w:rsidRPr="000D2412" w:rsidRDefault="000D2412" w:rsidP="000D2412">
      <w:pPr>
        <w:rPr>
          <w:rFonts w:cs="Arial"/>
          <w:b/>
          <w:bCs/>
          <w:color w:val="FFFFFF" w:themeColor="background1"/>
          <w:sz w:val="24"/>
          <w:szCs w:val="24"/>
          <w:lang w:val="ru-MO"/>
        </w:rPr>
      </w:pPr>
    </w:p>
    <w:sectPr w:rsidR="000D2412" w:rsidRPr="000D2412" w:rsidSect="005F64BD">
      <w:headerReference w:type="default" r:id="rId7"/>
      <w:footerReference w:type="default" r:id="rId8"/>
      <w:type w:val="continuous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37D4" w:rsidRDefault="00B237D4" w:rsidP="00263140">
      <w:r>
        <w:separator/>
      </w:r>
    </w:p>
  </w:endnote>
  <w:endnote w:type="continuationSeparator" w:id="0">
    <w:p w:rsidR="00B237D4" w:rsidRDefault="00B237D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A1912">
    <w:pPr>
      <w:pStyle w:val="Fuzeile"/>
      <w:rPr>
        <w:rFonts w:ascii="ITCOfficinaSans LT Book" w:hAnsi="ITCOfficinaSans LT Book"/>
        <w:b/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81915</wp:posOffset>
          </wp:positionH>
          <wp:positionV relativeFrom="paragraph">
            <wp:posOffset>17780</wp:posOffset>
          </wp:positionV>
          <wp:extent cx="344805" cy="103505"/>
          <wp:effectExtent l="19050" t="0" r="0" b="0"/>
          <wp:wrapThrough wrapText="bothSides">
            <wp:wrapPolygon edited="0">
              <wp:start x="-1193" y="0"/>
              <wp:lineTo x="-1193" y="15902"/>
              <wp:lineTo x="21481" y="15902"/>
              <wp:lineTo x="21481" y="0"/>
              <wp:lineTo x="-1193" y="0"/>
            </wp:wrapPolygon>
          </wp:wrapThrough>
          <wp:docPr id="5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287516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37D4" w:rsidRDefault="00B237D4" w:rsidP="00263140">
      <w:r>
        <w:separator/>
      </w:r>
    </w:p>
  </w:footnote>
  <w:footnote w:type="continuationSeparator" w:id="0">
    <w:p w:rsidR="00B237D4" w:rsidRDefault="00B237D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8E6293" w:rsidRDefault="00C3122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>
      <w:rPr>
        <w:rFonts w:cs="Arial"/>
        <w:b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 w:rsidR="009A1912" w:rsidRPr="008E6293">
      <w:rPr>
        <w:rFonts w:cs="Arial"/>
        <w:b/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0" y="17514"/>
              <wp:lineTo x="1826" y="17514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6028D9">
      <w:rPr>
        <w:rFonts w:cs="Arial"/>
        <w:b/>
        <w:noProof/>
      </w:rPr>
      <w:t xml:space="preserve"> </w:t>
    </w:r>
    <w:r w:rsidR="008E6293" w:rsidRPr="008E6293">
      <w:rPr>
        <w:rFonts w:cs="Arial"/>
        <w:b/>
        <w:noProof/>
      </w:rPr>
      <w:t>Filmskript:</w:t>
    </w:r>
    <w:r w:rsidR="007A0058" w:rsidRPr="008E6293">
      <w:rPr>
        <w:rFonts w:cs="Arial"/>
        <w:b/>
      </w:rPr>
      <w:t xml:space="preserve"> </w:t>
    </w:r>
    <w:r w:rsidR="0015002D" w:rsidRPr="008E6293">
      <w:rPr>
        <w:rFonts w:cs="Arial"/>
        <w:b/>
      </w:rPr>
      <w:t xml:space="preserve">St. Petersburg </w:t>
    </w:r>
    <w:r w:rsidR="007A0058" w:rsidRPr="008E6293">
      <w:rPr>
        <w:rFonts w:cs="Arial"/>
        <w:b/>
      </w:rPr>
      <w:t xml:space="preserve"> </w:t>
    </w:r>
    <w:r w:rsidR="003868A9" w:rsidRPr="008E6293">
      <w:rPr>
        <w:rFonts w:cs="Arial"/>
        <w:b/>
      </w:rPr>
      <w:tab/>
    </w:r>
    <w:r w:rsidR="000F4635" w:rsidRPr="008E6293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68A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EC6F62">
      <w:rPr>
        <w:rFonts w:cs="Arial"/>
        <w:sz w:val="18"/>
        <w:szCs w:val="18"/>
      </w:rPr>
      <w:t>St. Petersburg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15002D">
      <w:rPr>
        <w:rFonts w:cs="Arial"/>
        <w:sz w:val="18"/>
        <w:szCs w:val="18"/>
      </w:rPr>
      <w:t>4686</w:t>
    </w:r>
    <w:r w:rsidR="00D246E0">
      <w:rPr>
        <w:rFonts w:cs="Arial"/>
        <w:sz w:val="18"/>
        <w:szCs w:val="18"/>
      </w:rPr>
      <w:t>970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  <w:r w:rsidR="00D820A9">
      <w:rPr>
        <w:rFonts w:cs="Arial"/>
        <w:sz w:val="16"/>
        <w:szCs w:val="16"/>
      </w:rPr>
      <w:br/>
      <w:t>Ein Film von Sebastian Lindemann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 w:grammar="clean"/>
  <w:attachedTemplate r:id="rId1"/>
  <w:stylePaneFormatFilter w:val="3F01"/>
  <w:defaultTabStop w:val="708"/>
  <w:hyphenationZone w:val="425"/>
  <w:characterSpacingControl w:val="doNotCompress"/>
  <w:hdrShapeDefaults>
    <o:shapedefaults v:ext="edit" spidmax="61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F055FD"/>
    <w:rsid w:val="00001B03"/>
    <w:rsid w:val="00010687"/>
    <w:rsid w:val="00027F5B"/>
    <w:rsid w:val="000304BB"/>
    <w:rsid w:val="000429BB"/>
    <w:rsid w:val="000A2378"/>
    <w:rsid w:val="000D2412"/>
    <w:rsid w:val="000D5E80"/>
    <w:rsid w:val="000D7308"/>
    <w:rsid w:val="000E0461"/>
    <w:rsid w:val="000E5125"/>
    <w:rsid w:val="000F4635"/>
    <w:rsid w:val="00123A71"/>
    <w:rsid w:val="00144E24"/>
    <w:rsid w:val="00147CEB"/>
    <w:rsid w:val="0015002D"/>
    <w:rsid w:val="00155460"/>
    <w:rsid w:val="0015638B"/>
    <w:rsid w:val="001664B9"/>
    <w:rsid w:val="001870CF"/>
    <w:rsid w:val="001B0B35"/>
    <w:rsid w:val="001B690E"/>
    <w:rsid w:val="001C0552"/>
    <w:rsid w:val="001D4930"/>
    <w:rsid w:val="00263140"/>
    <w:rsid w:val="002841AF"/>
    <w:rsid w:val="00287516"/>
    <w:rsid w:val="002A32E8"/>
    <w:rsid w:val="002A66EB"/>
    <w:rsid w:val="002B40A0"/>
    <w:rsid w:val="003142A3"/>
    <w:rsid w:val="003232F6"/>
    <w:rsid w:val="00357F80"/>
    <w:rsid w:val="003807DF"/>
    <w:rsid w:val="00384789"/>
    <w:rsid w:val="003868A9"/>
    <w:rsid w:val="003979D8"/>
    <w:rsid w:val="003A076E"/>
    <w:rsid w:val="003B7796"/>
    <w:rsid w:val="003C4EE5"/>
    <w:rsid w:val="003E5390"/>
    <w:rsid w:val="003F360E"/>
    <w:rsid w:val="00401AD6"/>
    <w:rsid w:val="00424F70"/>
    <w:rsid w:val="00441E3A"/>
    <w:rsid w:val="004531D7"/>
    <w:rsid w:val="0046611E"/>
    <w:rsid w:val="004A452E"/>
    <w:rsid w:val="004D1C66"/>
    <w:rsid w:val="004E0585"/>
    <w:rsid w:val="004F6A73"/>
    <w:rsid w:val="005357E7"/>
    <w:rsid w:val="00543741"/>
    <w:rsid w:val="00547257"/>
    <w:rsid w:val="005631E9"/>
    <w:rsid w:val="005940D8"/>
    <w:rsid w:val="005D295B"/>
    <w:rsid w:val="005F4764"/>
    <w:rsid w:val="005F64BD"/>
    <w:rsid w:val="006028D9"/>
    <w:rsid w:val="00623C59"/>
    <w:rsid w:val="00630C9D"/>
    <w:rsid w:val="00665C03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48CE"/>
    <w:rsid w:val="007365A7"/>
    <w:rsid w:val="0078542C"/>
    <w:rsid w:val="007A0058"/>
    <w:rsid w:val="007C0DA2"/>
    <w:rsid w:val="007C732D"/>
    <w:rsid w:val="007D2B2C"/>
    <w:rsid w:val="007F06B5"/>
    <w:rsid w:val="008018DF"/>
    <w:rsid w:val="00810655"/>
    <w:rsid w:val="00811EF7"/>
    <w:rsid w:val="008129E4"/>
    <w:rsid w:val="00823A77"/>
    <w:rsid w:val="0082504C"/>
    <w:rsid w:val="00844274"/>
    <w:rsid w:val="00847FB5"/>
    <w:rsid w:val="008B7B2B"/>
    <w:rsid w:val="008D370F"/>
    <w:rsid w:val="008D489A"/>
    <w:rsid w:val="008D4DCB"/>
    <w:rsid w:val="008E2FD3"/>
    <w:rsid w:val="008E6293"/>
    <w:rsid w:val="009140C5"/>
    <w:rsid w:val="00941E68"/>
    <w:rsid w:val="0094324A"/>
    <w:rsid w:val="00955C65"/>
    <w:rsid w:val="009859CE"/>
    <w:rsid w:val="009A1912"/>
    <w:rsid w:val="009A464F"/>
    <w:rsid w:val="009A789B"/>
    <w:rsid w:val="009B07FA"/>
    <w:rsid w:val="009B736F"/>
    <w:rsid w:val="009C321D"/>
    <w:rsid w:val="009D0387"/>
    <w:rsid w:val="009E1850"/>
    <w:rsid w:val="009E4A6B"/>
    <w:rsid w:val="009F702C"/>
    <w:rsid w:val="00A03955"/>
    <w:rsid w:val="00A04A66"/>
    <w:rsid w:val="00A14801"/>
    <w:rsid w:val="00A16EE1"/>
    <w:rsid w:val="00A379AF"/>
    <w:rsid w:val="00A44108"/>
    <w:rsid w:val="00AB506B"/>
    <w:rsid w:val="00AB54CC"/>
    <w:rsid w:val="00AD53FF"/>
    <w:rsid w:val="00AE2A3F"/>
    <w:rsid w:val="00B237D4"/>
    <w:rsid w:val="00B23BF4"/>
    <w:rsid w:val="00B54F22"/>
    <w:rsid w:val="00B94E16"/>
    <w:rsid w:val="00BF06C3"/>
    <w:rsid w:val="00BF2E90"/>
    <w:rsid w:val="00BF6418"/>
    <w:rsid w:val="00C1110B"/>
    <w:rsid w:val="00C12CC3"/>
    <w:rsid w:val="00C15078"/>
    <w:rsid w:val="00C31225"/>
    <w:rsid w:val="00C4168F"/>
    <w:rsid w:val="00C5401E"/>
    <w:rsid w:val="00C932CA"/>
    <w:rsid w:val="00CC1F14"/>
    <w:rsid w:val="00CC6745"/>
    <w:rsid w:val="00CD3472"/>
    <w:rsid w:val="00CD49F8"/>
    <w:rsid w:val="00CD6075"/>
    <w:rsid w:val="00CF476E"/>
    <w:rsid w:val="00D07B36"/>
    <w:rsid w:val="00D10417"/>
    <w:rsid w:val="00D16928"/>
    <w:rsid w:val="00D246E0"/>
    <w:rsid w:val="00D41041"/>
    <w:rsid w:val="00D65AED"/>
    <w:rsid w:val="00D820A9"/>
    <w:rsid w:val="00D921DB"/>
    <w:rsid w:val="00D94FED"/>
    <w:rsid w:val="00DA0F20"/>
    <w:rsid w:val="00DA21E4"/>
    <w:rsid w:val="00DA53B7"/>
    <w:rsid w:val="00DB4692"/>
    <w:rsid w:val="00DC3F9F"/>
    <w:rsid w:val="00DC6474"/>
    <w:rsid w:val="00DE4C62"/>
    <w:rsid w:val="00DE50A5"/>
    <w:rsid w:val="00E06926"/>
    <w:rsid w:val="00E56497"/>
    <w:rsid w:val="00E741FA"/>
    <w:rsid w:val="00EA2191"/>
    <w:rsid w:val="00EC648E"/>
    <w:rsid w:val="00EC6F62"/>
    <w:rsid w:val="00F0275C"/>
    <w:rsid w:val="00F055FD"/>
    <w:rsid w:val="00F25B77"/>
    <w:rsid w:val="00F55422"/>
    <w:rsid w:val="00F93595"/>
    <w:rsid w:val="00FA189E"/>
    <w:rsid w:val="00FC46CC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372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8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5E2B49-2044-439C-B949-E47AA6D6D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vorlage_arbeitsblatt2016.dotx</Template>
  <TotalTime>0</TotalTime>
  <Pages>3</Pages>
  <Words>1074</Words>
  <Characters>6431</Characters>
  <Application>Microsoft Office Word</Application>
  <DocSecurity>0</DocSecurity>
  <Lines>53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b15702</cp:lastModifiedBy>
  <cp:revision>12</cp:revision>
  <cp:lastPrinted>2015-08-04T13:32:00Z</cp:lastPrinted>
  <dcterms:created xsi:type="dcterms:W3CDTF">2017-01-26T12:08:00Z</dcterms:created>
  <dcterms:modified xsi:type="dcterms:W3CDTF">2017-02-01T08:36:00Z</dcterms:modified>
</cp:coreProperties>
</file>