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429BB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BE3088" w:rsidRPr="00955C65" w:rsidRDefault="00BE3088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A7508F" w:rsidRPr="0079435C" w:rsidRDefault="00A7508F" w:rsidP="00A7508F">
      <w:pPr>
        <w:shd w:val="clear" w:color="auto" w:fill="FFC000"/>
        <w:rPr>
          <w:b/>
        </w:rPr>
      </w:pPr>
      <w:proofErr w:type="spellStart"/>
      <w:r w:rsidRPr="0079435C">
        <w:rPr>
          <w:b/>
        </w:rPr>
        <w:t>Compréhension</w:t>
      </w:r>
      <w:proofErr w:type="spellEnd"/>
    </w:p>
    <w:p w:rsidR="00A7508F" w:rsidRDefault="00A7508F" w:rsidP="00A7508F"/>
    <w:p w:rsidR="00A7508F" w:rsidRDefault="00A7508F" w:rsidP="00A7508F"/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I. 00:00 – 00:50 (Marseille)</w:t>
      </w:r>
    </w:p>
    <w:p w:rsidR="00A7508F" w:rsidRPr="00925515" w:rsidRDefault="00A7508F" w:rsidP="00A7508F">
      <w:pPr>
        <w:pStyle w:val="Listenabsatz"/>
        <w:spacing w:after="0" w:line="240" w:lineRule="auto"/>
        <w:ind w:left="142" w:right="-143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Comment s’appelle la basilique qu’on voit au début du film ? Où se trouve-t-elle et quelle est sa fonction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Quelle place est-ce que Marseille occupe parmi les villes françaises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Quel est le superlatif concernant la ville de Marseille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Qu’est-ce que qui caractérise Marseille, selon les paroles du film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5.</w:t>
      </w:r>
      <w:r w:rsidRPr="00925515">
        <w:rPr>
          <w:rFonts w:ascii="Arial" w:hAnsi="Arial" w:cs="Arial"/>
          <w:sz w:val="20"/>
          <w:szCs w:val="20"/>
        </w:rPr>
        <w:t xml:space="preserve"> Comment s’appelle le musée qu’on peut voir ? Pourquoi, à votre avis, a-t-on construit ce musée juste à Marseille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6.</w:t>
      </w:r>
      <w:r w:rsidRPr="00925515">
        <w:rPr>
          <w:rFonts w:ascii="Arial" w:hAnsi="Arial" w:cs="Arial"/>
          <w:sz w:val="20"/>
          <w:szCs w:val="20"/>
        </w:rPr>
        <w:t xml:space="preserve"> Quelle est la fonction du nouveau port ?</w:t>
      </w: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sz w:val="20"/>
          <w:szCs w:val="20"/>
        </w:rPr>
      </w:pP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II. 00:51 – 04:30 (La répression des fraudes douanières)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Qui est Sonia Marguet et quel est son métier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Comment s’appelle son chien ? De quelle race est-il ? Quelle est sa qualification?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De quel problème est-il question dans cette partie du film 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Dans quel but Sonia Marguet fait-elle ses contrôles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5.</w:t>
      </w:r>
      <w:r w:rsidRPr="00925515">
        <w:rPr>
          <w:rFonts w:ascii="Arial" w:hAnsi="Arial" w:cs="Arial"/>
          <w:sz w:val="20"/>
          <w:szCs w:val="20"/>
        </w:rPr>
        <w:t xml:space="preserve"> Qu’est-ce que le chien et Sonia ont en commun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6.</w:t>
      </w:r>
      <w:r w:rsidRPr="00925515">
        <w:rPr>
          <w:rFonts w:ascii="Arial" w:hAnsi="Arial" w:cs="Arial"/>
          <w:sz w:val="20"/>
          <w:szCs w:val="20"/>
        </w:rPr>
        <w:t xml:space="preserve"> Décrivez les actions de Hutch.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7.</w:t>
      </w:r>
      <w:r w:rsidRPr="00925515">
        <w:rPr>
          <w:rFonts w:ascii="Arial" w:hAnsi="Arial" w:cs="Arial"/>
          <w:sz w:val="20"/>
          <w:szCs w:val="20"/>
        </w:rPr>
        <w:t xml:space="preserve"> Pourquoi est-ce que le trafic de tabac est si intéressant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 xml:space="preserve">8. </w:t>
      </w:r>
      <w:r w:rsidRPr="00925515">
        <w:rPr>
          <w:rFonts w:ascii="Arial" w:hAnsi="Arial" w:cs="Arial"/>
          <w:sz w:val="20"/>
          <w:szCs w:val="20"/>
        </w:rPr>
        <w:t>Quel est le problème des buralistes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9.</w:t>
      </w:r>
      <w:r w:rsidRPr="00925515">
        <w:rPr>
          <w:rFonts w:ascii="Arial" w:hAnsi="Arial" w:cs="Arial"/>
          <w:sz w:val="20"/>
          <w:szCs w:val="20"/>
        </w:rPr>
        <w:t xml:space="preserve"> En quoi consiste le cercle vicieux dont Sonia parle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10.</w:t>
      </w:r>
      <w:r w:rsidRPr="00925515">
        <w:rPr>
          <w:rFonts w:ascii="Arial" w:hAnsi="Arial" w:cs="Arial"/>
          <w:sz w:val="20"/>
          <w:szCs w:val="20"/>
        </w:rPr>
        <w:t xml:space="preserve"> Qu’est-ce qui se passe à la fin de cette séquence ?</w:t>
      </w: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sz w:val="20"/>
          <w:szCs w:val="20"/>
        </w:rPr>
      </w:pP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  <w:lang w:val="en-US"/>
        </w:rPr>
      </w:pPr>
      <w:r w:rsidRPr="00925515">
        <w:rPr>
          <w:rFonts w:ascii="Arial" w:hAnsi="Arial" w:cs="Arial"/>
          <w:b/>
          <w:sz w:val="20"/>
          <w:szCs w:val="20"/>
          <w:lang w:val="en-US"/>
        </w:rPr>
        <w:t>III. 04:31 – 05:40 (L’immigration depuis les années 1960)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Qu’est-ce qu’on apprend du nombre d’habitants de Marseille et comment la population se compose-t-elle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A quel pourcentage s’élève le taux de chômage dans quelques quartiers ? Pourquoi, à votre avis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Résumez les faits sur l’immigration tels qu’ils sont présentés dans cette partie du film.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Qu’est-ce qui caractérise les immigrés de la 3e génération ?</w:t>
      </w:r>
    </w:p>
    <w:p w:rsidR="00A7508F" w:rsidRPr="00925515" w:rsidRDefault="00A7508F" w:rsidP="00A7508F">
      <w:pPr>
        <w:ind w:left="142" w:hanging="142"/>
        <w:rPr>
          <w:rFonts w:cs="Arial"/>
          <w:sz w:val="20"/>
          <w:szCs w:val="20"/>
        </w:rPr>
      </w:pP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  <w:u w:val="single"/>
          <w:lang w:val="en-US"/>
        </w:rPr>
      </w:pPr>
      <w:r w:rsidRPr="00925515">
        <w:rPr>
          <w:rFonts w:ascii="Arial" w:hAnsi="Arial" w:cs="Arial"/>
          <w:b/>
          <w:sz w:val="20"/>
          <w:szCs w:val="20"/>
          <w:lang w:val="en-US"/>
        </w:rPr>
        <w:t>IV. 05:41 – 07:07 (La chanteuse Karine Hallakoun)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D’où et quand est-ce que le rap est arrivé à Marseille 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Qu’est-ce qui caractérise le rap du groupe de Karine Hallakoun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Qu’est-ce que Karine veut exprimer en disant : « C’est ça, les têtes d’aujourd’hui, les têtes métissées »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Qu’est-ce qu’on apprend de la famille de Karine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5.</w:t>
      </w:r>
      <w:r w:rsidRPr="00925515">
        <w:rPr>
          <w:rFonts w:ascii="Arial" w:hAnsi="Arial" w:cs="Arial"/>
          <w:sz w:val="20"/>
          <w:szCs w:val="20"/>
        </w:rPr>
        <w:t xml:space="preserve"> Quelle est l’origine des membres du groupe de Karine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6.</w:t>
      </w:r>
      <w:r w:rsidRPr="00925515">
        <w:rPr>
          <w:rFonts w:ascii="Arial" w:hAnsi="Arial" w:cs="Arial"/>
          <w:sz w:val="20"/>
          <w:szCs w:val="20"/>
        </w:rPr>
        <w:t xml:space="preserve"> Quelle est sa vision de la société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7.</w:t>
      </w:r>
      <w:r w:rsidRPr="00925515">
        <w:rPr>
          <w:rFonts w:ascii="Arial" w:hAnsi="Arial" w:cs="Arial"/>
          <w:sz w:val="20"/>
          <w:szCs w:val="20"/>
        </w:rPr>
        <w:t xml:space="preserve"> Comment voit-elle les rapports entre l’Europe et l’Afrique ?</w:t>
      </w:r>
    </w:p>
    <w:p w:rsidR="00A7508F" w:rsidRPr="00925515" w:rsidRDefault="00A7508F" w:rsidP="00A7508F">
      <w:pPr>
        <w:ind w:left="142" w:hanging="142"/>
        <w:rPr>
          <w:rFonts w:cs="Arial"/>
          <w:sz w:val="20"/>
          <w:szCs w:val="20"/>
        </w:rPr>
      </w:pP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V. 07:08 – 10:58 (Un projet pour les enfants des banlieues)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Qu’est-ce qui caractérise les quartiers nord de Marseille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Qui est Manolo Bez ? Quelle est sa mission ?</w:t>
      </w:r>
    </w:p>
    <w:p w:rsidR="00A7508F" w:rsidRPr="00925515" w:rsidRDefault="00A7508F" w:rsidP="00A7508F">
      <w:pPr>
        <w:pStyle w:val="Listenabsatz"/>
        <w:spacing w:after="0" w:line="240" w:lineRule="auto"/>
        <w:ind w:left="142" w:right="-284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Comment s’appelle son cheval et pourquoi les enfants sont-ils si surpris de voir un si grand animal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Quelle est l’idée centrale de Manolo Bez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5.</w:t>
      </w:r>
      <w:r w:rsidRPr="00925515">
        <w:rPr>
          <w:rFonts w:ascii="Arial" w:hAnsi="Arial" w:cs="Arial"/>
          <w:sz w:val="20"/>
          <w:szCs w:val="20"/>
        </w:rPr>
        <w:t xml:space="preserve"> En quel sens est-ce que Manolo Bez profite de son côté de ses contacts avec les enfants ?</w:t>
      </w:r>
    </w:p>
    <w:p w:rsidR="00A7508F" w:rsidRPr="00925515" w:rsidRDefault="00A7508F" w:rsidP="00A7508F">
      <w:pPr>
        <w:ind w:left="142" w:hanging="142"/>
        <w:rPr>
          <w:rFonts w:cs="Arial"/>
          <w:sz w:val="20"/>
          <w:szCs w:val="20"/>
        </w:rPr>
      </w:pPr>
      <w:r w:rsidRPr="00925515">
        <w:rPr>
          <w:rFonts w:cs="Arial"/>
          <w:sz w:val="20"/>
          <w:szCs w:val="20"/>
        </w:rPr>
        <w:t xml:space="preserve"> </w:t>
      </w:r>
    </w:p>
    <w:p w:rsidR="00A7508F" w:rsidRPr="00925515" w:rsidRDefault="00A7508F" w:rsidP="00A7508F">
      <w:pPr>
        <w:pStyle w:val="Listenabsatz"/>
        <w:spacing w:after="0" w:line="240" w:lineRule="auto"/>
        <w:ind w:left="142" w:hanging="142"/>
        <w:rPr>
          <w:rFonts w:ascii="Arial" w:hAnsi="Arial" w:cs="Arial"/>
          <w:b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VI. 10:59 – 14:30 (L’épave de l’avion de Saint-Exupéry)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1.</w:t>
      </w:r>
      <w:r w:rsidRPr="00925515">
        <w:rPr>
          <w:rFonts w:ascii="Arial" w:hAnsi="Arial" w:cs="Arial"/>
          <w:sz w:val="20"/>
          <w:szCs w:val="20"/>
        </w:rPr>
        <w:t xml:space="preserve"> Qu’est-ce qu’il y a au sud de Marseille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2.</w:t>
      </w:r>
      <w:r w:rsidRPr="00925515">
        <w:rPr>
          <w:rFonts w:ascii="Arial" w:hAnsi="Arial" w:cs="Arial"/>
          <w:sz w:val="20"/>
          <w:szCs w:val="20"/>
        </w:rPr>
        <w:t xml:space="preserve"> Quel rôle est-ce que cette région a joué pendant la seconde guerre mondiale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3.</w:t>
      </w:r>
      <w:r w:rsidRPr="00925515">
        <w:rPr>
          <w:rFonts w:ascii="Arial" w:hAnsi="Arial" w:cs="Arial"/>
          <w:sz w:val="20"/>
          <w:szCs w:val="20"/>
        </w:rPr>
        <w:t xml:space="preserve"> Qui est Jean-Claude Bianco ? Pourquoi est-il devenu célèbre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4.</w:t>
      </w:r>
      <w:r w:rsidRPr="00925515">
        <w:rPr>
          <w:rFonts w:ascii="Arial" w:hAnsi="Arial" w:cs="Arial"/>
          <w:sz w:val="20"/>
          <w:szCs w:val="20"/>
        </w:rPr>
        <w:t xml:space="preserve"> Racontez en détail la découverte que Jean-Claude Bianco a faite un jour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5.</w:t>
      </w:r>
      <w:r w:rsidRPr="00925515">
        <w:rPr>
          <w:rFonts w:ascii="Arial" w:hAnsi="Arial" w:cs="Arial"/>
          <w:sz w:val="20"/>
          <w:szCs w:val="20"/>
        </w:rPr>
        <w:t xml:space="preserve"> Qu’est-ce qu’on apprend d’Antoine de Saint-Exupéry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6.</w:t>
      </w:r>
      <w:r w:rsidRPr="00925515">
        <w:rPr>
          <w:rFonts w:ascii="Arial" w:hAnsi="Arial" w:cs="Arial"/>
          <w:sz w:val="20"/>
          <w:szCs w:val="20"/>
        </w:rPr>
        <w:t xml:space="preserve"> Pourquoi est-ce que la mer est un « cimetière d’avions » à cet endroit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>7.</w:t>
      </w:r>
      <w:r w:rsidRPr="00925515">
        <w:rPr>
          <w:rFonts w:ascii="Arial" w:hAnsi="Arial" w:cs="Arial"/>
          <w:sz w:val="20"/>
          <w:szCs w:val="20"/>
        </w:rPr>
        <w:t xml:space="preserve"> Quelle était la réaction publique à la découverte de Jean-Claude Bianco ?</w:t>
      </w:r>
    </w:p>
    <w:p w:rsidR="00A7508F" w:rsidRPr="00925515" w:rsidRDefault="00A7508F" w:rsidP="00A7508F">
      <w:pPr>
        <w:pStyle w:val="Listenabsatz"/>
        <w:spacing w:after="0" w:line="240" w:lineRule="auto"/>
        <w:ind w:left="142"/>
        <w:rPr>
          <w:rFonts w:ascii="Arial" w:hAnsi="Arial" w:cs="Arial"/>
          <w:sz w:val="20"/>
          <w:szCs w:val="20"/>
        </w:rPr>
      </w:pPr>
      <w:r w:rsidRPr="00925515">
        <w:rPr>
          <w:rFonts w:ascii="Arial" w:hAnsi="Arial" w:cs="Arial"/>
          <w:b/>
          <w:sz w:val="20"/>
          <w:szCs w:val="20"/>
        </w:rPr>
        <w:t xml:space="preserve">8. </w:t>
      </w:r>
      <w:r w:rsidRPr="00925515">
        <w:rPr>
          <w:rFonts w:ascii="Arial" w:hAnsi="Arial" w:cs="Arial"/>
          <w:sz w:val="20"/>
          <w:szCs w:val="20"/>
        </w:rPr>
        <w:t>Comment est-ce que son honneur a été rétabli ?</w:t>
      </w:r>
    </w:p>
    <w:sectPr w:rsidR="00A7508F" w:rsidRPr="00925515" w:rsidSect="00BF6418">
      <w:headerReference w:type="default" r:id="rId7"/>
      <w:footerReference w:type="default" r:id="rId8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D2829" w:rsidRDefault="00ED2829" w:rsidP="00263140">
      <w:r>
        <w:separator/>
      </w:r>
    </w:p>
  </w:endnote>
  <w:endnote w:type="continuationSeparator" w:id="0">
    <w:p w:rsidR="00ED2829" w:rsidRDefault="00ED2829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5F1333">
    <w:pPr>
      <w:pStyle w:val="Fuzeile"/>
      <w:rPr>
        <w:rFonts w:ascii="ITCOfficinaSans LT Book" w:hAnsi="ITCOfficinaSans LT Book"/>
        <w:b/>
        <w:sz w:val="18"/>
        <w:szCs w:val="18"/>
      </w:rPr>
    </w:pPr>
    <w:r w:rsidRPr="005F1333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D2829" w:rsidRDefault="00ED2829" w:rsidP="00263140">
      <w:r>
        <w:separator/>
      </w:r>
    </w:p>
  </w:footnote>
  <w:footnote w:type="continuationSeparator" w:id="0">
    <w:p w:rsidR="00ED2829" w:rsidRDefault="00ED2829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5F1333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5F1333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F67599">
      <w:rPr>
        <w:rFonts w:cs="Arial"/>
        <w:b/>
      </w:rPr>
      <w:t xml:space="preserve">Arbeitsblatt </w:t>
    </w:r>
    <w:r w:rsidR="00A7508F">
      <w:rPr>
        <w:rFonts w:cs="Arial"/>
        <w:b/>
      </w:rPr>
      <w:t>2</w:t>
    </w:r>
    <w:r w:rsidR="00FD6639" w:rsidRPr="00955C65">
      <w:rPr>
        <w:rFonts w:cs="Arial"/>
        <w:b/>
      </w:rPr>
      <w:t xml:space="preserve">: </w:t>
    </w:r>
    <w:proofErr w:type="spellStart"/>
    <w:r w:rsidR="00A7508F">
      <w:rPr>
        <w:rFonts w:cs="Arial"/>
        <w:b/>
      </w:rPr>
      <w:t>Compréhension</w:t>
    </w:r>
    <w:proofErr w:type="spellEnd"/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BE3088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Städte am Meer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Marseille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4686968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17410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A4F67"/>
    <w:rsid w:val="00001B03"/>
    <w:rsid w:val="00027F5B"/>
    <w:rsid w:val="000429BB"/>
    <w:rsid w:val="0005351E"/>
    <w:rsid w:val="00076351"/>
    <w:rsid w:val="000A2378"/>
    <w:rsid w:val="000A4F67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F0124"/>
    <w:rsid w:val="003142A3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507FA7"/>
    <w:rsid w:val="005357E7"/>
    <w:rsid w:val="00543741"/>
    <w:rsid w:val="00547257"/>
    <w:rsid w:val="005631E9"/>
    <w:rsid w:val="00581A0C"/>
    <w:rsid w:val="005940D8"/>
    <w:rsid w:val="005F1333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D370F"/>
    <w:rsid w:val="008D489A"/>
    <w:rsid w:val="009140C5"/>
    <w:rsid w:val="00955C65"/>
    <w:rsid w:val="009A464F"/>
    <w:rsid w:val="009A789B"/>
    <w:rsid w:val="009B736F"/>
    <w:rsid w:val="009C3DAA"/>
    <w:rsid w:val="009D0387"/>
    <w:rsid w:val="009E4A6B"/>
    <w:rsid w:val="00A03955"/>
    <w:rsid w:val="00A14801"/>
    <w:rsid w:val="00A44108"/>
    <w:rsid w:val="00A7508F"/>
    <w:rsid w:val="00AB506B"/>
    <w:rsid w:val="00AE2A3F"/>
    <w:rsid w:val="00B24E76"/>
    <w:rsid w:val="00BE3088"/>
    <w:rsid w:val="00BF2E90"/>
    <w:rsid w:val="00BF6418"/>
    <w:rsid w:val="00C1110B"/>
    <w:rsid w:val="00C15078"/>
    <w:rsid w:val="00C4168F"/>
    <w:rsid w:val="00C5401E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ED2829"/>
    <w:rsid w:val="00F0275C"/>
    <w:rsid w:val="00F25B77"/>
    <w:rsid w:val="00F55422"/>
    <w:rsid w:val="00F67599"/>
    <w:rsid w:val="00FA189E"/>
    <w:rsid w:val="00FD6639"/>
    <w:rsid w:val="00FE0174"/>
    <w:rsid w:val="00FE58DA"/>
    <w:rsid w:val="00FF70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A7508F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BE3088"/>
    <w:pPr>
      <w:spacing w:after="160" w:line="259" w:lineRule="auto"/>
      <w:ind w:left="720"/>
      <w:contextualSpacing/>
    </w:pPr>
    <w:rPr>
      <w:rFonts w:ascii="Calibri" w:eastAsia="Calibri" w:hAnsi="Calibri"/>
      <w:noProof/>
      <w:lang w:val="fr-FR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5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38FC790-5C48-4DE5-990B-0F7026C20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421</Words>
  <Characters>2653</Characters>
  <Application>Microsoft Office Word</Application>
  <DocSecurity>0</DocSecurity>
  <Lines>22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3068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Städte am Meer</dc:title>
  <dc:creator>SWR Planet Schule</dc:creator>
  <cp:lastModifiedBy>Frietsch</cp:lastModifiedBy>
  <cp:revision>3</cp:revision>
  <cp:lastPrinted>2015-08-04T13:32:00Z</cp:lastPrinted>
  <dcterms:created xsi:type="dcterms:W3CDTF">2017-01-24T11:19:00Z</dcterms:created>
  <dcterms:modified xsi:type="dcterms:W3CDTF">2017-01-24T11:21:00Z</dcterms:modified>
</cp:coreProperties>
</file>