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7A0058"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 xml:space="preserve">Städte am Meer – </w:t>
      </w:r>
      <w:r w:rsidR="0015002D">
        <w:rPr>
          <w:rFonts w:cs="Arial"/>
          <w:b/>
          <w:bCs/>
          <w:color w:val="FFFFFF" w:themeColor="background1"/>
          <w:sz w:val="24"/>
          <w:szCs w:val="24"/>
        </w:rPr>
        <w:t>St. Petersburg</w:t>
      </w:r>
      <w:r>
        <w:rPr>
          <w:rFonts w:cs="Arial"/>
          <w:b/>
          <w:bCs/>
          <w:color w:val="FFFFFF" w:themeColor="background1"/>
          <w:sz w:val="24"/>
          <w:szCs w:val="24"/>
        </w:rPr>
        <w:t xml:space="preserve"> </w:t>
      </w:r>
    </w:p>
    <w:p w:rsidR="003868A9" w:rsidRPr="003868A9" w:rsidRDefault="003868A9" w:rsidP="005F4764">
      <w:pPr>
        <w:autoSpaceDE w:val="0"/>
        <w:autoSpaceDN w:val="0"/>
        <w:adjustRightInd w:val="0"/>
        <w:rPr>
          <w:rFonts w:cs="Arial"/>
          <w:i/>
          <w:sz w:val="20"/>
          <w:szCs w:val="20"/>
        </w:rPr>
      </w:pPr>
    </w:p>
    <w:p w:rsidR="007A0058" w:rsidRDefault="00C016D8" w:rsidP="007A0058">
      <w:pPr>
        <w:tabs>
          <w:tab w:val="left" w:pos="709"/>
        </w:tabs>
        <w:ind w:left="794" w:hanging="794"/>
        <w:jc w:val="both"/>
        <w:rPr>
          <w:rFonts w:cs="Arial"/>
          <w:sz w:val="20"/>
        </w:rPr>
      </w:pPr>
      <w:r w:rsidRPr="00C016D8">
        <w:rPr>
          <w:rFonts w:cs="Arial"/>
          <w:b/>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72" type="#_x0000_t75" style="position:absolute;left:0;text-align:left;margin-left:-.75pt;margin-top:3.75pt;width:27.3pt;height:29.95pt;z-index:-251653632" wrapcoords="-114 0 -114 21499 21600 21499 21600 0 -114 0">
            <v:imagedata r:id="rId7" o:title="09_literatur"/>
            <w10:wrap type="through"/>
          </v:shape>
        </w:pict>
      </w:r>
      <w:r w:rsidR="00DB4692" w:rsidRPr="00CC5DCD">
        <w:rPr>
          <w:rFonts w:cs="Arial"/>
          <w:sz w:val="20"/>
        </w:rPr>
        <w:t xml:space="preserve"> </w:t>
      </w:r>
    </w:p>
    <w:p w:rsidR="0015002D" w:rsidRDefault="00C016D8" w:rsidP="0015002D">
      <w:pPr>
        <w:widowControl w:val="0"/>
        <w:autoSpaceDE w:val="0"/>
        <w:autoSpaceDN w:val="0"/>
        <w:adjustRightInd w:val="0"/>
        <w:rPr>
          <w:rFonts w:cs="Arial"/>
          <w:sz w:val="20"/>
        </w:rPr>
      </w:pPr>
      <w:r>
        <w:rPr>
          <w:rFonts w:cs="Arial"/>
          <w:noProof/>
          <w:sz w:val="20"/>
        </w:rPr>
        <w:pict>
          <v:shape id="_x0000_s1273" type="#_x0000_t75" style="position:absolute;margin-left:-46.05pt;margin-top:22.35pt;width:37.05pt;height:37.55pt;z-index:-251652608" wrapcoords="-98 0 -98 21504 21600 21504 21600 0 -98 0">
            <v:imagedata r:id="rId8" o:title="01_stift"/>
            <w10:wrap type="through"/>
          </v:shape>
        </w:pict>
      </w:r>
      <w:r w:rsidR="0015002D" w:rsidRPr="0025228A">
        <w:rPr>
          <w:rFonts w:cs="Arial"/>
          <w:b/>
          <w:sz w:val="20"/>
        </w:rPr>
        <w:t>1.</w:t>
      </w:r>
      <w:r w:rsidR="0015002D" w:rsidRPr="0025228A">
        <w:rPr>
          <w:rFonts w:cs="Arial"/>
          <w:sz w:val="20"/>
        </w:rPr>
        <w:t xml:space="preserve"> Finde St. Petersburg auf einer Landkarte und beschreibe die Lage der Stadt. Berechne die Entfernung nach Moskau, der heutigen Hauptstadt Russlands.</w:t>
      </w:r>
    </w:p>
    <w:p w:rsidR="0015002D" w:rsidRDefault="0015002D" w:rsidP="0015002D">
      <w:pPr>
        <w:widowControl w:val="0"/>
        <w:autoSpaceDE w:val="0"/>
        <w:autoSpaceDN w:val="0"/>
        <w:adjustRightInd w:val="0"/>
        <w:rPr>
          <w:rFonts w:cs="Arial"/>
          <w:b/>
          <w:sz w:val="20"/>
        </w:rPr>
      </w:pPr>
    </w:p>
    <w:p w:rsidR="0015002D" w:rsidRPr="0025228A" w:rsidRDefault="00C016D8" w:rsidP="0015002D">
      <w:pPr>
        <w:widowControl w:val="0"/>
        <w:autoSpaceDE w:val="0"/>
        <w:autoSpaceDN w:val="0"/>
        <w:adjustRightInd w:val="0"/>
        <w:rPr>
          <w:rFonts w:cs="Arial"/>
          <w:sz w:val="20"/>
        </w:rPr>
      </w:pPr>
      <w:r w:rsidRPr="00C016D8">
        <w:rPr>
          <w:rFonts w:cs="Arial"/>
          <w:b/>
          <w:noProof/>
          <w:sz w:val="20"/>
        </w:rPr>
        <w:pict>
          <v:shape id="_x0000_s1274" type="#_x0000_t75" style="position:absolute;margin-left:-45.65pt;margin-top:12pt;width:35.15pt;height:34.1pt;z-index:-251651584" wrapcoords="-92 0 -92 21505 21600 21505 21600 0 -92 0">
            <v:imagedata r:id="rId9" o:title="03_partnerarbeit"/>
            <w10:wrap type="through"/>
          </v:shape>
        </w:pict>
      </w:r>
      <w:r w:rsidR="0015002D" w:rsidRPr="0025228A">
        <w:rPr>
          <w:rFonts w:cs="Arial"/>
          <w:b/>
          <w:sz w:val="20"/>
        </w:rPr>
        <w:t>2.</w:t>
      </w:r>
      <w:r w:rsidR="0015002D" w:rsidRPr="0025228A">
        <w:rPr>
          <w:rFonts w:cs="Arial"/>
          <w:sz w:val="20"/>
        </w:rPr>
        <w:t xml:space="preserve"> Schau dir den Film über St. Petersburg an und notiere stichwortartig die wichtigsten Informationen. Ordne deine Notizen den richtigen Fotos zu. Achtung, ein Foto gehört nicht zu diesem Film! Vergleiche mit deiner Nachbarin/deinem Nachbarn.</w:t>
      </w:r>
    </w:p>
    <w:p w:rsidR="0015002D" w:rsidRDefault="00C016D8" w:rsidP="0015002D">
      <w:pPr>
        <w:widowControl w:val="0"/>
        <w:autoSpaceDE w:val="0"/>
        <w:autoSpaceDN w:val="0"/>
        <w:adjustRightInd w:val="0"/>
        <w:rPr>
          <w:rFonts w:ascii="Times New Roman" w:hAnsi="Times New Roman"/>
          <w:i/>
          <w:sz w:val="20"/>
        </w:rPr>
      </w:pPr>
      <w:r w:rsidRPr="00C016D8">
        <w:rPr>
          <w:rFonts w:cs="Arial"/>
          <w:b/>
          <w:noProof/>
          <w:sz w:val="20"/>
        </w:rPr>
        <w:pict>
          <v:group id="_x0000_s1280" style="position:absolute;margin-left:-34.75pt;margin-top:9.85pt;width:484.95pt;height:153pt;z-index:251659776" coordorigin="1120,4757" coordsize="9699,3060">
            <v:rect id="Rechteck 34" o:spid="_x0000_s1235" style="position:absolute;left:1120;top:4757;width:3148;height:3060;visibility:visible" o:regroupid="2" fillcolor="#d8d8d8" strokecolor="gray" strokeweight="1pt">
              <v:shadow on="t" type="perspective" opacity="26214f" offset="0,0" matrix="66847f,,,66847f"/>
              <v:textbox style="mso-next-textbox:#Rechteck 34">
                <w:txbxContent>
                  <w:p w:rsidR="0015002D" w:rsidRPr="006A61E3" w:rsidRDefault="0015002D" w:rsidP="0015002D">
                    <w:pPr>
                      <w:rPr>
                        <w:rFonts w:ascii="Times New Roman" w:hAnsi="Times New Roman"/>
                        <w:b/>
                        <w:color w:val="000000"/>
                        <w:sz w:val="20"/>
                        <w:szCs w:val="20"/>
                      </w:rPr>
                    </w:pPr>
                    <w:r w:rsidRPr="00A379AF">
                      <w:rPr>
                        <w:rFonts w:cs="Arial"/>
                        <w:b/>
                        <w:color w:val="000000"/>
                        <w:sz w:val="20"/>
                        <w:szCs w:val="20"/>
                      </w:rPr>
                      <w:t>1</w:t>
                    </w:r>
                    <w:r w:rsidRPr="006A61E3">
                      <w:rPr>
                        <w:rFonts w:ascii="Times New Roman" w:hAnsi="Times New Roman"/>
                        <w:b/>
                        <w:color w:val="000000"/>
                        <w:sz w:val="20"/>
                        <w:szCs w:val="20"/>
                      </w:rPr>
                      <w:t xml:space="preserve">            </w:t>
                    </w:r>
                    <w:r w:rsidRPr="0025228A">
                      <w:rPr>
                        <w:rFonts w:cs="Arial"/>
                        <w:b/>
                        <w:color w:val="000000"/>
                        <w:sz w:val="18"/>
                        <w:szCs w:val="18"/>
                      </w:rPr>
                      <w:t xml:space="preserve">St. Petersburg – </w:t>
                    </w:r>
                    <w:r w:rsidR="00A379AF">
                      <w:rPr>
                        <w:rFonts w:cs="Arial"/>
                        <w:b/>
                        <w:color w:val="000000"/>
                        <w:sz w:val="18"/>
                        <w:szCs w:val="18"/>
                      </w:rPr>
                      <w:t xml:space="preserve"> </w:t>
                    </w:r>
                    <w:r w:rsidRPr="0025228A">
                      <w:rPr>
                        <w:rFonts w:cs="Arial"/>
                        <w:b/>
                        <w:color w:val="000000"/>
                        <w:sz w:val="18"/>
                        <w:szCs w:val="18"/>
                      </w:rPr>
                      <w:t>glanzvollste Metropole an der Ostsee</w:t>
                    </w: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_______________</w:t>
                    </w:r>
                    <w:r w:rsidR="00A379AF">
                      <w:rPr>
                        <w:rFonts w:ascii="Times New Roman" w:hAnsi="Times New Roman"/>
                        <w:b/>
                        <w:color w:val="000000"/>
                        <w:sz w:val="20"/>
                        <w:szCs w:val="20"/>
                      </w:rPr>
                      <w:t>____</w:t>
                    </w:r>
                    <w:r w:rsidRPr="006A61E3">
                      <w:rPr>
                        <w:rFonts w:ascii="Times New Roman" w:hAnsi="Times New Roman"/>
                        <w:b/>
                        <w:color w:val="000000"/>
                        <w:sz w:val="20"/>
                        <w:szCs w:val="20"/>
                      </w:rPr>
                      <w:t>_________</w:t>
                    </w:r>
                  </w:p>
                  <w:p w:rsidR="0015002D" w:rsidRPr="006A61E3" w:rsidRDefault="0015002D" w:rsidP="0015002D">
                    <w:pPr>
                      <w:rPr>
                        <w:rFonts w:ascii="Times New Roman" w:hAnsi="Times New Roman"/>
                        <w:b/>
                        <w:color w:val="000000"/>
                        <w:sz w:val="20"/>
                        <w:szCs w:val="20"/>
                      </w:rPr>
                    </w:pP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______________</w:t>
                    </w:r>
                    <w:r w:rsidR="00A379AF">
                      <w:rPr>
                        <w:rFonts w:ascii="Times New Roman" w:hAnsi="Times New Roman"/>
                        <w:b/>
                        <w:color w:val="000000"/>
                        <w:sz w:val="20"/>
                        <w:szCs w:val="20"/>
                      </w:rPr>
                      <w:t>____</w:t>
                    </w:r>
                    <w:r w:rsidRPr="006A61E3">
                      <w:rPr>
                        <w:rFonts w:ascii="Times New Roman" w:hAnsi="Times New Roman"/>
                        <w:b/>
                        <w:color w:val="000000"/>
                        <w:sz w:val="20"/>
                        <w:szCs w:val="20"/>
                      </w:rPr>
                      <w:t>__________</w:t>
                    </w: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_________________</w:t>
                    </w:r>
                    <w:r w:rsidR="00A379AF">
                      <w:rPr>
                        <w:rFonts w:ascii="Times New Roman" w:hAnsi="Times New Roman"/>
                        <w:b/>
                        <w:color w:val="000000"/>
                        <w:sz w:val="20"/>
                        <w:szCs w:val="20"/>
                      </w:rPr>
                      <w:t>____</w:t>
                    </w:r>
                    <w:r w:rsidRPr="006A61E3">
                      <w:rPr>
                        <w:rFonts w:ascii="Times New Roman" w:hAnsi="Times New Roman"/>
                        <w:b/>
                        <w:color w:val="000000"/>
                        <w:sz w:val="20"/>
                        <w:szCs w:val="20"/>
                      </w:rPr>
                      <w:t>_______</w:t>
                    </w:r>
                  </w:p>
                  <w:p w:rsidR="0015002D" w:rsidRPr="006A61E3" w:rsidRDefault="0015002D" w:rsidP="0015002D">
                    <w:pPr>
                      <w:rPr>
                        <w:rFonts w:ascii="Times New Roman" w:hAnsi="Times New Roman"/>
                        <w:b/>
                        <w:color w:val="000000"/>
                        <w:sz w:val="20"/>
                        <w:szCs w:val="20"/>
                      </w:rPr>
                    </w:pP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________________</w:t>
                    </w:r>
                    <w:r w:rsidR="00A379AF">
                      <w:rPr>
                        <w:rFonts w:ascii="Times New Roman" w:hAnsi="Times New Roman"/>
                        <w:b/>
                        <w:color w:val="000000"/>
                        <w:sz w:val="20"/>
                        <w:szCs w:val="20"/>
                      </w:rPr>
                      <w:t>____</w:t>
                    </w:r>
                    <w:r w:rsidRPr="006A61E3">
                      <w:rPr>
                        <w:rFonts w:ascii="Times New Roman" w:hAnsi="Times New Roman"/>
                        <w:b/>
                        <w:color w:val="000000"/>
                        <w:sz w:val="20"/>
                        <w:szCs w:val="20"/>
                      </w:rPr>
                      <w:t>________</w:t>
                    </w:r>
                  </w:p>
                  <w:p w:rsidR="0015002D" w:rsidRPr="006A61E3" w:rsidRDefault="0015002D" w:rsidP="0015002D">
                    <w:pPr>
                      <w:rPr>
                        <w:rFonts w:ascii="Times New Roman" w:hAnsi="Times New Roman"/>
                        <w:b/>
                        <w:color w:val="000000"/>
                        <w:sz w:val="20"/>
                        <w:szCs w:val="20"/>
                      </w:rPr>
                    </w:pPr>
                  </w:p>
                  <w:p w:rsidR="0015002D" w:rsidRPr="006A61E3" w:rsidRDefault="0015002D" w:rsidP="0015002D">
                    <w:pPr>
                      <w:rPr>
                        <w:rFonts w:ascii="Times New Roman" w:hAnsi="Times New Roman"/>
                        <w:b/>
                        <w:color w:val="000000"/>
                        <w:sz w:val="20"/>
                        <w:szCs w:val="20"/>
                      </w:rPr>
                    </w:pPr>
                    <w:r w:rsidRPr="006A61E3">
                      <w:rPr>
                        <w:rFonts w:ascii="Times New Roman" w:hAnsi="Times New Roman"/>
                        <w:b/>
                        <w:color w:val="000000"/>
                        <w:sz w:val="20"/>
                        <w:szCs w:val="20"/>
                      </w:rPr>
                      <w:t>_______________</w:t>
                    </w:r>
                    <w:r w:rsidR="00A379AF">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oval id="Oval 35" o:spid="_x0000_s1236" style="position:absolute;left:1520;top:4810;width:283;height:283;visibility:visible;v-text-anchor:middle" o:regroupid="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rect id="Rechteck 34" o:spid="_x0000_s1275" style="position:absolute;left:4383;top:4757;width:3148;height:3060;visibility:visible" fillcolor="#d8d8d8" strokecolor="gray" strokeweight="1pt">
              <v:shadow on="t" type="perspective" opacity="26214f" offset="0,0" matrix="66847f,,,66847f"/>
              <v:textbox>
                <w:txbxContent>
                  <w:p w:rsidR="00A379AF" w:rsidRPr="006A61E3" w:rsidRDefault="009C321D" w:rsidP="00A379AF">
                    <w:pPr>
                      <w:rPr>
                        <w:rFonts w:ascii="Times New Roman" w:hAnsi="Times New Roman"/>
                        <w:b/>
                        <w:color w:val="000000"/>
                        <w:sz w:val="20"/>
                        <w:szCs w:val="20"/>
                      </w:rPr>
                    </w:pPr>
                    <w:r>
                      <w:rPr>
                        <w:rFonts w:cs="Arial"/>
                        <w:b/>
                        <w:color w:val="000000"/>
                        <w:sz w:val="20"/>
                        <w:szCs w:val="20"/>
                      </w:rPr>
                      <w:t>2</w:t>
                    </w:r>
                    <w:r w:rsidR="00A379AF" w:rsidRPr="006A61E3">
                      <w:rPr>
                        <w:rFonts w:ascii="Times New Roman" w:hAnsi="Times New Roman"/>
                        <w:b/>
                        <w:color w:val="000000"/>
                        <w:sz w:val="20"/>
                        <w:szCs w:val="20"/>
                      </w:rPr>
                      <w:t xml:space="preserve">            </w:t>
                    </w:r>
                    <w:r w:rsidRPr="0025228A">
                      <w:rPr>
                        <w:rFonts w:cs="Arial"/>
                        <w:b/>
                        <w:color w:val="000000"/>
                        <w:sz w:val="18"/>
                        <w:szCs w:val="18"/>
                      </w:rPr>
                      <w:t xml:space="preserve">Anton </w:t>
                    </w:r>
                    <w:proofErr w:type="spellStart"/>
                    <w:r w:rsidRPr="0025228A">
                      <w:rPr>
                        <w:rFonts w:cs="Arial"/>
                        <w:b/>
                        <w:color w:val="000000"/>
                        <w:sz w:val="18"/>
                        <w:szCs w:val="18"/>
                      </w:rPr>
                      <w:t>Waganow</w:t>
                    </w:r>
                    <w:proofErr w:type="spellEnd"/>
                    <w:r w:rsidRPr="0025228A">
                      <w:rPr>
                        <w:rFonts w:cs="Arial"/>
                        <w:b/>
                        <w:color w:val="000000"/>
                        <w:sz w:val="18"/>
                        <w:szCs w:val="18"/>
                      </w:rPr>
                      <w:t xml:space="preserve"> ist </w:t>
                    </w:r>
                    <w:proofErr w:type="spellStart"/>
                    <w:r w:rsidRPr="0025228A">
                      <w:rPr>
                        <w:rFonts w:cs="Arial"/>
                        <w:b/>
                        <w:color w:val="000000"/>
                        <w:sz w:val="18"/>
                        <w:szCs w:val="18"/>
                      </w:rPr>
                      <w:t>Roofer</w:t>
                    </w:r>
                    <w:proofErr w:type="spellEnd"/>
                    <w:r w:rsidRPr="0025228A">
                      <w:rPr>
                        <w:rFonts w:cs="Arial"/>
                        <w:b/>
                        <w:color w:val="000000"/>
                        <w:sz w:val="18"/>
                        <w:szCs w:val="18"/>
                      </w:rPr>
                      <w:t xml:space="preserve"> und fotografiert die Stadt von den Dächern aus</w:t>
                    </w:r>
                    <w:r w:rsidRPr="006A61E3">
                      <w:rPr>
                        <w:rFonts w:ascii="Times New Roman" w:hAnsi="Times New Roman"/>
                        <w:b/>
                        <w:color w:val="000000"/>
                        <w:sz w:val="20"/>
                        <w:szCs w:val="20"/>
                      </w:rPr>
                      <w:t xml:space="preserve"> </w:t>
                    </w:r>
                    <w:r w:rsidR="00A379AF" w:rsidRPr="006A61E3">
                      <w:rPr>
                        <w:rFonts w:ascii="Times New Roman" w:hAnsi="Times New Roman"/>
                        <w:b/>
                        <w:color w:val="000000"/>
                        <w:sz w:val="20"/>
                        <w:szCs w:val="20"/>
                      </w:rPr>
                      <w:t>_______________</w:t>
                    </w:r>
                    <w:r w:rsidR="00A379AF">
                      <w:rPr>
                        <w:rFonts w:ascii="Times New Roman" w:hAnsi="Times New Roman"/>
                        <w:b/>
                        <w:color w:val="000000"/>
                        <w:sz w:val="20"/>
                        <w:szCs w:val="20"/>
                      </w:rPr>
                      <w:t>____</w:t>
                    </w:r>
                    <w:r w:rsidR="00A379AF" w:rsidRPr="006A61E3">
                      <w:rPr>
                        <w:rFonts w:ascii="Times New Roman" w:hAnsi="Times New Roman"/>
                        <w:b/>
                        <w:color w:val="000000"/>
                        <w:sz w:val="20"/>
                        <w:szCs w:val="20"/>
                      </w:rPr>
                      <w:t>_________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__________</w:t>
                    </w: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rect id="Rechteck 34" o:spid="_x0000_s1276" style="position:absolute;left:7671;top:4757;width:3148;height:3060;visibility:visible" fillcolor="#d8d8d8" strokecolor="gray" strokeweight="1pt">
              <v:shadow on="t" type="perspective" opacity="26214f" offset="0,0" matrix="66847f,,,66847f"/>
              <v:textbox>
                <w:txbxContent>
                  <w:p w:rsidR="00A379AF" w:rsidRPr="006A61E3" w:rsidRDefault="009C321D" w:rsidP="00A379AF">
                    <w:pPr>
                      <w:rPr>
                        <w:rFonts w:ascii="Times New Roman" w:hAnsi="Times New Roman"/>
                        <w:b/>
                        <w:color w:val="000000"/>
                        <w:sz w:val="20"/>
                        <w:szCs w:val="20"/>
                      </w:rPr>
                    </w:pPr>
                    <w:r>
                      <w:rPr>
                        <w:rFonts w:cs="Arial"/>
                        <w:b/>
                        <w:color w:val="000000"/>
                        <w:sz w:val="20"/>
                        <w:szCs w:val="20"/>
                      </w:rPr>
                      <w:t>3</w:t>
                    </w:r>
                    <w:r w:rsidR="00A379AF" w:rsidRPr="006A61E3">
                      <w:rPr>
                        <w:rFonts w:ascii="Times New Roman" w:hAnsi="Times New Roman"/>
                        <w:b/>
                        <w:color w:val="000000"/>
                        <w:sz w:val="20"/>
                        <w:szCs w:val="20"/>
                      </w:rPr>
                      <w:t xml:space="preserve">            </w:t>
                    </w:r>
                    <w:r w:rsidRPr="0025228A">
                      <w:rPr>
                        <w:rFonts w:cs="Arial"/>
                        <w:b/>
                        <w:color w:val="000000"/>
                        <w:sz w:val="18"/>
                        <w:szCs w:val="18"/>
                      </w:rPr>
                      <w:t>Die Band um Sergej nimmt in ihren Liedern kein Blatt vor den Mund</w:t>
                    </w:r>
                    <w:r w:rsidRPr="006A61E3">
                      <w:rPr>
                        <w:rFonts w:ascii="Times New Roman" w:hAnsi="Times New Roman"/>
                        <w:b/>
                        <w:color w:val="000000"/>
                        <w:sz w:val="20"/>
                        <w:szCs w:val="20"/>
                      </w:rPr>
                      <w:t xml:space="preserve"> </w:t>
                    </w:r>
                    <w:r w:rsidR="00A379AF" w:rsidRPr="006A61E3">
                      <w:rPr>
                        <w:rFonts w:ascii="Times New Roman" w:hAnsi="Times New Roman"/>
                        <w:b/>
                        <w:color w:val="000000"/>
                        <w:sz w:val="20"/>
                        <w:szCs w:val="20"/>
                      </w:rPr>
                      <w:t>_______________</w:t>
                    </w:r>
                    <w:r w:rsidR="00A379AF">
                      <w:rPr>
                        <w:rFonts w:ascii="Times New Roman" w:hAnsi="Times New Roman"/>
                        <w:b/>
                        <w:color w:val="000000"/>
                        <w:sz w:val="20"/>
                        <w:szCs w:val="20"/>
                      </w:rPr>
                      <w:t>____</w:t>
                    </w:r>
                    <w:r w:rsidR="00A379AF" w:rsidRPr="006A61E3">
                      <w:rPr>
                        <w:rFonts w:ascii="Times New Roman" w:hAnsi="Times New Roman"/>
                        <w:b/>
                        <w:color w:val="000000"/>
                        <w:sz w:val="20"/>
                        <w:szCs w:val="20"/>
                      </w:rPr>
                      <w:t>_________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__________</w:t>
                    </w: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w:t>
                    </w:r>
                  </w:p>
                  <w:p w:rsidR="00A379AF" w:rsidRPr="006A61E3" w:rsidRDefault="00A379AF" w:rsidP="00A379AF">
                    <w:pPr>
                      <w:rPr>
                        <w:rFonts w:ascii="Times New Roman" w:hAnsi="Times New Roman"/>
                        <w:b/>
                        <w:color w:val="000000"/>
                        <w:sz w:val="20"/>
                        <w:szCs w:val="20"/>
                      </w:rPr>
                    </w:pPr>
                  </w:p>
                  <w:p w:rsidR="00A379AF" w:rsidRPr="006A61E3" w:rsidRDefault="00A379AF" w:rsidP="00A379AF">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oval id="Oval 35" o:spid="_x0000_s1277" style="position:absolute;left:4706;top:4810;width:283;height:28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oval id="Oval 35" o:spid="_x0000_s1279" style="position:absolute;left:8068;top:4810;width:283;height:28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group>
        </w:pict>
      </w:r>
    </w:p>
    <w:p w:rsidR="0015002D" w:rsidRDefault="0015002D" w:rsidP="0015002D">
      <w:pPr>
        <w:widowControl w:val="0"/>
        <w:autoSpaceDE w:val="0"/>
        <w:autoSpaceDN w:val="0"/>
        <w:adjustRightInd w:val="0"/>
        <w:rPr>
          <w:rFonts w:ascii="Times New Roman" w:hAnsi="Times New Roman"/>
          <w:i/>
          <w:sz w:val="20"/>
        </w:rPr>
      </w:pPr>
      <w:r>
        <w:rPr>
          <w:rFonts w:ascii="Times New Roman" w:hAnsi="Times New Roman"/>
          <w:i/>
          <w:sz w:val="20"/>
        </w:rPr>
        <w:t xml:space="preserve"> </w:t>
      </w:r>
      <w:r w:rsidRPr="00E83E68">
        <w:rPr>
          <w:rFonts w:ascii="Times New Roman" w:hAnsi="Times New Roman"/>
          <w:i/>
          <w:sz w:val="20"/>
        </w:rPr>
        <w:t xml:space="preserve"> </w:t>
      </w:r>
    </w:p>
    <w:p w:rsidR="0015002D" w:rsidRDefault="0015002D" w:rsidP="0015002D">
      <w:pPr>
        <w:rPr>
          <w:rFonts w:ascii="Times New Roman" w:hAnsi="Times New Roman"/>
          <w:sz w:val="20"/>
        </w:rPr>
      </w:pPr>
    </w:p>
    <w:p w:rsidR="0015002D" w:rsidRDefault="0015002D" w:rsidP="0015002D">
      <w:pPr>
        <w:rPr>
          <w:rFonts w:ascii="Times New Roman" w:hAnsi="Times New Roman"/>
          <w:sz w:val="20"/>
        </w:rPr>
      </w:pPr>
      <w:r>
        <w:rPr>
          <w:rFonts w:ascii="Times New Roman" w:hAnsi="Times New Roman"/>
          <w:sz w:val="20"/>
        </w:rPr>
        <w:t xml:space="preserve"> </w:t>
      </w: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15002D" w:rsidP="0015002D">
      <w:pPr>
        <w:rPr>
          <w:rFonts w:ascii="Times New Roman" w:hAnsi="Times New Roman"/>
          <w:sz w:val="20"/>
        </w:rPr>
      </w:pPr>
    </w:p>
    <w:p w:rsidR="0015002D" w:rsidRPr="00405A26" w:rsidRDefault="00C016D8" w:rsidP="0015002D">
      <w:pPr>
        <w:rPr>
          <w:rFonts w:ascii="Times New Roman" w:hAnsi="Times New Roman"/>
          <w:sz w:val="20"/>
        </w:rPr>
      </w:pPr>
      <w:r w:rsidRPr="00C016D8">
        <w:rPr>
          <w:rFonts w:cs="Arial"/>
          <w:b/>
          <w:noProof/>
          <w:sz w:val="20"/>
        </w:rPr>
        <w:pict>
          <v:group id="_x0000_s1281" style="position:absolute;margin-left:-.75pt;margin-top:2.35pt;width:484.95pt;height:153pt;z-index:251660800" coordorigin="1120,4757" coordsize="9699,3060">
            <v:rect id="Rechteck 34" o:spid="_x0000_s1282" style="position:absolute;left:1120;top:4757;width:3148;height:3060;visibility:visible" fillcolor="#d8d8d8" strokecolor="gray" strokeweight="1pt">
              <v:shadow on="t" type="perspective" opacity="26214f" offset="0,0" matrix="66847f,,,66847f"/>
              <v:textbox>
                <w:txbxContent>
                  <w:p w:rsidR="009C321D" w:rsidRPr="006A61E3" w:rsidRDefault="009C321D" w:rsidP="009C321D">
                    <w:pPr>
                      <w:rPr>
                        <w:rFonts w:ascii="Times New Roman" w:hAnsi="Times New Roman"/>
                        <w:b/>
                        <w:color w:val="000000"/>
                        <w:sz w:val="20"/>
                        <w:szCs w:val="20"/>
                      </w:rPr>
                    </w:pPr>
                    <w:r>
                      <w:rPr>
                        <w:rFonts w:cs="Arial"/>
                        <w:b/>
                        <w:color w:val="000000"/>
                        <w:sz w:val="20"/>
                        <w:szCs w:val="20"/>
                      </w:rPr>
                      <w:t>4</w:t>
                    </w:r>
                    <w:r w:rsidRPr="006A61E3">
                      <w:rPr>
                        <w:rFonts w:ascii="Times New Roman" w:hAnsi="Times New Roman"/>
                        <w:b/>
                        <w:color w:val="000000"/>
                        <w:sz w:val="20"/>
                        <w:szCs w:val="20"/>
                      </w:rPr>
                      <w:t xml:space="preserve">            </w:t>
                    </w:r>
                    <w:r>
                      <w:rPr>
                        <w:rFonts w:cs="Arial"/>
                        <w:b/>
                        <w:color w:val="000000"/>
                        <w:sz w:val="18"/>
                        <w:szCs w:val="18"/>
                      </w:rPr>
                      <w:t>Die Stadt Leningrad wurde im Zweiten</w:t>
                    </w:r>
                    <w:r w:rsidRPr="0025228A">
                      <w:rPr>
                        <w:rFonts w:cs="Arial"/>
                        <w:b/>
                        <w:color w:val="000000"/>
                        <w:sz w:val="18"/>
                        <w:szCs w:val="18"/>
                      </w:rPr>
                      <w:t xml:space="preserve"> Weltkrieg lange erfolglos belagert.</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__________</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oval id="Oval 35" o:spid="_x0000_s1283" style="position:absolute;left:1520;top:4810;width:283;height:28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rect id="Rechteck 34" o:spid="_x0000_s1284" style="position:absolute;left:4383;top:4757;width:3148;height:3060;visibility:visible" fillcolor="#d8d8d8" strokecolor="gray" strokeweight="1pt">
              <v:shadow on="t" type="perspective" opacity="26214f" offset="0,0" matrix="66847f,,,66847f"/>
              <v:textbox>
                <w:txbxContent>
                  <w:p w:rsidR="009C321D" w:rsidRPr="006A61E3" w:rsidRDefault="009C321D" w:rsidP="009C321D">
                    <w:pPr>
                      <w:rPr>
                        <w:rFonts w:ascii="Times New Roman" w:hAnsi="Times New Roman"/>
                        <w:b/>
                        <w:color w:val="000000"/>
                        <w:sz w:val="20"/>
                        <w:szCs w:val="20"/>
                      </w:rPr>
                    </w:pPr>
                    <w:r>
                      <w:rPr>
                        <w:rFonts w:cs="Arial"/>
                        <w:b/>
                        <w:color w:val="000000"/>
                        <w:sz w:val="20"/>
                        <w:szCs w:val="20"/>
                      </w:rPr>
                      <w:t>5</w:t>
                    </w:r>
                    <w:r w:rsidRPr="006A61E3">
                      <w:rPr>
                        <w:rFonts w:ascii="Times New Roman" w:hAnsi="Times New Roman"/>
                        <w:b/>
                        <w:color w:val="000000"/>
                        <w:sz w:val="20"/>
                        <w:szCs w:val="20"/>
                      </w:rPr>
                      <w:t xml:space="preserve">            </w:t>
                    </w:r>
                    <w:r w:rsidRPr="0025228A">
                      <w:rPr>
                        <w:rFonts w:cs="Arial"/>
                        <w:b/>
                        <w:color w:val="000000"/>
                        <w:sz w:val="18"/>
                        <w:szCs w:val="18"/>
                      </w:rPr>
                      <w:t>Oksana produziert Kompost und pflanzt Kräuter auf einem Hochhausdach</w:t>
                    </w:r>
                    <w:r w:rsidRPr="006A61E3">
                      <w:rPr>
                        <w:rFonts w:ascii="Times New Roman" w:hAnsi="Times New Roman"/>
                        <w:b/>
                        <w:color w:val="000000"/>
                        <w:sz w:val="20"/>
                        <w:szCs w:val="20"/>
                      </w:rPr>
                      <w:t xml:space="preserve"> 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__________</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rect id="Rechteck 34" o:spid="_x0000_s1285" style="position:absolute;left:7671;top:4757;width:3148;height:3060;visibility:visible" fillcolor="#d8d8d8" strokecolor="gray" strokeweight="1pt">
              <v:shadow on="t" type="perspective" opacity="26214f" offset="0,0" matrix="66847f,,,66847f"/>
              <v:textbox>
                <w:txbxContent>
                  <w:p w:rsidR="009C321D" w:rsidRPr="006A61E3" w:rsidRDefault="009C321D" w:rsidP="009C321D">
                    <w:pPr>
                      <w:rPr>
                        <w:rFonts w:ascii="Times New Roman" w:hAnsi="Times New Roman"/>
                        <w:b/>
                        <w:color w:val="000000"/>
                        <w:sz w:val="20"/>
                        <w:szCs w:val="20"/>
                      </w:rPr>
                    </w:pPr>
                    <w:r>
                      <w:rPr>
                        <w:rFonts w:cs="Arial"/>
                        <w:b/>
                        <w:color w:val="000000"/>
                        <w:sz w:val="20"/>
                        <w:szCs w:val="20"/>
                      </w:rPr>
                      <w:t>6</w:t>
                    </w:r>
                    <w:r w:rsidRPr="006A61E3">
                      <w:rPr>
                        <w:rFonts w:ascii="Times New Roman" w:hAnsi="Times New Roman"/>
                        <w:b/>
                        <w:color w:val="000000"/>
                        <w:sz w:val="20"/>
                        <w:szCs w:val="20"/>
                      </w:rPr>
                      <w:t xml:space="preserve">           </w:t>
                    </w:r>
                    <w:r w:rsidRPr="0025228A">
                      <w:rPr>
                        <w:rFonts w:cs="Arial"/>
                        <w:b/>
                        <w:color w:val="000000"/>
                        <w:sz w:val="18"/>
                        <w:szCs w:val="18"/>
                      </w:rPr>
                      <w:t xml:space="preserve">Igor </w:t>
                    </w:r>
                    <w:proofErr w:type="spellStart"/>
                    <w:r w:rsidRPr="0025228A">
                      <w:rPr>
                        <w:rFonts w:cs="Arial"/>
                        <w:b/>
                        <w:color w:val="000000"/>
                        <w:sz w:val="18"/>
                        <w:szCs w:val="18"/>
                      </w:rPr>
                      <w:t>Polischuk</w:t>
                    </w:r>
                    <w:proofErr w:type="spellEnd"/>
                    <w:r w:rsidRPr="0025228A">
                      <w:rPr>
                        <w:rFonts w:cs="Arial"/>
                        <w:b/>
                        <w:color w:val="000000"/>
                        <w:sz w:val="18"/>
                        <w:szCs w:val="18"/>
                      </w:rPr>
                      <w:t xml:space="preserve"> ist</w:t>
                    </w:r>
                    <w:r w:rsidRPr="006A61E3">
                      <w:rPr>
                        <w:rFonts w:ascii="Times New Roman" w:hAnsi="Times New Roman"/>
                        <w:b/>
                        <w:color w:val="000000"/>
                        <w:sz w:val="20"/>
                        <w:szCs w:val="20"/>
                      </w:rPr>
                      <w:t xml:space="preserve"> </w:t>
                    </w:r>
                    <w:r w:rsidRPr="0025228A">
                      <w:rPr>
                        <w:rFonts w:cs="Arial"/>
                        <w:b/>
                        <w:color w:val="000000"/>
                        <w:sz w:val="18"/>
                        <w:szCs w:val="18"/>
                      </w:rPr>
                      <w:t xml:space="preserve">verantwortlich für das </w:t>
                    </w:r>
                    <w:r>
                      <w:rPr>
                        <w:rFonts w:cs="Arial"/>
                        <w:b/>
                        <w:color w:val="000000"/>
                        <w:sz w:val="18"/>
                        <w:szCs w:val="18"/>
                      </w:rPr>
                      <w:t>B</w:t>
                    </w:r>
                    <w:r w:rsidRPr="0025228A">
                      <w:rPr>
                        <w:rFonts w:cs="Arial"/>
                        <w:b/>
                        <w:color w:val="000000"/>
                        <w:sz w:val="18"/>
                        <w:szCs w:val="18"/>
                      </w:rPr>
                      <w:t xml:space="preserve">etreiben einer </w:t>
                    </w:r>
                    <w:r>
                      <w:rPr>
                        <w:rFonts w:cs="Arial"/>
                        <w:b/>
                        <w:color w:val="000000"/>
                        <w:sz w:val="18"/>
                        <w:szCs w:val="18"/>
                      </w:rPr>
                      <w:t>F</w:t>
                    </w:r>
                    <w:r w:rsidRPr="0025228A">
                      <w:rPr>
                        <w:rFonts w:cs="Arial"/>
                        <w:b/>
                        <w:color w:val="000000"/>
                        <w:sz w:val="18"/>
                        <w:szCs w:val="18"/>
                      </w:rPr>
                      <w:t>luttoranlage</w:t>
                    </w:r>
                    <w:r w:rsidRPr="006A61E3">
                      <w:rPr>
                        <w:rFonts w:ascii="Times New Roman" w:hAnsi="Times New Roman"/>
                        <w:b/>
                        <w:color w:val="000000"/>
                        <w:sz w:val="20"/>
                        <w:szCs w:val="20"/>
                      </w:rPr>
                      <w:t xml:space="preserve"> 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__________</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 xml:space="preserve"> </w:t>
                    </w: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w:t>
                    </w:r>
                  </w:p>
                  <w:p w:rsidR="009C321D" w:rsidRPr="006A61E3" w:rsidRDefault="009C321D" w:rsidP="009C321D">
                    <w:pPr>
                      <w:rPr>
                        <w:rFonts w:ascii="Times New Roman" w:hAnsi="Times New Roman"/>
                        <w:b/>
                        <w:color w:val="000000"/>
                        <w:sz w:val="20"/>
                        <w:szCs w:val="20"/>
                      </w:rPr>
                    </w:pPr>
                  </w:p>
                  <w:p w:rsidR="009C321D" w:rsidRPr="006A61E3" w:rsidRDefault="009C321D" w:rsidP="009C321D">
                    <w:pPr>
                      <w:rPr>
                        <w:rFonts w:ascii="Times New Roman" w:hAnsi="Times New Roman"/>
                        <w:b/>
                        <w:color w:val="000000"/>
                        <w:sz w:val="20"/>
                        <w:szCs w:val="20"/>
                      </w:rPr>
                    </w:pPr>
                    <w:r w:rsidRPr="006A61E3">
                      <w:rPr>
                        <w:rFonts w:ascii="Times New Roman" w:hAnsi="Times New Roman"/>
                        <w:b/>
                        <w:color w:val="000000"/>
                        <w:sz w:val="20"/>
                        <w:szCs w:val="20"/>
                      </w:rPr>
                      <w:t>_______________</w:t>
                    </w:r>
                    <w:r>
                      <w:rPr>
                        <w:rFonts w:ascii="Times New Roman" w:hAnsi="Times New Roman"/>
                        <w:b/>
                        <w:color w:val="000000"/>
                        <w:sz w:val="20"/>
                        <w:szCs w:val="20"/>
                      </w:rPr>
                      <w:t>____</w:t>
                    </w:r>
                    <w:r w:rsidRPr="006A61E3">
                      <w:rPr>
                        <w:rFonts w:ascii="Times New Roman" w:hAnsi="Times New Roman"/>
                        <w:b/>
                        <w:color w:val="000000"/>
                        <w:sz w:val="20"/>
                        <w:szCs w:val="20"/>
                      </w:rPr>
                      <w:t>_________</w:t>
                    </w:r>
                  </w:p>
                </w:txbxContent>
              </v:textbox>
            </v:rect>
            <v:oval id="Oval 35" o:spid="_x0000_s1286" style="position:absolute;left:4706;top:4810;width:283;height:28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oval id="Oval 35" o:spid="_x0000_s1287" style="position:absolute;left:8068;top:4810;width:283;height:28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YJJbxgAA&#10;ANsAAAAPAAAAZHJzL2Rvd25yZXYueG1sRI/dSsNAFITvhb7Dcgq9sxsbUkrstoi2IvRHjIJ4d8ge&#10;k9Ds2bC7NvHtuwXBy2FmvmGW68G04kzON5YV3E0TEMSl1Q1XCj7et7cLED4ga2wtk4Jf8rBejW6W&#10;mGvb8xudi1CJCGGfo4I6hC6X0pc1GfRT2xFH79s6gyFKV0ntsI9w08pZksylwYbjQo0dPdZUnoof&#10;o2D/eTylLnt+ej1sdn2RpFlT7L6UmoyHh3sQgYbwH/5rv2gFaQbXL/EHy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YJJbxgAAANsAAAAPAAAAAAAAAAAAAAAAAJcCAABkcnMv&#10;ZG93bnJldi54bWxQSwUGAAAAAAQABAD1AAAAigMAAAAA&#10;" stroked="f" strokeweight="1pt">
              <v:stroke joinstyle="miter"/>
            </v:oval>
          </v:group>
        </w:pict>
      </w:r>
    </w:p>
    <w:p w:rsidR="0015002D" w:rsidRPr="00405A26" w:rsidRDefault="0015002D" w:rsidP="0015002D">
      <w:pPr>
        <w:rPr>
          <w:rFonts w:ascii="Times New Roman" w:hAnsi="Times New Roman"/>
          <w:sz w:val="20"/>
        </w:rPr>
      </w:pPr>
    </w:p>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15002D" w:rsidP="0015002D"/>
    <w:p w:rsidR="0015002D" w:rsidRDefault="00C016D8" w:rsidP="0015002D">
      <w:r>
        <w:rPr>
          <w:noProof/>
        </w:rPr>
        <w:pict>
          <v:group id="Gruppierung 25" o:spid="_x0000_s1255" style="position:absolute;margin-left:21.3pt;margin-top:2.55pt;width:157.25pt;height:85.5pt;rotation:-289687fd;z-index:251653632" coordsize="2159635,1216025" wrapcoords="-95 0 -95 21431 21600 21431 21600 0 -95 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">
            <v:shape id="_x0000_s1256" type="#_x0000_t75" alt="../../Marseille/Snapshots/vlcsnap-2016-05-24-17h28m26s943.png" style="position:absolute;width:2159635;height:121602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dd&#10;K5q/AAAA2gAAAA8AAABkcnMvZG93bnJldi54bWxET0uLwjAQvi/4H8II3tbUHkSqUUR84V5c9aC3&#10;oRnTYjMpTdT67zeCsKfh43vOZNbaSjyo8aVjBYN+AoI4d7pko+B0XH2PQPiArLFyTApe5GE27XxN&#10;MNPuyb/0OAQjYgj7DBUUIdSZlD4vyKLvu5o4clfXWAwRNkbqBp8x3FYyTZKhtFhybCiwpkVB+e1w&#10;twrCYinPt9HPetCmaTnfDc3mYvZK9brtfAwiUBv+xR/3Vsf58H7lfeX0Dw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DXXSuavwAAANoAAAAPAAAAAAAAAAAAAAAAAJwCAABkcnMv&#10;ZG93bnJldi54bWxQSwUGAAAAAAQABAD3AAAAiAMAAAAA&#10;">
              <v:imagedata r:id="rId10" o:title="vlcsnap-2016-05-24-17h28m26s943"/>
              <v:path arrowok="t"/>
            </v:shape>
            <v:rect id="Rechteck 19" o:spid="_x0000_s1257" style="position:absolute;left:1819746;top:27160;width:301625;height:358775;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7r31wAAA&#10;ANsAAAAPAAAAZHJzL2Rvd25yZXYueG1sRE9NawIxEL0X+h/CFHqr2XoodmsULYiKB6na+5iMu4ub&#10;yZLE3fXfG0HwNo/3OeNpb2vRkg+VYwWfgwwEsXam4kLBYb/4GIEIEdlg7ZgUXCnAdPL6MsbcuI7/&#10;qN3FQqQQDjkqKGNscimDLsliGLiGOHEn5y3GBH0hjccuhdtaDrPsS1qsODWU2NBvSfq8u1gF/+40&#10;76w+8rq9bqvLcuO1Hm2Uen/rZz8gIvXxKX64VybN/4b7L+kAObk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N7r31wAAAANsAAAAPAAAAAAAAAAAAAAAAAJcCAABkcnMvZG93bnJl&#10;di54bWxQSwUGAAAAAAQABAD1AAAAhAMAAAAA&#10;" filled="f" stroked="f" strokeweight="1pt">
              <v:textbox>
                <w:txbxContent>
                  <w:p w:rsidR="0015002D" w:rsidRPr="007C0DA2" w:rsidRDefault="0015002D" w:rsidP="0015002D">
                    <w:pPr>
                      <w:jc w:val="center"/>
                      <w:rPr>
                        <w:b/>
                        <w:color w:val="FFFFFF"/>
                        <w:sz w:val="32"/>
                      </w:rPr>
                    </w:pPr>
                    <w:r w:rsidRPr="007C0DA2">
                      <w:rPr>
                        <w:b/>
                        <w:color w:val="FFFFFF"/>
                        <w:sz w:val="32"/>
                      </w:rPr>
                      <w:t>A</w:t>
                    </w:r>
                  </w:p>
                </w:txbxContent>
              </v:textbox>
            </v:rect>
          </v:group>
        </w:pict>
      </w:r>
    </w:p>
    <w:p w:rsidR="0015002D" w:rsidRDefault="00C016D8" w:rsidP="0015002D">
      <w:r>
        <w:rPr>
          <w:noProof/>
        </w:rPr>
        <w:pict>
          <v:rect id="Rechteck 20" o:spid="_x0000_s1268" style="position:absolute;margin-left:416.8pt;margin-top:10.85pt;width:21.95pt;height:25.25pt;rotation:506322fd;z-index:25165875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uN7VvwAA&#10;ANsAAAAPAAAAZHJzL2Rvd25yZXYueG1sRE/LisIwFN0L/kO4gjtNdSFSjTIKMiMuBh+zv5Nc2zLN&#10;TUliW//eLAZcHs57ve1tLVryoXKsYDbNQBBrZyouFNyuh8kSRIjIBmvHpOBJAbab4WCNuXEdn6m9&#10;xEKkEA45KihjbHIpgy7JYpi6hjhxd+ctxgR9IY3HLoXbWs6zbCEtVpwaSmxoX5L+uzysgh9333VW&#10;//KxfX5Xj8+T13p5Umo86j9WICL18S3+d38ZBfO0Pn1JP0BuXg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NK43tW/AAAA2wAAAA8AAAAAAAAAAAAAAAAAlwIAAGRycy9kb3ducmV2&#10;LnhtbFBLBQYAAAAABAAEAPUAAACDAwAAAAA=&#10;" filled="f" stroked="f" strokeweight="1pt">
            <v:textbox>
              <w:txbxContent>
                <w:p w:rsidR="0015002D" w:rsidRPr="007C0DA2" w:rsidRDefault="0015002D" w:rsidP="0015002D">
                  <w:pPr>
                    <w:jc w:val="center"/>
                    <w:rPr>
                      <w:b/>
                      <w:color w:val="FFFFFF"/>
                      <w:sz w:val="32"/>
                    </w:rPr>
                  </w:pPr>
                  <w:r w:rsidRPr="007C0DA2">
                    <w:rPr>
                      <w:b/>
                      <w:color w:val="FFFFFF"/>
                      <w:sz w:val="32"/>
                    </w:rPr>
                    <w:t>B</w:t>
                  </w:r>
                </w:p>
              </w:txbxContent>
            </v:textbox>
          </v:rect>
        </w:pict>
      </w:r>
      <w:r>
        <w:rPr>
          <w:noProof/>
        </w:rPr>
        <w:pict>
          <v:shape id="Bild 18" o:spid="_x0000_s1267" type="#_x0000_t75" alt="../Schnappschüsse/vlcsnap-2016-06-05-13h08m13s344.png" style="position:absolute;margin-left:301.6pt;margin-top:1.3pt;width:157.25pt;height:85.5pt;rotation:506322fd;z-index:251657728;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8o&#10;b0jDAAAA2wAAAA8AAABkcnMvZG93bnJldi54bWxEj0+LwkAMxe+C32HIghfZTvWwSHWUZVEQwcOq&#10;IN5CJ/2DnUzpjLb77TcHwVvCe3nvl9VmcI16UhdqzwZmSQqKOPe25tLA5bz7XIAKEdli45kM/FGA&#10;zXo8WmFmfc+/9DzFUkkIhwwNVDG2mdYhr8hhSHxLLFrhO4dR1q7UtsNewl2j52n6pR3WLA0VtvRT&#10;UX4/PZyBYcGXRwi+uU7z/nY/bO2x4GjM5GP4XoKKNMS3+XW9t4IvsPKLDKDX/w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7yhvSMMAAADbAAAADwAAAAAAAAAAAAAAAACcAgAA&#10;ZHJzL2Rvd25yZXYueG1sUEsFBgAAAAAEAAQA9wAAAIwDAAAAAA==&#10;">
            <v:imagedata r:id="rId11" o:title="vlcsnap-2016-06-05-13h08m13s344"/>
            <v:path arrowok="t"/>
          </v:shape>
        </w:pict>
      </w:r>
    </w:p>
    <w:p w:rsidR="0015002D" w:rsidRDefault="0015002D" w:rsidP="0015002D"/>
    <w:p w:rsidR="0015002D" w:rsidRDefault="00C016D8" w:rsidP="0015002D">
      <w:r>
        <w:rPr>
          <w:noProof/>
        </w:rPr>
        <w:pict>
          <v:group id="Gruppierung 28" o:spid="_x0000_s1252" style="position:absolute;margin-left:148.45pt;margin-top:1.95pt;width:157.25pt;height:85.5pt;z-index:251652608" coordsize="2159635,1216025" wrapcoords="-95 0 -95 21431 21600 21431 21600 0 -95 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">
            <v:shape id="Bild 17" o:spid="_x0000_s1253" type="#_x0000_t75" alt="../Schnappschüsse/vlcsnap-2016-06-05-13h05m17s332.png" style="position:absolute;width:2159635;height:121602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3+&#10;KFvBAAAA2wAAAA8AAABkcnMvZG93bnJldi54bWxET8luwjAQvVfiH6xB4lKBQw4sAYMQpS3XEuA8&#10;sockIh5HsRvSv68rIfU2T2+d9ba3teio9ZVjBdNJAoJYO1NxoeCcv48XIHxANlg7JgU/5GG7Gbys&#10;MTPuwV/UnUIhYgj7DBWUITSZlF6XZNFPXEMcuZtrLYYI20KaFh8x3NYyTZKZtFhxbCixoX1J+n76&#10;tgqW+eyq+VUucv32cbTp57lLLwelRsN+twIRqA//4qf7aOL8Ofz9Eg+Qm18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B3+KFvBAAAA2wAAAA8AAAAAAAAAAAAAAAAAnAIAAGRy&#10;cy9kb3ducmV2LnhtbFBLBQYAAAAABAAEAPcAAACKAwAAAAA=&#10;">
              <v:imagedata r:id="rId12" o:title="vlcsnap-2016-06-05-13h05m17s332"/>
              <v:path arrowok="t"/>
            </v:shape>
            <v:rect id="Rechteck 22" o:spid="_x0000_s1254" style="position:absolute;left:1801639;top:18107;width:301625;height:358775;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JuU5wwAA&#10;ANsAAAAPAAAAZHJzL2Rvd25yZXYueG1sRI9PawIxFMTvBb9DeEJvNeseimyNUoVSxYP4p/fX5Lm7&#10;uHlZkri7fntTKHgcZuY3zHw52EZ05EPtWMF0koEg1s7UXCo4n77eZiBCRDbYOCYFdwqwXIxe5lgY&#10;1/OBumMsRYJwKFBBFWNbSBl0RRbDxLXEybs4bzEm6UtpPPYJbhuZZ9m7tFhzWqiwpXVF+nq8WQU/&#10;7rLqrf7lbXff17fvndd6tlPqdTx8foCINMRn+L+9MQryHP6+pB8gFw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NJuU5wwAAANsAAAAPAAAAAAAAAAAAAAAAAJcCAABkcnMvZG93&#10;bnJldi54bWxQSwUGAAAAAAQABAD1AAAAhwMAAAAA&#10;" filled="f" stroked="f" strokeweight="1pt">
              <v:textbox>
                <w:txbxContent>
                  <w:p w:rsidR="0015002D" w:rsidRPr="007C0DA2" w:rsidRDefault="0015002D" w:rsidP="0015002D">
                    <w:pPr>
                      <w:jc w:val="center"/>
                      <w:rPr>
                        <w:b/>
                        <w:color w:val="FFFFFF"/>
                        <w:sz w:val="32"/>
                      </w:rPr>
                    </w:pPr>
                    <w:r w:rsidRPr="007C0DA2">
                      <w:rPr>
                        <w:b/>
                        <w:color w:val="FFFFFF"/>
                        <w:sz w:val="32"/>
                      </w:rPr>
                      <w:t>D</w:t>
                    </w:r>
                  </w:p>
                </w:txbxContent>
              </v:textbox>
            </v:rect>
          </v:group>
        </w:pict>
      </w:r>
    </w:p>
    <w:p w:rsidR="0015002D" w:rsidRDefault="0015002D" w:rsidP="0015002D"/>
    <w:p w:rsidR="0015002D" w:rsidRDefault="0015002D" w:rsidP="0015002D"/>
    <w:p w:rsidR="0015002D" w:rsidRDefault="00C016D8" w:rsidP="0015002D">
      <w:r>
        <w:rPr>
          <w:noProof/>
        </w:rPr>
        <w:pict>
          <v:group id="Gruppierung 29" o:spid="_x0000_s1258" style="position:absolute;margin-left:-18.75pt;margin-top:12.15pt;width:157.25pt;height:85.5pt;z-index:251654656" coordsize="2159635,1216025" wrapcoords="952 -2700 -761 16200 -761 18731 19887 24300 20268 24300 20648 24300 22456 3038 22361 2869 2664 -2531 1808 -2700 952 -27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">
            <v:shape id="_x0000_s1259" type="#_x0000_t75" alt="../Schnappschüsse/vlcsnap-2016-06-05-13h07m32s801.png" style="position:absolute;width:2159635;height:1216025;rotation:576222fd;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U3&#10;NKbCAAAA2wAAAA8AAABkcnMvZG93bnJldi54bWxET99rwjAQfh/4P4QT9jI0nTApnVGmMBm+TUXw&#10;7drcmrLmUpNo63+/DAZ7u4/v5y1Wg23FjXxoHCt4nmYgiCunG64VHA/vkxxEiMgaW8ek4E4BVsvR&#10;wwIL7Xr+pNs+1iKFcChQgYmxK6QMlSGLYeo64sR9OW8xJuhrqT32Kdy2cpZlc2mx4dRgsKONoep7&#10;f7UKdk+X0pzO2xfZb7qtyUufx3Wp1ON4eHsFEWmI/+I/94dO8+fw+0s6QC5/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1NzSmwgAAANsAAAAPAAAAAAAAAAAAAAAAAJwCAABk&#10;cnMvZG93bnJldi54bWxQSwUGAAAAAAQABAD3AAAAiwMAAAAA&#10;">
              <v:imagedata r:id="rId13" o:title="vlcsnap-2016-06-05-13h07m32s801"/>
              <v:path arrowok="t"/>
            </v:shape>
            <v:rect id="Rechteck 21" o:spid="_x0000_s1260" style="position:absolute;left:1855961;top:208230;width:301625;height:358775;rotation:741984fd;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8RDhxQAA&#10;ANsAAAAPAAAAZHJzL2Rvd25yZXYueG1sRI9Ba8JAFITvBf/D8gRvzSYKUlJXsaJSEKlNRa+P7DMJ&#10;zb4N2a2u/fXdQqHHYWa+YWaLYFpxpd41lhVkSQqCuLS64UrB8WPz+ATCeWSNrWVScCcHi/ngYYa5&#10;tjd+p2vhKxEh7HJUUHvf5VK6siaDLrEdcfQutjfoo+wrqXu8Rbhp5ThNp9Jgw3Ghxo5WNZWfxZdR&#10;ILcvb+cCT+usOnynk13Y745hr9RoGJbPIDwF/x/+a79qBeMMfr/EHyDn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XxEOHFAAAA2wAAAA8AAAAAAAAAAAAAAAAAlwIAAGRycy9k&#10;b3ducmV2LnhtbFBLBQYAAAAABAAEAPUAAACJAwAAAAA=&#10;" filled="f" stroked="f" strokeweight="1pt">
              <v:textbox>
                <w:txbxContent>
                  <w:p w:rsidR="0015002D" w:rsidRPr="007C0DA2" w:rsidRDefault="0015002D" w:rsidP="0015002D">
                    <w:pPr>
                      <w:jc w:val="center"/>
                      <w:rPr>
                        <w:b/>
                        <w:color w:val="FFFFFF"/>
                        <w:sz w:val="32"/>
                      </w:rPr>
                    </w:pPr>
                    <w:r w:rsidRPr="007C0DA2">
                      <w:rPr>
                        <w:b/>
                        <w:color w:val="FFFFFF"/>
                        <w:sz w:val="32"/>
                      </w:rPr>
                      <w:t>C</w:t>
                    </w:r>
                  </w:p>
                </w:txbxContent>
              </v:textbox>
            </v:rect>
          </v:group>
        </w:pict>
      </w:r>
      <w:r w:rsidRPr="00C016D8">
        <w:rPr>
          <w:rFonts w:ascii="Times New Roman" w:hAnsi="Times New Roman"/>
          <w:noProof/>
          <w:sz w:val="20"/>
        </w:rPr>
        <w:pict>
          <v:group id="Gruppierung 27" o:spid="_x0000_s1231" style="position:absolute;margin-left:325.25pt;margin-top:3.7pt;width:170.05pt;height:102.15pt;z-index:251651584" coordsize="2159635,1297506" wrapcoords="19887 -794 18270 -476 6470 2224 -761 3971 0 14453 856 23982 1237 23982 1618 23982 21981 19535 22456 18900 20839 -794 19887 -794"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">
            <v:shape id="_x0000_s1232" type="#_x0000_t75" alt="../Schnappschüsse/vlcsnap-2016-06-05-13h02m39s447.png" style="position:absolute;top:81481;width:2159635;height:1216025;rotation:-520008fd;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X&#10;BW2/AAAA2wAAAA8AAABkcnMvZG93bnJldi54bWxET02LwjAQvS/4H8II3tZUEZGuUcqiIiweqtLz&#10;0My2ZZtJSaKt/94sCN7m8T5nvR1MK+7kfGNZwWyagCAurW64UnC97D9XIHxA1thaJgUP8rDdjD7W&#10;mGrbc073c6hEDGGfooI6hC6V0pc1GfRT2xFH7tc6gyFCV0ntsI/hppXzJFlKgw3Hhho7+q6p/Dvf&#10;jILbIXc/fVHZZeF11nmZ77LToNRkPGRfIAIN4S1+uY86zl/A/y/xALl5Ag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CvlwVtvwAAANsAAAAPAAAAAAAAAAAAAAAAAJwCAABkcnMv&#10;ZG93bnJldi54bWxQSwUGAAAAAAQABAD3AAAAiAMAAAAA&#10;">
              <v:imagedata r:id="rId14" o:title="vlcsnap-2016-06-05-13h02m39s447"/>
              <v:path arrowok="t"/>
            </v:shape>
            <v:rect id="Rechteck 23" o:spid="_x0000_s1233" style="position:absolute;left:1756373;width:301625;height:358775;rotation:-815614fd;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40rHwwAA&#10;ANsAAAAPAAAAZHJzL2Rvd25yZXYueG1sRI9Ba8JAFITvBf/D8oTe6ia2FkldxRaE1pu2UHt7ZJ/Z&#10;YPZtyFs1/feuIHgcZuYbZrbofaNO1Ekd2EA+ykARl8HWXBn4+V49TUFJRLbYBCYD/ySwmA8eZljY&#10;cOYNnbaxUgnCUqABF2NbaC2lI48yCi1x8vah8xiT7CptOzwnuG/0OMtetcea04LDlj4clYft0Rt4&#10;qfMveV/bX5TlxIn922VtHox5HPbLN1CR+ngP39qf1sD4Ga5f0g/Q8w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40rHwwAAANsAAAAPAAAAAAAAAAAAAAAAAJcCAABkcnMvZG93&#10;bnJldi54bWxQSwUGAAAAAAQABAD1AAAAhwMAAAAA&#10;" filled="f" stroked="f" strokeweight="1pt">
              <v:textbox>
                <w:txbxContent>
                  <w:p w:rsidR="0015002D" w:rsidRPr="007C0DA2" w:rsidRDefault="0015002D" w:rsidP="0015002D">
                    <w:pPr>
                      <w:jc w:val="center"/>
                      <w:rPr>
                        <w:b/>
                        <w:color w:val="FFFFFF"/>
                        <w:sz w:val="32"/>
                      </w:rPr>
                    </w:pPr>
                    <w:r w:rsidRPr="007C0DA2">
                      <w:rPr>
                        <w:b/>
                        <w:color w:val="FFFFFF"/>
                        <w:sz w:val="32"/>
                      </w:rPr>
                      <w:t>E</w:t>
                    </w:r>
                  </w:p>
                </w:txbxContent>
              </v:textbox>
            </v:rect>
            <w10:wrap type="through"/>
          </v:group>
        </w:pict>
      </w:r>
    </w:p>
    <w:p w:rsidR="0015002D" w:rsidRDefault="0015002D" w:rsidP="0015002D"/>
    <w:p w:rsidR="0015002D" w:rsidRDefault="0015002D" w:rsidP="0015002D"/>
    <w:p w:rsidR="0015002D" w:rsidRDefault="0015002D" w:rsidP="0015002D"/>
    <w:p w:rsidR="0015002D" w:rsidRDefault="00C016D8" w:rsidP="0015002D">
      <w:r>
        <w:rPr>
          <w:noProof/>
        </w:rPr>
        <w:pict>
          <v:group id="_x0000_s1261" style="position:absolute;margin-left:95.15pt;margin-top:1.4pt;width:157.25pt;height:91.9pt;z-index:251655680" coordsize="2159635,1306560" wrapcoords="20268 -946 19316 -788 -761 3784 -476 9145 761 23807 1618 23807 1998 23807 22266 19235 22456 18762 20839 -946 20268 -946"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">
            <v:shape id="Bild 5" o:spid="_x0000_s1262" type="#_x0000_t75" alt="../Schnappschüsse/vlcsnap-2016-06-05-13h01m48s833.png" style="position:absolute;top:90535;width:2159635;height:1216025;rotation:-518514fd;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yQ&#10;zZHGAAAA2gAAAA8AAABkcnMvZG93bnJldi54bWxEj1trAjEUhN+F/odwBN80q2gpW6O0XsAHWam9&#10;gG+Hzelm283Jsom6+uuNUOjjMDPfMNN5aytxosaXjhUMBwkI4tzpkgsFH+/r/hMIH5A1Vo5JwYU8&#10;zGcPnSmm2p35jU77UIgIYZ+iAhNCnUrpc0MW/cDVxNH7do3FEGVTSN3gOcJtJUdJ8igtlhwXDNa0&#10;MJT/7o9WQTZeh91htfUmy5b0eRz9fB1er0r1uu3LM4hAbfgP/7U3WsEE7lfiDZCzGwA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TJDNkcYAAADaAAAADwAAAAAAAAAAAAAAAACc&#10;AgAAZHJzL2Rvd25yZXYueG1sUEsFBgAAAAAEAAQA9wAAAI8DAAAAAA==&#10;">
              <v:imagedata r:id="rId15" o:title="vlcsnap-2016-06-05-13h01m48s833"/>
              <v:path arrowok="t"/>
            </v:shape>
            <v:rect id="Rechteck 24" o:spid="_x0000_s1263" style="position:absolute;left:1738266;width:301625;height:349885;rotation:-590490fd;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BctsxQAA&#10;ANsAAAAPAAAAZHJzL2Rvd25yZXYueG1sRI9Ba8JAFITvBf/D8gRvzUYRaWNWEaEggtCmofX4kn3N&#10;hmbfhuxW03/fFYQeh5n5hsm3o+3EhQbfOlYwT1IQxLXTLTcKyveXxycQPiBr7ByTgl/ysN1MHnLM&#10;tLvyG12K0IgIYZ+hAhNCn0npa0MWfeJ64uh9ucFiiHJopB7wGuG2k4s0XUmLLccFgz3tDdXfxY9V&#10;UDyXnx/puXstDstTWx2rozPzlVKz6bhbgwg0hv/wvX3QChZLuH2JP0Bu/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8Fy2zFAAAA2wAAAA8AAAAAAAAAAAAAAAAAlwIAAGRycy9k&#10;b3ducmV2LnhtbFBLBQYAAAAABAAEAPUAAACJAwAAAAA=&#10;" filled="f" stroked="f" strokeweight="1pt">
              <v:textbox>
                <w:txbxContent>
                  <w:p w:rsidR="0015002D" w:rsidRPr="007C0DA2" w:rsidRDefault="0015002D" w:rsidP="0015002D">
                    <w:pPr>
                      <w:jc w:val="center"/>
                      <w:rPr>
                        <w:b/>
                        <w:color w:val="FFFFFF"/>
                        <w:sz w:val="32"/>
                      </w:rPr>
                    </w:pPr>
                    <w:r w:rsidRPr="007C0DA2">
                      <w:rPr>
                        <w:b/>
                        <w:color w:val="FFFFFF"/>
                        <w:sz w:val="32"/>
                      </w:rPr>
                      <w:t>F</w:t>
                    </w:r>
                  </w:p>
                </w:txbxContent>
              </v:textbox>
            </v:rect>
          </v:group>
        </w:pict>
      </w:r>
    </w:p>
    <w:p w:rsidR="0015002D" w:rsidRDefault="00C016D8" w:rsidP="0015002D">
      <w:r>
        <w:rPr>
          <w:noProof/>
        </w:rPr>
        <w:pict>
          <v:group id="Gruppierung 32" o:spid="_x0000_s1264" style="position:absolute;margin-left:259.55pt;margin-top:9.45pt;width:157.25pt;height:85.55pt;rotation:335351fd;z-index:251656704" coordsize="2159635,1216025" wrapcoords="-95 0 -95 21431 21600 21431 21600 0 -95 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">
            <v:shape id="Bild 15" o:spid="_x0000_s1265" type="#_x0000_t75" alt="../Schnappschüsse/vlcsnap-2016-06-05-13h04m11s964.png" style="position:absolute;width:2159635;height:121602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p0&#10;8sfBAAAA2wAAAA8AAABkcnMvZG93bnJldi54bWxET81OwkAQvpv4Dpsx8WJgixVCCgshGoNXKw8w&#10;dIdupTtbuyMUnt41MfE2X77fWa4H36oT9bEJbGAyzkARV8E2XBvYfbyO5qCiIFtsA5OBC0VYr25v&#10;lljYcOZ3OpVSqxTCsUADTqQrtI6VI49xHDrixB1C71ES7GttezyncN/qxyybaY8NpwaHHT07qo7l&#10;tzdwlO1OXqr6+jS/PrjPkvP8a58bc383bBaghAb5F/+532yaP4XfX9IBevUD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Bp08sfBAAAA2wAAAA8AAAAAAAAAAAAAAAAAnAIAAGRy&#10;cy9kb3ducmV2LnhtbFBLBQYAAAAABAAEAPcAAACKAwAAAAA=&#10;">
              <v:imagedata r:id="rId16" o:title="vlcsnap-2016-06-05-13h04m11s964"/>
              <v:path arrowok="t"/>
            </v:shape>
            <v:rect id="Rechteck 31" o:spid="_x0000_s1266" style="position:absolute;left:1828800;top:18107;width:301625;height:358775;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Le2TwwAA&#10;ANsAAAAPAAAAZHJzL2Rvd25yZXYueG1sRI9PawIxFMTvBb9DeIK3mrVCkdUoKhQtHkr9c38mz93F&#10;zcuSxN312zeFQo/DzPyGWax6W4uWfKgcK5iMMxDE2pmKCwXn08frDESIyAZrx6TgSQFWy8HLAnPj&#10;Ov6m9hgLkSAcclRQxtjkUgZdksUwdg1x8m7OW4xJ+kIaj12C21q+Zdm7tFhxWiixoW1J+n58WAUX&#10;d9t0Vl/5s31+VY/dwWs9Oyg1GvbrOYhIffwP/7X3RsF0Ar9f0g+Qy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4Le2TwwAAANsAAAAPAAAAAAAAAAAAAAAAAJcCAABkcnMvZG93&#10;bnJldi54bWxQSwUGAAAAAAQABAD1AAAAhwMAAAAA&#10;" filled="f" stroked="f" strokeweight="1pt">
              <v:textbox>
                <w:txbxContent>
                  <w:p w:rsidR="0015002D" w:rsidRPr="007C0DA2" w:rsidRDefault="0015002D" w:rsidP="0015002D">
                    <w:pPr>
                      <w:jc w:val="center"/>
                      <w:rPr>
                        <w:b/>
                        <w:color w:val="FFFFFF"/>
                        <w:sz w:val="32"/>
                      </w:rPr>
                    </w:pPr>
                    <w:r w:rsidRPr="007C0DA2">
                      <w:rPr>
                        <w:b/>
                        <w:color w:val="FFFFFF"/>
                        <w:sz w:val="32"/>
                      </w:rPr>
                      <w:t>G</w:t>
                    </w:r>
                  </w:p>
                </w:txbxContent>
              </v:textbox>
            </v:rect>
          </v:group>
        </w:pict>
      </w:r>
    </w:p>
    <w:p w:rsidR="0015002D" w:rsidRDefault="0015002D" w:rsidP="0015002D"/>
    <w:p w:rsidR="0015002D" w:rsidRDefault="0015002D" w:rsidP="0015002D"/>
    <w:p w:rsidR="0015002D" w:rsidRDefault="00C016D8" w:rsidP="0015002D">
      <w:r>
        <w:rPr>
          <w:noProof/>
        </w:rPr>
        <w:pict>
          <v:shapetype id="_x0000_t202" coordsize="21600,21600" o:spt="202" path="m,l,21600r21600,l21600,xe">
            <v:stroke joinstyle="miter"/>
            <v:path gradientshapeok="t" o:connecttype="rect"/>
          </v:shapetype>
          <v:shape id="_x0000_s1288" type="#_x0000_t202" style="position:absolute;margin-left:487.3pt;margin-top:3.95pt;width:28.65pt;height:62.65pt;z-index:251661824" stroked="f">
            <v:textbox style="layout-flow:vertical;mso-layout-flow-alt:bottom-to-top">
              <w:txbxContent>
                <w:p w:rsidR="008D4DCB" w:rsidRPr="008D4DCB" w:rsidRDefault="008D4DCB">
                  <w:pPr>
                    <w:rPr>
                      <w:sz w:val="16"/>
                      <w:szCs w:val="16"/>
                    </w:rPr>
                  </w:pPr>
                  <w:r w:rsidRPr="008D4DCB">
                    <w:rPr>
                      <w:rFonts w:cs="Arial"/>
                      <w:sz w:val="16"/>
                      <w:szCs w:val="16"/>
                    </w:rPr>
                    <w:t>©</w:t>
                  </w:r>
                  <w:r w:rsidRPr="008D4DCB">
                    <w:rPr>
                      <w:sz w:val="16"/>
                      <w:szCs w:val="16"/>
                    </w:rPr>
                    <w:t xml:space="preserve"> SWR (7)</w:t>
                  </w:r>
                </w:p>
              </w:txbxContent>
            </v:textbox>
          </v:shape>
        </w:pict>
      </w:r>
    </w:p>
    <w:p w:rsidR="0015002D" w:rsidRDefault="0015002D" w:rsidP="0015002D"/>
    <w:p w:rsidR="0015002D" w:rsidRDefault="0015002D" w:rsidP="0015002D"/>
    <w:p w:rsidR="007A0058" w:rsidRDefault="00C016D8" w:rsidP="007A0058">
      <w:pPr>
        <w:tabs>
          <w:tab w:val="left" w:pos="709"/>
        </w:tabs>
        <w:ind w:left="794" w:hanging="794"/>
        <w:jc w:val="both"/>
        <w:rPr>
          <w:rFonts w:cs="Arial"/>
          <w:sz w:val="20"/>
        </w:rPr>
      </w:pPr>
      <w:r>
        <w:rPr>
          <w:rFonts w:cs="Arial"/>
          <w:noProof/>
          <w:sz w:val="20"/>
        </w:rPr>
        <w:pict>
          <v:shape id="_x0000_s1229" type="#_x0000_t202" style="position:absolute;left:0;text-align:left;margin-left:459.85pt;margin-top:584.25pt;width:26.8pt;height:56.9pt;z-index:251650560" stroked="f">
            <v:textbox style="layout-flow:vertical;mso-layout-flow-alt:bottom-to-top">
              <w:txbxContent>
                <w:p w:rsidR="00CD6075" w:rsidRPr="00CD6075" w:rsidRDefault="00CD6075">
                  <w:pPr>
                    <w:rPr>
                      <w:sz w:val="16"/>
                      <w:szCs w:val="16"/>
                    </w:rPr>
                  </w:pPr>
                  <w:r w:rsidRPr="00CD6075">
                    <w:rPr>
                      <w:rFonts w:cs="Arial"/>
                      <w:sz w:val="16"/>
                      <w:szCs w:val="16"/>
                    </w:rPr>
                    <w:t>©</w:t>
                  </w:r>
                  <w:r w:rsidRPr="00CD6075">
                    <w:rPr>
                      <w:sz w:val="16"/>
                      <w:szCs w:val="16"/>
                    </w:rPr>
                    <w:t xml:space="preserve"> </w:t>
                  </w:r>
                  <w:proofErr w:type="spellStart"/>
                  <w:r>
                    <w:rPr>
                      <w:sz w:val="16"/>
                      <w:szCs w:val="16"/>
                    </w:rPr>
                    <w:t>Frietsch</w:t>
                  </w:r>
                  <w:proofErr w:type="spellEnd"/>
                </w:p>
              </w:txbxContent>
            </v:textbox>
          </v:shape>
        </w:pict>
      </w:r>
    </w:p>
    <w:sectPr w:rsidR="007A0058" w:rsidSect="005F64BD">
      <w:headerReference w:type="even" r:id="rId17"/>
      <w:headerReference w:type="default" r:id="rId18"/>
      <w:footerReference w:type="even" r:id="rId19"/>
      <w:footerReference w:type="default" r:id="rId20"/>
      <w:headerReference w:type="first" r:id="rId21"/>
      <w:footerReference w:type="first" r:id="rId22"/>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7D4" w:rsidRDefault="00B237D4" w:rsidP="00263140">
      <w:r>
        <w:separator/>
      </w:r>
    </w:p>
  </w:endnote>
  <w:endnote w:type="continuationSeparator" w:id="0">
    <w:p w:rsidR="00B237D4" w:rsidRDefault="00B237D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336" w:rsidRDefault="0026333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016D8">
    <w:pPr>
      <w:pStyle w:val="Fuzeile"/>
      <w:rPr>
        <w:rFonts w:ascii="ITCOfficinaSans LT Book" w:hAnsi="ITCOfficinaSans LT Book"/>
        <w:b/>
        <w:sz w:val="18"/>
        <w:szCs w:val="18"/>
      </w:rPr>
    </w:pPr>
    <w:r w:rsidRPr="00C016D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336" w:rsidRDefault="0026333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7D4" w:rsidRDefault="00B237D4" w:rsidP="00263140">
      <w:r>
        <w:separator/>
      </w:r>
    </w:p>
  </w:footnote>
  <w:footnote w:type="continuationSeparator" w:id="0">
    <w:p w:rsidR="00B237D4" w:rsidRDefault="00B237D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336" w:rsidRDefault="0026333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016D8" w:rsidP="001D4930">
    <w:pPr>
      <w:pStyle w:val="Kopfzeile"/>
      <w:tabs>
        <w:tab w:val="clear" w:pos="4536"/>
        <w:tab w:val="left" w:pos="6521"/>
      </w:tabs>
      <w:spacing w:after="60" w:line="276" w:lineRule="auto"/>
      <w:rPr>
        <w:rFonts w:cs="Arial"/>
        <w:b/>
      </w:rPr>
    </w:pPr>
    <w:r w:rsidRPr="00C016D8">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C12CC3">
      <w:rPr>
        <w:rFonts w:cs="Arial"/>
        <w:b/>
      </w:rPr>
      <w:t>2</w:t>
    </w:r>
    <w:r w:rsidR="00FD6639" w:rsidRPr="00955C65">
      <w:rPr>
        <w:rFonts w:cs="Arial"/>
        <w:b/>
      </w:rPr>
      <w:t>:</w:t>
    </w:r>
    <w:r w:rsidR="000E0461">
      <w:rPr>
        <w:rFonts w:cs="Arial"/>
        <w:b/>
      </w:rPr>
      <w:t xml:space="preserve"> </w:t>
    </w:r>
    <w:r w:rsidR="007A0058">
      <w:rPr>
        <w:rFonts w:cs="Arial"/>
        <w:b/>
      </w:rPr>
      <w:t xml:space="preserve">Städte am Meer – </w:t>
    </w:r>
    <w:r w:rsidR="0015002D">
      <w:rPr>
        <w:rFonts w:cs="Arial"/>
        <w:b/>
      </w:rPr>
      <w:t xml:space="preserve">St. Petersburg </w:t>
    </w:r>
    <w:r w:rsidR="007A0058">
      <w:rPr>
        <w:rFonts w:cs="Arial"/>
        <w:b/>
      </w:rPr>
      <w:t xml:space="preserve"> </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263336">
      <w:rPr>
        <w:rFonts w:cs="Arial"/>
        <w:sz w:val="18"/>
        <w:szCs w:val="18"/>
      </w:rPr>
      <w:t xml:space="preserve">St. </w:t>
    </w:r>
    <w:r w:rsidR="00263336">
      <w:rPr>
        <w:rFonts w:cs="Arial"/>
        <w:sz w:val="18"/>
        <w:szCs w:val="18"/>
      </w:rPr>
      <w:t>Petersburg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15002D">
      <w:rPr>
        <w:rFonts w:cs="Arial"/>
        <w:sz w:val="18"/>
        <w:szCs w:val="18"/>
      </w:rPr>
      <w:t>4686760</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336" w:rsidRDefault="0026333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47CEB"/>
    <w:rsid w:val="0015002D"/>
    <w:rsid w:val="00155460"/>
    <w:rsid w:val="0015638B"/>
    <w:rsid w:val="001870CF"/>
    <w:rsid w:val="001B0B35"/>
    <w:rsid w:val="001B690E"/>
    <w:rsid w:val="001C0552"/>
    <w:rsid w:val="001D4930"/>
    <w:rsid w:val="00263140"/>
    <w:rsid w:val="00263336"/>
    <w:rsid w:val="002841AF"/>
    <w:rsid w:val="002A66EB"/>
    <w:rsid w:val="002B40A0"/>
    <w:rsid w:val="003142A3"/>
    <w:rsid w:val="003232F6"/>
    <w:rsid w:val="00357F80"/>
    <w:rsid w:val="003807DF"/>
    <w:rsid w:val="00384789"/>
    <w:rsid w:val="003868A9"/>
    <w:rsid w:val="003979D8"/>
    <w:rsid w:val="003A076E"/>
    <w:rsid w:val="003B7796"/>
    <w:rsid w:val="003E5390"/>
    <w:rsid w:val="003F360E"/>
    <w:rsid w:val="00401AD6"/>
    <w:rsid w:val="00424F70"/>
    <w:rsid w:val="00441E3A"/>
    <w:rsid w:val="004531D7"/>
    <w:rsid w:val="0046611E"/>
    <w:rsid w:val="004A452E"/>
    <w:rsid w:val="004D1C66"/>
    <w:rsid w:val="004E0585"/>
    <w:rsid w:val="004F6A73"/>
    <w:rsid w:val="005357E7"/>
    <w:rsid w:val="00543741"/>
    <w:rsid w:val="00547257"/>
    <w:rsid w:val="005631E9"/>
    <w:rsid w:val="005940D8"/>
    <w:rsid w:val="005D295B"/>
    <w:rsid w:val="005F4764"/>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365A7"/>
    <w:rsid w:val="007A0058"/>
    <w:rsid w:val="007C0DA2"/>
    <w:rsid w:val="007C732D"/>
    <w:rsid w:val="007D2B2C"/>
    <w:rsid w:val="007F06B5"/>
    <w:rsid w:val="008018DF"/>
    <w:rsid w:val="00810655"/>
    <w:rsid w:val="00811EF7"/>
    <w:rsid w:val="008129E4"/>
    <w:rsid w:val="00823A77"/>
    <w:rsid w:val="0082504C"/>
    <w:rsid w:val="00844274"/>
    <w:rsid w:val="00847FB5"/>
    <w:rsid w:val="008D370F"/>
    <w:rsid w:val="008D489A"/>
    <w:rsid w:val="008D4DCB"/>
    <w:rsid w:val="008E2FD3"/>
    <w:rsid w:val="009140C5"/>
    <w:rsid w:val="00941E68"/>
    <w:rsid w:val="00955C65"/>
    <w:rsid w:val="009859CE"/>
    <w:rsid w:val="009A464F"/>
    <w:rsid w:val="009A789B"/>
    <w:rsid w:val="009B736F"/>
    <w:rsid w:val="009C321D"/>
    <w:rsid w:val="009D0387"/>
    <w:rsid w:val="009E4A6B"/>
    <w:rsid w:val="009F702C"/>
    <w:rsid w:val="00A03955"/>
    <w:rsid w:val="00A14801"/>
    <w:rsid w:val="00A16EE1"/>
    <w:rsid w:val="00A379AF"/>
    <w:rsid w:val="00A44108"/>
    <w:rsid w:val="00AB506B"/>
    <w:rsid w:val="00AB54CC"/>
    <w:rsid w:val="00AD53FF"/>
    <w:rsid w:val="00AE2A3F"/>
    <w:rsid w:val="00B237D4"/>
    <w:rsid w:val="00B54F22"/>
    <w:rsid w:val="00B94E16"/>
    <w:rsid w:val="00BF2E90"/>
    <w:rsid w:val="00BF6418"/>
    <w:rsid w:val="00C016D8"/>
    <w:rsid w:val="00C1110B"/>
    <w:rsid w:val="00C12CC3"/>
    <w:rsid w:val="00C15078"/>
    <w:rsid w:val="00C4168F"/>
    <w:rsid w:val="00C5401E"/>
    <w:rsid w:val="00C932CA"/>
    <w:rsid w:val="00CC1F14"/>
    <w:rsid w:val="00CC6745"/>
    <w:rsid w:val="00CD3472"/>
    <w:rsid w:val="00CD49F8"/>
    <w:rsid w:val="00CD6075"/>
    <w:rsid w:val="00CF476E"/>
    <w:rsid w:val="00D07B36"/>
    <w:rsid w:val="00D10417"/>
    <w:rsid w:val="00D41041"/>
    <w:rsid w:val="00D65AED"/>
    <w:rsid w:val="00D94FED"/>
    <w:rsid w:val="00DA0F20"/>
    <w:rsid w:val="00DA21E4"/>
    <w:rsid w:val="00DB4692"/>
    <w:rsid w:val="00DC3F9F"/>
    <w:rsid w:val="00DE4C62"/>
    <w:rsid w:val="00DE50A5"/>
    <w:rsid w:val="00E06926"/>
    <w:rsid w:val="00E56497"/>
    <w:rsid w:val="00E741FA"/>
    <w:rsid w:val="00EC648E"/>
    <w:rsid w:val="00F0275C"/>
    <w:rsid w:val="00F055FD"/>
    <w:rsid w:val="00F25B77"/>
    <w:rsid w:val="00F55422"/>
    <w:rsid w:val="00F93595"/>
    <w:rsid w:val="00FA189E"/>
    <w:rsid w:val="00FC46CC"/>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A3B10E-D245-45B8-A9F7-C98392501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62</Words>
  <Characters>434</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5</cp:revision>
  <cp:lastPrinted>2015-08-04T13:32:00Z</cp:lastPrinted>
  <dcterms:created xsi:type="dcterms:W3CDTF">2016-08-03T13:15:00Z</dcterms:created>
  <dcterms:modified xsi:type="dcterms:W3CDTF">2016-09-01T13:38:00Z</dcterms:modified>
</cp:coreProperties>
</file>