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D295B" w:rsidRPr="003868A9" w:rsidRDefault="007A0058" w:rsidP="005D295B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Städte am Meer – Melbourne (Mindmap)</w:t>
      </w:r>
    </w:p>
    <w:p w:rsidR="003868A9" w:rsidRPr="003868A9" w:rsidRDefault="003868A9" w:rsidP="005F4764">
      <w:pPr>
        <w:autoSpaceDE w:val="0"/>
        <w:autoSpaceDN w:val="0"/>
        <w:adjustRightInd w:val="0"/>
        <w:rPr>
          <w:rFonts w:cs="Arial"/>
          <w:i/>
          <w:sz w:val="20"/>
          <w:szCs w:val="20"/>
        </w:rPr>
      </w:pPr>
    </w:p>
    <w:p w:rsidR="005F4764" w:rsidRDefault="007F6992" w:rsidP="005F4764">
      <w:pPr>
        <w:widowControl w:val="0"/>
        <w:autoSpaceDE w:val="0"/>
        <w:autoSpaceDN w:val="0"/>
        <w:adjustRightInd w:val="0"/>
        <w:rPr>
          <w:rFonts w:cs="Arial"/>
          <w:bCs/>
          <w:color w:val="000000"/>
        </w:rPr>
      </w:pPr>
      <w:r w:rsidRPr="007F6992">
        <w:rPr>
          <w:rFonts w:cs="Arial"/>
          <w:b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8" type="#_x0000_t75" style="position:absolute;margin-left:-4.25pt;margin-top:12.45pt;width:35.05pt;height:35.5pt;z-index:-251649536" wrapcoords="-98 0 -98 21504 21600 21504 21600 0 -98 0">
            <v:imagedata r:id="rId7" o:title="01_stift"/>
            <w10:wrap type="through"/>
          </v:shape>
        </w:pict>
      </w:r>
    </w:p>
    <w:p w:rsidR="00B11339" w:rsidRPr="00851D02" w:rsidRDefault="00DB4692" w:rsidP="00B11339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CC5DCD">
        <w:rPr>
          <w:rFonts w:cs="Arial"/>
          <w:sz w:val="20"/>
        </w:rPr>
        <w:t xml:space="preserve"> </w:t>
      </w:r>
      <w:r w:rsidR="00B11339" w:rsidRPr="00851D02">
        <w:rPr>
          <w:rFonts w:cs="Arial"/>
          <w:b/>
          <w:sz w:val="20"/>
          <w:szCs w:val="20"/>
        </w:rPr>
        <w:t xml:space="preserve">Schau dir den Film über Melbourne an und ergänze, was du </w:t>
      </w:r>
    </w:p>
    <w:p w:rsidR="00B11339" w:rsidRPr="00851D02" w:rsidRDefault="00B11339" w:rsidP="00B11339">
      <w:pPr>
        <w:widowControl w:val="0"/>
        <w:autoSpaceDE w:val="0"/>
        <w:autoSpaceDN w:val="0"/>
        <w:adjustRightInd w:val="0"/>
        <w:rPr>
          <w:rFonts w:cs="Arial"/>
          <w:b/>
          <w:sz w:val="20"/>
          <w:szCs w:val="20"/>
        </w:rPr>
      </w:pPr>
      <w:r w:rsidRPr="00851D02">
        <w:rPr>
          <w:rFonts w:cs="Arial"/>
          <w:b/>
          <w:sz w:val="20"/>
          <w:szCs w:val="20"/>
        </w:rPr>
        <w:t xml:space="preserve">über die vier Hauptpersonen und ihre besondere Arbeit erfährst, </w:t>
      </w:r>
    </w:p>
    <w:p w:rsidR="00A16EE1" w:rsidRDefault="007F6992" w:rsidP="00B11339">
      <w:pPr>
        <w:tabs>
          <w:tab w:val="left" w:pos="709"/>
        </w:tabs>
        <w:ind w:left="794" w:hanging="794"/>
        <w:jc w:val="both"/>
        <w:rPr>
          <w:rFonts w:cs="Arial"/>
          <w:sz w:val="20"/>
        </w:rPr>
      </w:pPr>
      <w:r w:rsidRPr="007F6992">
        <w:rPr>
          <w:rFonts w:cs="Arial"/>
          <w:noProof/>
          <w:sz w:val="20"/>
          <w:szCs w:val="20"/>
        </w:rPr>
        <w:pict>
          <v:line id="Gerade Verbindung 37" o:spid="_x0000_s1220" style="position:absolute;left:0;text-align:left;flip:y;z-index:251665920;visibility:visible;mso-width-relative:margin;mso-height-relative:margin" from="704.5pt,169.15pt" to="769.05pt,221.3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" strokeweight=".5pt">
            <v:stroke joinstyle="miter"/>
          </v:line>
        </w:pict>
      </w:r>
      <w:r w:rsidR="00B11339" w:rsidRPr="00851D02">
        <w:rPr>
          <w:rFonts w:cs="Arial"/>
          <w:b/>
          <w:sz w:val="20"/>
          <w:szCs w:val="20"/>
        </w:rPr>
        <w:t>in dieser Mind Map</w:t>
      </w:r>
      <w:r w:rsidR="00B11339" w:rsidRPr="00851D02">
        <w:rPr>
          <w:rFonts w:cs="Arial"/>
          <w:i/>
          <w:sz w:val="20"/>
          <w:szCs w:val="20"/>
        </w:rPr>
        <w:t>.</w:t>
      </w:r>
    </w:p>
    <w:p w:rsidR="007A0058" w:rsidRDefault="007A0058" w:rsidP="007A0058">
      <w:pPr>
        <w:tabs>
          <w:tab w:val="left" w:pos="709"/>
        </w:tabs>
        <w:ind w:left="794" w:hanging="794"/>
        <w:jc w:val="both"/>
        <w:rPr>
          <w:rFonts w:cs="Arial"/>
          <w:sz w:val="20"/>
        </w:rPr>
      </w:pPr>
    </w:p>
    <w:p w:rsidR="007A0058" w:rsidRDefault="007A0058" w:rsidP="007A0058">
      <w:pPr>
        <w:tabs>
          <w:tab w:val="left" w:pos="709"/>
        </w:tabs>
        <w:ind w:left="794" w:hanging="794"/>
        <w:jc w:val="both"/>
        <w:rPr>
          <w:rFonts w:cs="Arial"/>
          <w:sz w:val="20"/>
        </w:rPr>
      </w:pPr>
    </w:p>
    <w:p w:rsidR="007A0058" w:rsidRDefault="007A0058" w:rsidP="007A0058">
      <w:pPr>
        <w:tabs>
          <w:tab w:val="left" w:pos="709"/>
        </w:tabs>
        <w:ind w:left="794" w:hanging="794"/>
        <w:jc w:val="both"/>
        <w:rPr>
          <w:rFonts w:cs="Arial"/>
          <w:sz w:val="20"/>
        </w:rPr>
      </w:pPr>
    </w:p>
    <w:p w:rsidR="007A0058" w:rsidRPr="00851D02" w:rsidRDefault="007F6992" w:rsidP="007A0058">
      <w:pPr>
        <w:rPr>
          <w:rFonts w:cs="Arial"/>
        </w:rPr>
      </w:pPr>
      <w:r w:rsidRPr="007F6992">
        <w:rPr>
          <w:noProof/>
        </w:rPr>
        <w:pict>
          <v:roundrect id="_x0000_s1193" style="position:absolute;margin-left:15.8pt;margin-top:11.1pt;width:181.45pt;height:136.3pt;z-index:251645440" arcsize="5522f">
            <v:fill opacity="0"/>
            <v:textbox style="mso-next-textbox:#_x0000_s1193">
              <w:txbxContent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>
                  <w:pPr>
                    <w:jc w:val="center"/>
                  </w:pPr>
                </w:p>
                <w:p w:rsidR="007A0058" w:rsidRPr="009A60BA" w:rsidRDefault="007A0058" w:rsidP="007A0058">
                  <w:pPr>
                    <w:rPr>
                      <w:sz w:val="16"/>
                      <w:szCs w:val="16"/>
                    </w:rPr>
                  </w:pPr>
                </w:p>
                <w:p w:rsidR="007A0058" w:rsidRPr="00834EF8" w:rsidRDefault="007A0058" w:rsidP="007A0058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Mike Makatron</w:t>
                  </w:r>
                </w:p>
              </w:txbxContent>
            </v:textbox>
          </v:roundrect>
        </w:pict>
      </w:r>
      <w:r>
        <w:rPr>
          <w:rFonts w:cs="Arial"/>
          <w:noProof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192" type="#_x0000_t176" style="position:absolute;margin-left:307.15pt;margin-top:6.05pt;width:186.85pt;height:141.35pt;z-index:251644416">
            <v:fill opacity="0"/>
            <v:textbox style="mso-next-textbox:#_x0000_s1192">
              <w:txbxContent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7A0058" w:rsidRPr="00834EF8" w:rsidRDefault="007A0058" w:rsidP="007A0058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 w:rsidRPr="00834EF8">
                    <w:rPr>
                      <w:b/>
                      <w:sz w:val="20"/>
                      <w:szCs w:val="20"/>
                    </w:rPr>
                    <w:t>Nixi Killick</w:t>
                  </w:r>
                </w:p>
              </w:txbxContent>
            </v:textbox>
          </v:shape>
        </w:pict>
      </w:r>
    </w:p>
    <w:p w:rsidR="007A0058" w:rsidRDefault="007A0058" w:rsidP="007A0058"/>
    <w:p w:rsidR="007A0058" w:rsidRDefault="007F6992" w:rsidP="007A0058">
      <w:r>
        <w:rPr>
          <w:noProof/>
        </w:rPr>
        <w:pict>
          <v:shape id="_x0000_s1212" type="#_x0000_t75" style="position:absolute;margin-left:21.8pt;margin-top:1.9pt;width:169.25pt;height:95.2pt;z-index:-251648512" wrapcoords="-34 0 -34 21540 21600 21540 21600 0 -34 0">
            <v:imagedata r:id="rId8" o:title="melbourne00013"/>
            <w10:wrap type="through"/>
          </v:shape>
        </w:pict>
      </w:r>
      <w:r>
        <w:rPr>
          <w:noProof/>
        </w:rPr>
        <w:pict>
          <v:shape id="_x0000_s1213" type="#_x0000_t75" style="position:absolute;margin-left:316.2pt;margin-top:1.9pt;width:171.75pt;height:96.6pt;z-index:-251647488" wrapcoords="-34 0 -34 21540 21600 21540 21600 0 -34 0">
            <v:imagedata r:id="rId9" o:title="melbourne00018"/>
            <w10:wrap type="through"/>
          </v:shape>
        </w:pict>
      </w:r>
    </w:p>
    <w:p w:rsidR="007A0058" w:rsidRDefault="007F6992" w:rsidP="007A0058">
      <w:r w:rsidRPr="007F6992">
        <w:rPr>
          <w:rFonts w:cs="Arial"/>
          <w:b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211" type="#_x0000_t32" style="position:absolute;margin-left:197.25pt;margin-top:9.75pt;width:26.55pt;height:29.5pt;flip:x;z-index:251663872" o:connectortype="straight"/>
        </w:pict>
      </w:r>
    </w:p>
    <w:p w:rsidR="007A0058" w:rsidRDefault="007F6992" w:rsidP="007A0058">
      <w:r>
        <w:rPr>
          <w:noProof/>
        </w:rPr>
        <w:pict>
          <v:shape id="_x0000_s1201" type="#_x0000_t32" style="position:absolute;margin-left:285.4pt;margin-top:3.2pt;width:21.75pt;height:23.4pt;flip:x y;z-index:251653632" o:connectortype="straight"/>
        </w:pict>
      </w:r>
    </w:p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F6992" w:rsidP="007A0058">
      <w:r>
        <w:rPr>
          <w:noProof/>
        </w:rPr>
        <w:pict>
          <v:shape id="_x0000_s1196" type="#_x0000_t32" style="position:absolute;margin-left:329.35pt;margin-top:9.75pt;width:16.25pt;height:29.55pt;flip:y;z-index:251648512" o:connectortype="straight" strokecolor="#7f7f7f" strokeweight="5pt"/>
        </w:pict>
      </w:r>
      <w:r>
        <w:rPr>
          <w:noProof/>
        </w:rPr>
        <w:pict>
          <v:shape id="_x0000_s1204" type="#_x0000_t32" style="position:absolute;margin-left:30.8pt;margin-top:8.25pt;width:17.15pt;height:33.65pt;flip:x;z-index:251656704" o:connectortype="straight"/>
        </w:pict>
      </w:r>
      <w:r>
        <w:rPr>
          <w:noProof/>
        </w:rPr>
        <w:pict>
          <v:shape id="_x0000_s1200" type="#_x0000_t32" style="position:absolute;margin-left:413.6pt;margin-top:8.25pt;width:37.55pt;height:27.7pt;z-index:251652608" o:connectortype="straight"/>
        </w:pict>
      </w:r>
      <w:r>
        <w:rPr>
          <w:noProof/>
        </w:rPr>
        <w:pict>
          <v:shape id="_x0000_s1198" type="#_x0000_t32" style="position:absolute;margin-left:141.55pt;margin-top:10.9pt;width:22.4pt;height:31.75pt;z-index:251650560" o:connectortype="straight" strokecolor="#7f7f7f" strokeweight="5pt"/>
        </w:pict>
      </w:r>
    </w:p>
    <w:p w:rsidR="007A0058" w:rsidRDefault="007A0058" w:rsidP="007A0058"/>
    <w:p w:rsidR="007A0058" w:rsidRDefault="007F6992" w:rsidP="007A0058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10" type="#_x0000_t202" style="position:absolute;margin-left:-16.6pt;margin-top:12.55pt;width:89.25pt;height:22.65pt;z-index:251662848" stroked="f">
            <v:textbox>
              <w:txbxContent>
                <w:p w:rsidR="007A0058" w:rsidRPr="0074010D" w:rsidRDefault="007A0058" w:rsidP="007A0058">
                  <w:pPr>
                    <w:rPr>
                      <w:sz w:val="20"/>
                      <w:szCs w:val="20"/>
                    </w:rPr>
                  </w:pPr>
                  <w:r w:rsidRPr="0074010D">
                    <w:rPr>
                      <w:sz w:val="20"/>
                      <w:szCs w:val="20"/>
                    </w:rPr>
                    <w:t>Straßenkunst</w:t>
                  </w:r>
                </w:p>
              </w:txbxContent>
            </v:textbox>
          </v:shape>
        </w:pict>
      </w:r>
    </w:p>
    <w:p w:rsidR="007A0058" w:rsidRDefault="007F6992" w:rsidP="007A0058">
      <w:r>
        <w:rPr>
          <w:noProof/>
        </w:rPr>
        <w:pict>
          <v:roundrect id="_x0000_s1191" style="position:absolute;margin-left:146.5pt;margin-top:.6pt;width:200.25pt;height:142.5pt;z-index:251643392" arcsize="10923f">
            <v:fill opacity="0"/>
            <v:textbox>
              <w:txbxContent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Pr="00851D02" w:rsidRDefault="007A0058" w:rsidP="007A0058">
                  <w:pPr>
                    <w:rPr>
                      <w:b/>
                    </w:rPr>
                  </w:pPr>
                  <w:r w:rsidRPr="00851D02">
                    <w:rPr>
                      <w:b/>
                    </w:rPr>
                    <w:t>Städte am Meer MELBOURNE</w:t>
                  </w:r>
                </w:p>
              </w:txbxContent>
            </v:textbox>
          </v:roundrect>
        </w:pict>
      </w:r>
      <w:r>
        <w:rPr>
          <w:noProof/>
        </w:rPr>
        <w:pict>
          <v:shape id="_x0000_s1216" type="#_x0000_t75" style="position:absolute;margin-left:163.95pt;margin-top:8.6pt;width:170.65pt;height:96pt;z-index:-251644416" wrapcoords="-34 0 -34 21540 21600 21540 21600 0 -34 0">
            <v:imagedata r:id="rId10" o:title="melbourne00002"/>
            <w10:wrap type="through"/>
          </v:shape>
        </w:pict>
      </w:r>
      <w:r>
        <w:rPr>
          <w:noProof/>
        </w:rPr>
        <w:pict>
          <v:shape id="_x0000_s1207" type="#_x0000_t202" style="position:absolute;margin-left:413.6pt;margin-top:4.75pt;width:89.25pt;height:22.65pt;z-index:251659776" stroked="f">
            <v:textbox>
              <w:txbxContent>
                <w:p w:rsidR="007A0058" w:rsidRPr="0074010D" w:rsidRDefault="007A0058" w:rsidP="007A0058">
                  <w:pPr>
                    <w:rPr>
                      <w:sz w:val="20"/>
                      <w:szCs w:val="20"/>
                    </w:rPr>
                  </w:pPr>
                  <w:r w:rsidRPr="0074010D">
                    <w:rPr>
                      <w:sz w:val="20"/>
                      <w:szCs w:val="20"/>
                    </w:rPr>
                    <w:t>Lady Gaga</w:t>
                  </w:r>
                </w:p>
              </w:txbxContent>
            </v:textbox>
          </v:shape>
        </w:pict>
      </w:r>
    </w:p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F6992" w:rsidP="007A0058">
      <w:r>
        <w:rPr>
          <w:noProof/>
        </w:rPr>
        <w:pict>
          <v:shape id="_x0000_s1208" type="#_x0000_t202" style="position:absolute;margin-left:400.6pt;margin-top:7.9pt;width:98.65pt;height:24.75pt;z-index:251660800" stroked="f">
            <v:textbox>
              <w:txbxContent>
                <w:p w:rsidR="007A0058" w:rsidRPr="006264FE" w:rsidRDefault="007A0058" w:rsidP="007A0058">
                  <w:pPr>
                    <w:rPr>
                      <w:sz w:val="20"/>
                      <w:szCs w:val="20"/>
                    </w:rPr>
                  </w:pPr>
                  <w:r w:rsidRPr="006264FE">
                    <w:rPr>
                      <w:sz w:val="20"/>
                      <w:szCs w:val="20"/>
                    </w:rPr>
                    <w:t>bekannter Koch</w:t>
                  </w:r>
                </w:p>
              </w:txbxContent>
            </v:textbox>
          </v:shape>
        </w:pict>
      </w:r>
    </w:p>
    <w:p w:rsidR="007A0058" w:rsidRDefault="007F6992" w:rsidP="007A0058">
      <w:r>
        <w:rPr>
          <w:noProof/>
        </w:rPr>
        <w:pict>
          <v:shape id="_x0000_s1209" type="#_x0000_t202" style="position:absolute;margin-left:-8.75pt;margin-top:6.6pt;width:109.15pt;height:22.65pt;z-index:251661824" stroked="f">
            <v:textbox>
              <w:txbxContent>
                <w:p w:rsidR="007A0058" w:rsidRPr="006264FE" w:rsidRDefault="007A0058" w:rsidP="007A0058">
                  <w:pPr>
                    <w:rPr>
                      <w:sz w:val="20"/>
                      <w:szCs w:val="20"/>
                    </w:rPr>
                  </w:pPr>
                  <w:r w:rsidRPr="006264FE">
                    <w:rPr>
                      <w:sz w:val="20"/>
                      <w:szCs w:val="20"/>
                    </w:rPr>
                    <w:t>Abfallvermeidung</w:t>
                  </w:r>
                </w:p>
              </w:txbxContent>
            </v:textbox>
          </v:shape>
        </w:pict>
      </w:r>
    </w:p>
    <w:p w:rsidR="007A0058" w:rsidRDefault="007F6992" w:rsidP="007A0058">
      <w:r>
        <w:rPr>
          <w:noProof/>
        </w:rPr>
        <w:pict>
          <v:shape id="_x0000_s1205" type="#_x0000_t32" style="position:absolute;margin-left:413.6pt;margin-top:7.35pt;width:24.7pt;height:36.75pt;flip:y;z-index:251657728" o:connectortype="straight"/>
        </w:pict>
      </w:r>
    </w:p>
    <w:p w:rsidR="007A0058" w:rsidRDefault="007F6992" w:rsidP="007A0058">
      <w:r>
        <w:rPr>
          <w:noProof/>
        </w:rPr>
        <w:pict>
          <v:shape id="_x0000_s1203" type="#_x0000_t32" style="position:absolute;margin-left:30.8pt;margin-top:5.45pt;width:41.15pt;height:25.2pt;flip:x y;z-index:251655680" o:connectortype="straight"/>
        </w:pict>
      </w:r>
      <w:r>
        <w:rPr>
          <w:noProof/>
        </w:rPr>
        <w:pict>
          <v:shape id="_x0000_s1199" type="#_x0000_t32" style="position:absolute;margin-left:146.5pt;margin-top:3.95pt;width:23.9pt;height:27.5pt;flip:y;z-index:251651584" o:connectortype="straight" strokecolor="#7f7f7f" strokeweight="5pt"/>
        </w:pict>
      </w:r>
      <w:r>
        <w:rPr>
          <w:noProof/>
        </w:rPr>
        <w:pict>
          <v:shape id="_x0000_s1197" type="#_x0000_t32" style="position:absolute;margin-left:314.85pt;margin-top:3.95pt;width:24.45pt;height:27.5pt;flip:x y;z-index:251649536" o:connectortype="straight" strokecolor="#7f7f7f" strokeweight="5pt"/>
        </w:pict>
      </w:r>
    </w:p>
    <w:p w:rsidR="007A0058" w:rsidRDefault="007A0058" w:rsidP="007A0058"/>
    <w:p w:rsidR="007A0058" w:rsidRDefault="007F6992" w:rsidP="007A0058">
      <w:r>
        <w:rPr>
          <w:noProof/>
        </w:rPr>
        <w:pict>
          <v:roundrect id="_x0000_s1195" style="position:absolute;margin-left:7.3pt;margin-top:6.15pt;width:183.75pt;height:133.9pt;z-index:251647488" arcsize="10923f">
            <v:fill opacity="0"/>
            <v:textbox>
              <w:txbxContent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Pr="00834EF8" w:rsidRDefault="007A0058" w:rsidP="007A0058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Jost Bakker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1194" style="position:absolute;margin-left:309.4pt;margin-top:6.15pt;width:184.05pt;height:133.9pt;z-index:251646464" arcsize="10923f">
            <v:fill opacity="0"/>
            <v:textbox>
              <w:txbxContent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Default="007A0058" w:rsidP="007A0058">
                  <w:pPr>
                    <w:jc w:val="both"/>
                  </w:pPr>
                </w:p>
                <w:p w:rsidR="007A0058" w:rsidRDefault="007A0058" w:rsidP="007A0058"/>
                <w:p w:rsidR="007A0058" w:rsidRDefault="007A0058" w:rsidP="007A0058"/>
                <w:p w:rsidR="007A0058" w:rsidRDefault="007A0058" w:rsidP="007A0058"/>
                <w:p w:rsidR="007A0058" w:rsidRPr="00834EF8" w:rsidRDefault="007A0058" w:rsidP="007A0058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Mark Olive</w:t>
                  </w:r>
                </w:p>
              </w:txbxContent>
            </v:textbox>
          </v:roundrect>
        </w:pict>
      </w:r>
    </w:p>
    <w:p w:rsidR="007A0058" w:rsidRDefault="007F6992" w:rsidP="007A0058">
      <w:r>
        <w:rPr>
          <w:noProof/>
        </w:rPr>
        <w:pict>
          <v:shape id="_x0000_s1214" type="#_x0000_t75" style="position:absolute;margin-left:14.85pt;margin-top:3.15pt;width:171.75pt;height:96.65pt;z-index:-251646464" wrapcoords="-34 0 -34 21540 21600 21540 21600 0 -34 0">
            <v:imagedata r:id="rId11" o:title="melbourne00038"/>
            <w10:wrap type="through"/>
          </v:shape>
        </w:pict>
      </w:r>
      <w:r>
        <w:rPr>
          <w:noProof/>
        </w:rPr>
        <w:pict>
          <v:shape id="_x0000_s1215" type="#_x0000_t75" style="position:absolute;margin-left:316.2pt;margin-top:3.15pt;width:170.65pt;height:95.95pt;z-index:-251645440" wrapcoords="-34 0 -34 21540 21600 21540 21600 0 -34 0">
            <v:imagedata r:id="rId12" o:title="melbourne00039"/>
            <w10:wrap type="through"/>
          </v:shape>
        </w:pict>
      </w:r>
    </w:p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Default="007F6992" w:rsidP="007A0058">
      <w:r>
        <w:rPr>
          <w:noProof/>
        </w:rPr>
        <w:pict>
          <v:shape id="_x0000_s1206" type="#_x0000_t32" style="position:absolute;margin-left:115.15pt;margin-top:.9pt;width:55.25pt;height:41.7pt;z-index:251658752" o:connectortype="straight"/>
        </w:pict>
      </w:r>
      <w:r>
        <w:rPr>
          <w:noProof/>
        </w:rPr>
        <w:pict>
          <v:shape id="_x0000_s1202" type="#_x0000_t32" style="position:absolute;margin-left:300.5pt;margin-top:.9pt;width:54.8pt;height:44pt;flip:y;z-index:251654656" o:connectortype="straight"/>
        </w:pict>
      </w:r>
    </w:p>
    <w:p w:rsidR="007A0058" w:rsidRDefault="007A0058" w:rsidP="007A0058"/>
    <w:p w:rsidR="007A0058" w:rsidRDefault="007A0058" w:rsidP="007A0058"/>
    <w:p w:rsidR="007A0058" w:rsidRDefault="007A0058" w:rsidP="007A0058"/>
    <w:p w:rsidR="007A0058" w:rsidRDefault="007A0058" w:rsidP="007A0058"/>
    <w:p w:rsidR="007A0058" w:rsidRPr="001022F6" w:rsidRDefault="007F6992" w:rsidP="007A0058">
      <w:pPr>
        <w:tabs>
          <w:tab w:val="left" w:pos="709"/>
        </w:tabs>
        <w:ind w:left="794" w:hanging="794"/>
        <w:jc w:val="both"/>
        <w:rPr>
          <w:rFonts w:cs="Arial"/>
          <w:b/>
          <w:sz w:val="20"/>
          <w:szCs w:val="20"/>
        </w:rPr>
      </w:pPr>
      <w:r w:rsidRPr="007F6992">
        <w:rPr>
          <w:noProof/>
        </w:rPr>
        <w:pict>
          <v:shape id="_x0000_s1218" type="#_x0000_t202" style="position:absolute;left:0;text-align:left;margin-left:486.85pt;margin-top:10.8pt;width:25.2pt;height:47.7pt;z-index:251664896" stroked="f">
            <v:textbox style="layout-flow:vertical;mso-layout-flow-alt:bottom-to-top">
              <w:txbxContent>
                <w:p w:rsidR="00726BA9" w:rsidRPr="00726BA9" w:rsidRDefault="00726BA9">
                  <w:pPr>
                    <w:rPr>
                      <w:rFonts w:cs="Arial"/>
                      <w:sz w:val="16"/>
                      <w:szCs w:val="16"/>
                    </w:rPr>
                  </w:pPr>
                  <w:r w:rsidRPr="00726BA9">
                    <w:rPr>
                      <w:rFonts w:cs="Arial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7A0058" w:rsidRDefault="007A0058" w:rsidP="007A0058">
      <w:pPr>
        <w:tabs>
          <w:tab w:val="left" w:pos="709"/>
        </w:tabs>
        <w:ind w:left="794" w:hanging="794"/>
        <w:jc w:val="both"/>
        <w:rPr>
          <w:rFonts w:cs="Arial"/>
          <w:sz w:val="20"/>
          <w:szCs w:val="20"/>
        </w:rPr>
      </w:pPr>
    </w:p>
    <w:sectPr w:rsidR="007A0058" w:rsidSect="005F64B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4837" w:rsidRDefault="005D4837" w:rsidP="00263140">
      <w:r>
        <w:separator/>
      </w:r>
    </w:p>
  </w:endnote>
  <w:endnote w:type="continuationSeparator" w:id="0">
    <w:p w:rsidR="005D4837" w:rsidRDefault="005D483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3B" w:rsidRDefault="000B6E3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F6992">
    <w:pPr>
      <w:pStyle w:val="Fuzeile"/>
      <w:rPr>
        <w:rFonts w:ascii="ITCOfficinaSans LT Book" w:hAnsi="ITCOfficinaSans LT Book"/>
        <w:b/>
        <w:sz w:val="18"/>
        <w:szCs w:val="18"/>
      </w:rPr>
    </w:pPr>
    <w:r w:rsidRPr="007F699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3B" w:rsidRDefault="000B6E3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4837" w:rsidRDefault="005D4837" w:rsidP="00263140">
      <w:r>
        <w:separator/>
      </w:r>
    </w:p>
  </w:footnote>
  <w:footnote w:type="continuationSeparator" w:id="0">
    <w:p w:rsidR="005D4837" w:rsidRDefault="005D483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3B" w:rsidRDefault="000B6E3B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F699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F699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A0058">
      <w:rPr>
        <w:rFonts w:cs="Arial"/>
        <w:b/>
      </w:rPr>
      <w:t>1</w:t>
    </w:r>
    <w:r w:rsidR="00FD6639" w:rsidRPr="00955C65">
      <w:rPr>
        <w:rFonts w:cs="Arial"/>
        <w:b/>
      </w:rPr>
      <w:t>:</w:t>
    </w:r>
    <w:r w:rsidR="000E0461">
      <w:rPr>
        <w:rFonts w:cs="Arial"/>
        <w:b/>
      </w:rPr>
      <w:t xml:space="preserve"> </w:t>
    </w:r>
    <w:r w:rsidR="007A0058">
      <w:rPr>
        <w:rFonts w:cs="Arial"/>
        <w:b/>
      </w:rPr>
      <w:t xml:space="preserve">Städte am Meer – Melbourne </w:t>
    </w:r>
    <w:r w:rsidR="003868A9">
      <w:rPr>
        <w:rFonts w:cs="Arial"/>
        <w:b/>
      </w:rPr>
      <w:tab/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68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0B6E3B">
      <w:rPr>
        <w:rFonts w:cs="Arial"/>
        <w:sz w:val="18"/>
        <w:szCs w:val="18"/>
      </w:rPr>
      <w:t>Melbourne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0E0461">
      <w:rPr>
        <w:rFonts w:cs="Arial"/>
        <w:sz w:val="18"/>
        <w:szCs w:val="18"/>
      </w:rPr>
      <w:t>468675</w:t>
    </w:r>
    <w:r w:rsidR="007A0058">
      <w:rPr>
        <w:rFonts w:cs="Arial"/>
        <w:sz w:val="18"/>
        <w:szCs w:val="18"/>
      </w:rPr>
      <w:t>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3B" w:rsidRDefault="000B6E3B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55FD"/>
    <w:rsid w:val="00001B03"/>
    <w:rsid w:val="00010687"/>
    <w:rsid w:val="00027F5B"/>
    <w:rsid w:val="000304BB"/>
    <w:rsid w:val="000429BB"/>
    <w:rsid w:val="000A2378"/>
    <w:rsid w:val="000B6E3B"/>
    <w:rsid w:val="000D5E80"/>
    <w:rsid w:val="000D7308"/>
    <w:rsid w:val="000E0461"/>
    <w:rsid w:val="000E5125"/>
    <w:rsid w:val="000F4635"/>
    <w:rsid w:val="00123A71"/>
    <w:rsid w:val="00144E24"/>
    <w:rsid w:val="00155460"/>
    <w:rsid w:val="0015638B"/>
    <w:rsid w:val="001745A4"/>
    <w:rsid w:val="001870CF"/>
    <w:rsid w:val="001B0B35"/>
    <w:rsid w:val="001B690E"/>
    <w:rsid w:val="001C0552"/>
    <w:rsid w:val="001D4930"/>
    <w:rsid w:val="00263140"/>
    <w:rsid w:val="002841AF"/>
    <w:rsid w:val="002A66EB"/>
    <w:rsid w:val="002B40A0"/>
    <w:rsid w:val="003142A3"/>
    <w:rsid w:val="003232F6"/>
    <w:rsid w:val="00357F80"/>
    <w:rsid w:val="003807DF"/>
    <w:rsid w:val="00384789"/>
    <w:rsid w:val="003868A9"/>
    <w:rsid w:val="003979D8"/>
    <w:rsid w:val="003A076E"/>
    <w:rsid w:val="003B7796"/>
    <w:rsid w:val="003F360E"/>
    <w:rsid w:val="00401AD6"/>
    <w:rsid w:val="00424F70"/>
    <w:rsid w:val="00441E3A"/>
    <w:rsid w:val="004531D7"/>
    <w:rsid w:val="0049733B"/>
    <w:rsid w:val="004D1C66"/>
    <w:rsid w:val="004E0585"/>
    <w:rsid w:val="004F6A73"/>
    <w:rsid w:val="005357E7"/>
    <w:rsid w:val="00543741"/>
    <w:rsid w:val="00547257"/>
    <w:rsid w:val="005631E9"/>
    <w:rsid w:val="00571472"/>
    <w:rsid w:val="005940D8"/>
    <w:rsid w:val="005D295B"/>
    <w:rsid w:val="005D4837"/>
    <w:rsid w:val="005F4764"/>
    <w:rsid w:val="005F64BD"/>
    <w:rsid w:val="005F73D6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6BA9"/>
    <w:rsid w:val="007348CE"/>
    <w:rsid w:val="007365A7"/>
    <w:rsid w:val="007A0058"/>
    <w:rsid w:val="007C732D"/>
    <w:rsid w:val="007D2B2C"/>
    <w:rsid w:val="007F06B5"/>
    <w:rsid w:val="007F6992"/>
    <w:rsid w:val="008018DF"/>
    <w:rsid w:val="00810655"/>
    <w:rsid w:val="00811EF7"/>
    <w:rsid w:val="008129E4"/>
    <w:rsid w:val="00823A77"/>
    <w:rsid w:val="0082504C"/>
    <w:rsid w:val="00844274"/>
    <w:rsid w:val="00847FB5"/>
    <w:rsid w:val="008D370F"/>
    <w:rsid w:val="008D489A"/>
    <w:rsid w:val="008E2FD3"/>
    <w:rsid w:val="009140C5"/>
    <w:rsid w:val="00941E68"/>
    <w:rsid w:val="00955C65"/>
    <w:rsid w:val="009859CE"/>
    <w:rsid w:val="009A464F"/>
    <w:rsid w:val="009A789B"/>
    <w:rsid w:val="009B736F"/>
    <w:rsid w:val="009D0387"/>
    <w:rsid w:val="009E4A6B"/>
    <w:rsid w:val="00A03955"/>
    <w:rsid w:val="00A14801"/>
    <w:rsid w:val="00A16EE1"/>
    <w:rsid w:val="00A44108"/>
    <w:rsid w:val="00AB506B"/>
    <w:rsid w:val="00AB54CC"/>
    <w:rsid w:val="00AE2A3F"/>
    <w:rsid w:val="00B11339"/>
    <w:rsid w:val="00B54F22"/>
    <w:rsid w:val="00BF2E90"/>
    <w:rsid w:val="00BF6418"/>
    <w:rsid w:val="00C1110B"/>
    <w:rsid w:val="00C15078"/>
    <w:rsid w:val="00C4168F"/>
    <w:rsid w:val="00C5401E"/>
    <w:rsid w:val="00C932CA"/>
    <w:rsid w:val="00CC1F14"/>
    <w:rsid w:val="00CC6745"/>
    <w:rsid w:val="00CD3472"/>
    <w:rsid w:val="00CD49F8"/>
    <w:rsid w:val="00CF476E"/>
    <w:rsid w:val="00D07B36"/>
    <w:rsid w:val="00D10417"/>
    <w:rsid w:val="00D41041"/>
    <w:rsid w:val="00D65AED"/>
    <w:rsid w:val="00D94FED"/>
    <w:rsid w:val="00DA0F20"/>
    <w:rsid w:val="00DA21E4"/>
    <w:rsid w:val="00DB4692"/>
    <w:rsid w:val="00DC3F9F"/>
    <w:rsid w:val="00DE4C62"/>
    <w:rsid w:val="00DE50A5"/>
    <w:rsid w:val="00E06926"/>
    <w:rsid w:val="00E56497"/>
    <w:rsid w:val="00E741FA"/>
    <w:rsid w:val="00EC648E"/>
    <w:rsid w:val="00F0275C"/>
    <w:rsid w:val="00F055FD"/>
    <w:rsid w:val="00F25B77"/>
    <w:rsid w:val="00F55422"/>
    <w:rsid w:val="00F93595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  <o:rules v:ext="edit">
        <o:r id="V:Rule13" type="connector" idref="#_x0000_s1197"/>
        <o:r id="V:Rule14" type="connector" idref="#_x0000_s1200"/>
        <o:r id="V:Rule15" type="connector" idref="#_x0000_s1196"/>
        <o:r id="V:Rule16" type="connector" idref="#_x0000_s1199"/>
        <o:r id="V:Rule17" type="connector" idref="#_x0000_s1203"/>
        <o:r id="V:Rule18" type="connector" idref="#_x0000_s1204"/>
        <o:r id="V:Rule19" type="connector" idref="#_x0000_s1198"/>
        <o:r id="V:Rule20" type="connector" idref="#_x0000_s1211"/>
        <o:r id="V:Rule21" type="connector" idref="#_x0000_s1205"/>
        <o:r id="V:Rule22" type="connector" idref="#_x0000_s1201"/>
        <o:r id="V:Rule23" type="connector" idref="#_x0000_s1206"/>
        <o:r id="V:Rule24" type="connector" idref="#_x0000_s1202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05BA9-2939-4B34-9B40-9C5C78602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29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b15702</cp:lastModifiedBy>
  <cp:revision>7</cp:revision>
  <cp:lastPrinted>2015-08-04T13:32:00Z</cp:lastPrinted>
  <dcterms:created xsi:type="dcterms:W3CDTF">2016-08-03T13:04:00Z</dcterms:created>
  <dcterms:modified xsi:type="dcterms:W3CDTF">2016-09-01T13:39:00Z</dcterms:modified>
</cp:coreProperties>
</file>