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685FD6" w:rsidRPr="00E43BAE" w:rsidRDefault="00AE69FD" w:rsidP="00560917">
      <w:pPr>
        <w:pStyle w:val="ArialTitelgrau"/>
        <w:ind w:firstLine="142"/>
        <w:rPr>
          <w:b/>
          <w:color w:val="003480"/>
          <w:sz w:val="48"/>
          <w:szCs w:val="48"/>
        </w:rPr>
      </w:pPr>
      <w:r>
        <w:rPr>
          <w:b/>
          <w:color w:val="003480"/>
          <w:sz w:val="48"/>
          <w:szCs w:val="48"/>
        </w:rPr>
        <w:t xml:space="preserve">Übereinstimmung </w:t>
      </w:r>
      <w:r w:rsidR="00E43BAE" w:rsidRPr="00E43BAE">
        <w:rPr>
          <w:b/>
          <w:color w:val="003480"/>
          <w:sz w:val="48"/>
          <w:szCs w:val="48"/>
        </w:rPr>
        <w:t xml:space="preserve"> </w:t>
      </w:r>
    </w:p>
    <w:p w:rsidR="00370C59" w:rsidRPr="00C57D18" w:rsidRDefault="007D247B" w:rsidP="00C57D18">
      <w:pPr>
        <w:pStyle w:val="ArialTitelgrau"/>
        <w:ind w:left="142"/>
        <w:rPr>
          <w:rFonts w:cs="Arial"/>
          <w:color w:val="003480"/>
        </w:rPr>
      </w:pPr>
      <w:r>
        <w:rPr>
          <w:rFonts w:cs="Arial"/>
          <w:noProof/>
          <w:color w:val="003480"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5699760</wp:posOffset>
            </wp:positionH>
            <wp:positionV relativeFrom="paragraph">
              <wp:posOffset>92710</wp:posOffset>
            </wp:positionV>
            <wp:extent cx="571500" cy="876300"/>
            <wp:effectExtent l="19050" t="0" r="0" b="0"/>
            <wp:wrapTight wrapText="bothSides">
              <wp:wrapPolygon edited="0">
                <wp:start x="-720" y="0"/>
                <wp:lineTo x="-720" y="21130"/>
                <wp:lineTo x="21600" y="21130"/>
                <wp:lineTo x="21600" y="4226"/>
                <wp:lineTo x="16560" y="0"/>
                <wp:lineTo x="-720" y="0"/>
              </wp:wrapPolygon>
            </wp:wrapTight>
            <wp:docPr id="5" name="Grafik 3" descr="stimmzettel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immzettel_swr.png"/>
                    <pic:cNvPicPr/>
                  </pic:nvPicPr>
                  <pic:blipFill>
                    <a:blip r:embed="rId8" cstate="print"/>
                    <a:srcRect l="29722" t="18889" r="29028" b="18889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69FD" w:rsidRPr="007D247B" w:rsidRDefault="00AE69FD" w:rsidP="00AE69FD">
      <w:pPr>
        <w:pStyle w:val="ArialTitelgrau"/>
        <w:ind w:left="142"/>
        <w:rPr>
          <w:iCs/>
          <w:color w:val="003480"/>
          <w:sz w:val="20"/>
          <w:szCs w:val="20"/>
        </w:rPr>
      </w:pPr>
      <w:r w:rsidRPr="007D247B">
        <w:rPr>
          <w:iCs/>
          <w:color w:val="003480"/>
          <w:sz w:val="20"/>
          <w:szCs w:val="20"/>
        </w:rPr>
        <w:t xml:space="preserve">Nachdem du dir mittels der Pro- und Contra-Argumente zu bestimmten Thesen eine Meinung bilden konntest, führe den Wahl-O-Mat </w:t>
      </w:r>
      <w:r w:rsidR="00BF56F9" w:rsidRPr="00BF56F9">
        <w:rPr>
          <w:iCs/>
          <w:color w:val="003480"/>
          <w:sz w:val="20"/>
          <w:szCs w:val="20"/>
        </w:rPr>
        <w:t>(</w:t>
      </w:r>
      <w:r w:rsidR="00BF56F9" w:rsidRPr="00BF56F9">
        <w:rPr>
          <w:color w:val="003480"/>
          <w:sz w:val="20"/>
          <w:szCs w:val="20"/>
        </w:rPr>
        <w:t>wahl-o-mat.de</w:t>
      </w:r>
      <w:r w:rsidR="00BF56F9" w:rsidRPr="00BF56F9">
        <w:rPr>
          <w:iCs/>
          <w:color w:val="003480"/>
          <w:sz w:val="20"/>
          <w:szCs w:val="20"/>
        </w:rPr>
        <w:t>)</w:t>
      </w:r>
      <w:r w:rsidR="00BF56F9">
        <w:rPr>
          <w:iCs/>
          <w:color w:val="003480"/>
          <w:sz w:val="20"/>
          <w:szCs w:val="20"/>
        </w:rPr>
        <w:t xml:space="preserve"> </w:t>
      </w:r>
      <w:r w:rsidRPr="007D247B">
        <w:rPr>
          <w:iCs/>
          <w:color w:val="003480"/>
          <w:sz w:val="20"/>
          <w:szCs w:val="20"/>
        </w:rPr>
        <w:t>durch und achte dabei auf Folgendes:</w:t>
      </w:r>
    </w:p>
    <w:p w:rsidR="00AE69FD" w:rsidRPr="007D247B" w:rsidRDefault="00AE69FD" w:rsidP="00AE69FD">
      <w:pPr>
        <w:pStyle w:val="ArialTitelgrau"/>
        <w:ind w:left="142"/>
        <w:rPr>
          <w:iCs/>
          <w:color w:val="003480"/>
          <w:sz w:val="20"/>
          <w:szCs w:val="20"/>
        </w:rPr>
      </w:pPr>
      <w:r w:rsidRPr="007D247B">
        <w:rPr>
          <w:iCs/>
          <w:color w:val="003480"/>
          <w:sz w:val="20"/>
          <w:szCs w:val="20"/>
        </w:rPr>
        <w:t>- Klicke NUR bei den in der Klasse vorgestellten Thesen an, ob du nun zustimmst oder eben nicht.</w:t>
      </w:r>
    </w:p>
    <w:p w:rsidR="00AE69FD" w:rsidRPr="007D247B" w:rsidRDefault="00AE69FD" w:rsidP="00AE69FD">
      <w:pPr>
        <w:pStyle w:val="ArialTitelgrau"/>
        <w:ind w:left="142"/>
        <w:rPr>
          <w:iCs/>
          <w:color w:val="003480"/>
          <w:sz w:val="20"/>
          <w:szCs w:val="20"/>
        </w:rPr>
      </w:pPr>
      <w:r w:rsidRPr="007D247B">
        <w:rPr>
          <w:iCs/>
          <w:color w:val="003480"/>
          <w:sz w:val="20"/>
          <w:szCs w:val="20"/>
        </w:rPr>
        <w:t>- Bei allen anderen Thesen des Wahl-O-Mats klickst du bitte auf „neutral”, sonst wird das spätere Vergleichsergebnis verfälscht.</w:t>
      </w:r>
    </w:p>
    <w:p w:rsidR="00AE69FD" w:rsidRPr="007D247B" w:rsidRDefault="00AE69FD" w:rsidP="00AE69FD">
      <w:pPr>
        <w:pStyle w:val="ArialTitelgrau"/>
        <w:ind w:left="142"/>
        <w:rPr>
          <w:iCs/>
          <w:color w:val="003480"/>
          <w:sz w:val="20"/>
          <w:szCs w:val="20"/>
        </w:rPr>
      </w:pPr>
    </w:p>
    <w:p w:rsidR="00AE69FD" w:rsidRPr="007D247B" w:rsidRDefault="00AE69FD" w:rsidP="00AE69FD">
      <w:pPr>
        <w:pStyle w:val="ArialTitelgrau"/>
        <w:ind w:left="142"/>
        <w:rPr>
          <w:iCs/>
          <w:color w:val="003480"/>
          <w:sz w:val="20"/>
          <w:szCs w:val="20"/>
        </w:rPr>
      </w:pPr>
      <w:r w:rsidRPr="007D247B">
        <w:rPr>
          <w:iCs/>
          <w:color w:val="003480"/>
          <w:sz w:val="20"/>
          <w:szCs w:val="20"/>
        </w:rPr>
        <w:t>Kreuze dann nur die Partei an, mit der dir die größte Übereinstimmung zu deinen Entscheidungen angezeigt wird.</w:t>
      </w:r>
    </w:p>
    <w:p w:rsidR="00E43BAE" w:rsidRDefault="00E43BAE" w:rsidP="00AE69FD">
      <w:pPr>
        <w:pStyle w:val="ArialTitelgrau"/>
        <w:ind w:left="142"/>
        <w:rPr>
          <w:rFonts w:cs="Arial"/>
          <w:b/>
          <w:color w:val="003480"/>
        </w:rPr>
      </w:pPr>
    </w:p>
    <w:p w:rsidR="00AE69FD" w:rsidRPr="00AE69FD" w:rsidRDefault="00AE69FD" w:rsidP="00AE69FD">
      <w:pPr>
        <w:pStyle w:val="ArialTitelgrau"/>
        <w:ind w:left="142"/>
        <w:rPr>
          <w:rFonts w:cs="Arial"/>
          <w:b/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134"/>
        <w:gridCol w:w="3119"/>
        <w:gridCol w:w="5493"/>
      </w:tblGrid>
      <w:tr w:rsidR="00AE69FD" w:rsidTr="00AE69FD">
        <w:trPr>
          <w:trHeight w:val="1316"/>
        </w:trPr>
        <w:tc>
          <w:tcPr>
            <w:tcW w:w="1134" w:type="dxa"/>
          </w:tcPr>
          <w:p w:rsidR="00AE69FD" w:rsidRDefault="002D7107" w:rsidP="00A36528">
            <w:pPr>
              <w:tabs>
                <w:tab w:val="left" w:pos="395"/>
              </w:tabs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0" style="position:absolute;margin-left:-.95pt;margin-top:8.15pt;width:45.35pt;height:45.35pt;z-index:251654656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hAnsi="Arial" w:cs="Arial"/>
                <w:b/>
                <w:color w:val="003480"/>
                <w:sz w:val="56"/>
                <w:szCs w:val="56"/>
              </w:rPr>
              <w:t>SPD</w:t>
            </w:r>
            <w:r w:rsidRPr="00E43BAE">
              <w:rPr>
                <w:rFonts w:ascii="Arial" w:hAnsi="Arial" w:cs="Arial"/>
                <w:b/>
                <w:color w:val="003480"/>
                <w:sz w:val="72"/>
                <w:szCs w:val="72"/>
              </w:rPr>
              <w:t xml:space="preserve"> 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>
              <w:rPr>
                <w:rFonts w:ascii="Arial" w:hAnsi="Arial" w:cs="Arial"/>
                <w:b/>
                <w:color w:val="003480"/>
              </w:rPr>
              <w:t>Sozialdemokratische Partei Deutschlands</w:t>
            </w:r>
          </w:p>
        </w:tc>
      </w:tr>
      <w:tr w:rsidR="00AE69FD" w:rsidTr="00AE69FD">
        <w:trPr>
          <w:trHeight w:val="1316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1" style="position:absolute;margin-left:-.95pt;margin-top:5.7pt;width:45.35pt;height:45.35pt;z-index:251655680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hAnsi="Arial" w:cs="Arial"/>
                <w:b/>
                <w:color w:val="003480"/>
                <w:sz w:val="56"/>
                <w:szCs w:val="56"/>
              </w:rPr>
              <w:t>CDU/CSU</w:t>
            </w:r>
            <w:r>
              <w:rPr>
                <w:rFonts w:ascii="Arial" w:hAnsi="Arial" w:cs="Arial"/>
                <w:b/>
                <w:color w:val="003480"/>
              </w:rPr>
              <w:t xml:space="preserve"> 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Default="00AE69FD" w:rsidP="00A36528">
            <w:pPr>
              <w:ind w:left="0" w:firstLine="0"/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 xml:space="preserve">Christlich Demokratische Union Deutschlands/ </w:t>
            </w:r>
          </w:p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Christlich-Soziale Union in Bayern e.V.</w:t>
            </w:r>
          </w:p>
        </w:tc>
      </w:tr>
      <w:tr w:rsidR="00AE69FD" w:rsidTr="00AE69FD">
        <w:trPr>
          <w:trHeight w:val="1316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2" style="position:absolute;margin-left:-.95pt;margin-top:8.05pt;width:45.35pt;height:45.35pt;z-index:251656704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GRÜNE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color w:val="003480"/>
              </w:rPr>
              <w:t>Bündnis 90/Die Grünen</w:t>
            </w:r>
          </w:p>
        </w:tc>
      </w:tr>
      <w:tr w:rsidR="00AE69FD" w:rsidTr="00AE69FD">
        <w:trPr>
          <w:trHeight w:val="1316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3" style="position:absolute;margin-left:-.95pt;margin-top:6pt;width:45.35pt;height:45.35pt;z-index:251657728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FDP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Freie Demokratische Partei</w:t>
            </w:r>
          </w:p>
        </w:tc>
      </w:tr>
      <w:tr w:rsidR="00AE69FD" w:rsidTr="00AE69FD">
        <w:trPr>
          <w:trHeight w:val="1244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4" style="position:absolute;margin-left:-.95pt;margin-top:6.2pt;width:45.35pt;height:45.35pt;z-index:251658752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proofErr w:type="spellStart"/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AfD</w:t>
            </w:r>
            <w:proofErr w:type="spellEnd"/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Alternative für Deutschland</w:t>
            </w:r>
          </w:p>
        </w:tc>
      </w:tr>
      <w:tr w:rsidR="00AE69FD" w:rsidTr="00AE69FD">
        <w:trPr>
          <w:trHeight w:val="1316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5" style="position:absolute;margin-left:-.95pt;margin-top:5.8pt;width:45.35pt;height:45.35pt;z-index:251659776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Die Linke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Die Linke</w:t>
            </w:r>
          </w:p>
        </w:tc>
      </w:tr>
      <w:tr w:rsidR="00AE69FD" w:rsidTr="00AE69FD">
        <w:trPr>
          <w:trHeight w:val="1244"/>
        </w:trPr>
        <w:tc>
          <w:tcPr>
            <w:tcW w:w="1134" w:type="dxa"/>
          </w:tcPr>
          <w:p w:rsidR="00AE69FD" w:rsidRDefault="002D7107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66" style="position:absolute;margin-left:-.95pt;margin-top:6.75pt;width:45.35pt;height:45.35pt;z-index:251660800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BSW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AE69FD" w:rsidRPr="003D7974" w:rsidRDefault="00AE69FD" w:rsidP="00A3652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Bündnis Sahra Wagenknecht</w:t>
            </w:r>
          </w:p>
        </w:tc>
      </w:tr>
    </w:tbl>
    <w:p w:rsidR="00AE69FD" w:rsidRDefault="00AE69FD">
      <w:pPr>
        <w:pStyle w:val="ArialTitelgrau"/>
        <w:ind w:left="142"/>
        <w:rPr>
          <w:rFonts w:cs="Arial"/>
          <w:b/>
          <w:color w:val="003480"/>
        </w:rPr>
      </w:pPr>
    </w:p>
    <w:sectPr w:rsidR="00AE69FD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8F3" w:rsidRDefault="009148F3" w:rsidP="003A7C35">
      <w:pPr>
        <w:spacing w:after="0" w:line="240" w:lineRule="auto"/>
      </w:pPr>
      <w:r>
        <w:separator/>
      </w:r>
    </w:p>
  </w:endnote>
  <w:endnote w:type="continuationSeparator" w:id="0">
    <w:p w:rsidR="009148F3" w:rsidRDefault="009148F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393204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8F3" w:rsidRDefault="009148F3" w:rsidP="003A7C35">
      <w:pPr>
        <w:spacing w:after="0" w:line="240" w:lineRule="auto"/>
      </w:pPr>
      <w:r>
        <w:separator/>
      </w:r>
    </w:p>
  </w:footnote>
  <w:footnote w:type="continuationSeparator" w:id="0">
    <w:p w:rsidR="009148F3" w:rsidRDefault="009148F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D7107" w:rsidP="00E43BAE">
    <w:pPr>
      <w:pStyle w:val="ArialTitelgrau"/>
      <w:ind w:firstLine="142"/>
      <w:rPr>
        <w:sz w:val="20"/>
        <w:szCs w:val="20"/>
      </w:rPr>
    </w:pPr>
    <w:r w:rsidRPr="002D7107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310EC">
      <w:rPr>
        <w:sz w:val="20"/>
        <w:szCs w:val="20"/>
      </w:rPr>
      <w:t xml:space="preserve">Arbeitsblatt </w:t>
    </w:r>
    <w:r w:rsidR="00AE69FD">
      <w:rPr>
        <w:sz w:val="20"/>
        <w:szCs w:val="20"/>
      </w:rPr>
      <w:t>3</w:t>
    </w:r>
    <w:r w:rsidR="00E43BAE">
      <w:rPr>
        <w:sz w:val="20"/>
        <w:szCs w:val="20"/>
      </w:rPr>
      <w:t xml:space="preserve">: </w:t>
    </w:r>
    <w:r w:rsidR="00AE69FD">
      <w:rPr>
        <w:sz w:val="20"/>
        <w:szCs w:val="20"/>
      </w:rPr>
      <w:t>Übereinstimmung</w:t>
    </w:r>
    <w:r w:rsidR="00E43BAE">
      <w:rPr>
        <w:sz w:val="20"/>
        <w:szCs w:val="20"/>
      </w:rPr>
      <w:t xml:space="preserve"> </w:t>
    </w:r>
    <w:r w:rsidR="00053CFB" w:rsidRPr="00053CFB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bundestagswahl202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bundestagswahl2025.png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43BAE" w:rsidRPr="00370C59" w:rsidRDefault="002D7107" w:rsidP="00E43BAE">
    <w:pPr>
      <w:pStyle w:val="ArialTitelgrau"/>
      <w:ind w:firstLine="142"/>
      <w:rPr>
        <w:sz w:val="16"/>
        <w:szCs w:val="16"/>
      </w:rPr>
    </w:pPr>
    <w:r w:rsidRPr="002D7107">
      <w:rPr>
        <w:noProof/>
        <w:color w:val="00347D"/>
      </w:rPr>
      <w:pict>
        <v:shape id="Shape 32" o:spid="_x0000_s1030" style="position:absolute;left:0;text-align:left;margin-left:7.8pt;margin-top: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C57D18" w:rsidRDefault="00C57D18" w:rsidP="00685FD6">
    <w:pPr>
      <w:pStyle w:val="ArialBeschreibunggrau"/>
      <w:ind w:firstLine="132"/>
    </w:pPr>
    <w:r>
      <w:t>Wahl-O-Mat zur Bundestagswahl 2025</w:t>
    </w:r>
  </w:p>
  <w:p w:rsidR="00AE69FD" w:rsidRPr="008F63C2" w:rsidRDefault="002D7107" w:rsidP="00AE69FD">
    <w:pPr>
      <w:pStyle w:val="ArialBeschreibunggrau"/>
      <w:ind w:firstLine="132"/>
      <w:rPr>
        <w:szCs w:val="16"/>
      </w:rPr>
    </w:pPr>
    <w:hyperlink r:id="rId6" w:history="1">
      <w:r w:rsidR="00AE69FD" w:rsidRPr="008F63C2">
        <w:rPr>
          <w:rStyle w:val="Hyperlink"/>
          <w:szCs w:val="16"/>
        </w:rPr>
        <w:t>www.planet-schule.de/x/bundestagswahl2025</w:t>
      </w:r>
    </w:hyperlink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45D00"/>
    <w:multiLevelType w:val="multilevel"/>
    <w:tmpl w:val="15DE5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D36699"/>
    <w:multiLevelType w:val="multilevel"/>
    <w:tmpl w:val="A5809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F4D49E2"/>
    <w:multiLevelType w:val="hybridMultilevel"/>
    <w:tmpl w:val="318C1F08"/>
    <w:lvl w:ilvl="0" w:tplc="61A8D62E">
      <w:numFmt w:val="bullet"/>
      <w:lvlText w:val="-"/>
      <w:lvlJc w:val="left"/>
      <w:pPr>
        <w:ind w:left="720" w:hanging="360"/>
      </w:pPr>
      <w:rPr>
        <w:rFonts w:ascii="Arial" w:eastAsia="TheSans C5 SemiLight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B90AAA"/>
    <w:multiLevelType w:val="multilevel"/>
    <w:tmpl w:val="AA923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20126"/>
    <w:rsid w:val="000310EC"/>
    <w:rsid w:val="00053CFB"/>
    <w:rsid w:val="000554CA"/>
    <w:rsid w:val="00081668"/>
    <w:rsid w:val="000C5BEC"/>
    <w:rsid w:val="000C7199"/>
    <w:rsid w:val="001026C0"/>
    <w:rsid w:val="001773CA"/>
    <w:rsid w:val="00200DF4"/>
    <w:rsid w:val="00233EC1"/>
    <w:rsid w:val="00281DDB"/>
    <w:rsid w:val="002A0F77"/>
    <w:rsid w:val="002D7107"/>
    <w:rsid w:val="002E320F"/>
    <w:rsid w:val="00370C59"/>
    <w:rsid w:val="00393204"/>
    <w:rsid w:val="003A7C35"/>
    <w:rsid w:val="003D7974"/>
    <w:rsid w:val="003E7B27"/>
    <w:rsid w:val="003F66B7"/>
    <w:rsid w:val="00400FE9"/>
    <w:rsid w:val="00404C69"/>
    <w:rsid w:val="00407547"/>
    <w:rsid w:val="0044652C"/>
    <w:rsid w:val="004503B6"/>
    <w:rsid w:val="00462615"/>
    <w:rsid w:val="0055132A"/>
    <w:rsid w:val="00560917"/>
    <w:rsid w:val="00591A2E"/>
    <w:rsid w:val="005B3F17"/>
    <w:rsid w:val="0060637E"/>
    <w:rsid w:val="006269DD"/>
    <w:rsid w:val="00681707"/>
    <w:rsid w:val="00685FD6"/>
    <w:rsid w:val="006A2EF2"/>
    <w:rsid w:val="006A5057"/>
    <w:rsid w:val="007259E9"/>
    <w:rsid w:val="007319C1"/>
    <w:rsid w:val="00741A68"/>
    <w:rsid w:val="007D247B"/>
    <w:rsid w:val="007F14AB"/>
    <w:rsid w:val="0084361B"/>
    <w:rsid w:val="00851C3E"/>
    <w:rsid w:val="008B0864"/>
    <w:rsid w:val="008B5E44"/>
    <w:rsid w:val="008E0279"/>
    <w:rsid w:val="009137BF"/>
    <w:rsid w:val="00914131"/>
    <w:rsid w:val="009148F3"/>
    <w:rsid w:val="009356CF"/>
    <w:rsid w:val="00984911"/>
    <w:rsid w:val="009C607F"/>
    <w:rsid w:val="009F1776"/>
    <w:rsid w:val="00A72B6E"/>
    <w:rsid w:val="00A873B8"/>
    <w:rsid w:val="00AA60EB"/>
    <w:rsid w:val="00AE69FD"/>
    <w:rsid w:val="00B54F3C"/>
    <w:rsid w:val="00B933C3"/>
    <w:rsid w:val="00B94409"/>
    <w:rsid w:val="00BB1B3A"/>
    <w:rsid w:val="00BF56F9"/>
    <w:rsid w:val="00C111CB"/>
    <w:rsid w:val="00C13AD2"/>
    <w:rsid w:val="00C272D6"/>
    <w:rsid w:val="00C56CD4"/>
    <w:rsid w:val="00C57D18"/>
    <w:rsid w:val="00C87E03"/>
    <w:rsid w:val="00CB5A34"/>
    <w:rsid w:val="00CC47D0"/>
    <w:rsid w:val="00CF08A5"/>
    <w:rsid w:val="00D467E9"/>
    <w:rsid w:val="00DD13E1"/>
    <w:rsid w:val="00DD211D"/>
    <w:rsid w:val="00E14334"/>
    <w:rsid w:val="00E41149"/>
    <w:rsid w:val="00E43BAE"/>
    <w:rsid w:val="00E9748C"/>
    <w:rsid w:val="00EA65DD"/>
    <w:rsid w:val="00EC7FDF"/>
    <w:rsid w:val="00F269A0"/>
    <w:rsid w:val="00FE4AB0"/>
    <w:rsid w:val="00FF2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E43B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AE69F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66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planet-schule.de/x/bundestagswahl2025" TargetMode="External"/><Relationship Id="rId5" Type="http://schemas.openxmlformats.org/officeDocument/2006/relationships/image" Target="media/image4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B3DE6-F919-4AA0-A443-EC5BE5399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115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Wahl-o-Mat</dc:title>
  <dc:creator>SWR planet schule</dc:creator>
  <cp:lastModifiedBy>Martina Frietsch</cp:lastModifiedBy>
  <cp:revision>7</cp:revision>
  <dcterms:created xsi:type="dcterms:W3CDTF">2025-02-04T14:34:00Z</dcterms:created>
  <dcterms:modified xsi:type="dcterms:W3CDTF">2025-02-04T15:06:00Z</dcterms:modified>
</cp:coreProperties>
</file>