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C57D18" w:rsidRDefault="00C57D18" w:rsidP="00560917">
      <w:pPr>
        <w:pStyle w:val="ArialTitelgrau"/>
        <w:ind w:firstLine="142"/>
        <w:rPr>
          <w:sz w:val="20"/>
          <w:szCs w:val="20"/>
        </w:rPr>
      </w:pPr>
    </w:p>
    <w:p w:rsidR="00C57D18" w:rsidRDefault="00C57D18" w:rsidP="00560917">
      <w:pPr>
        <w:pStyle w:val="ArialTitelgrau"/>
        <w:ind w:firstLine="142"/>
        <w:rPr>
          <w:sz w:val="20"/>
          <w:szCs w:val="20"/>
        </w:rPr>
      </w:pPr>
    </w:p>
    <w:p w:rsidR="00685FD6" w:rsidRPr="00E43BAE" w:rsidRDefault="00E43BAE" w:rsidP="00560917">
      <w:pPr>
        <w:pStyle w:val="ArialTitelgrau"/>
        <w:ind w:firstLine="142"/>
        <w:rPr>
          <w:b/>
          <w:color w:val="003480"/>
          <w:sz w:val="48"/>
          <w:szCs w:val="48"/>
        </w:rPr>
      </w:pPr>
      <w:r w:rsidRPr="00E43BAE">
        <w:rPr>
          <w:b/>
          <w:color w:val="003480"/>
          <w:sz w:val="48"/>
          <w:szCs w:val="48"/>
        </w:rPr>
        <w:t xml:space="preserve">Stimmzettel </w:t>
      </w:r>
    </w:p>
    <w:p w:rsidR="00370C59" w:rsidRPr="00C57D18" w:rsidRDefault="003E06B9" w:rsidP="00C57D18">
      <w:pPr>
        <w:pStyle w:val="ArialTitelgrau"/>
        <w:ind w:left="142"/>
        <w:rPr>
          <w:rFonts w:cs="Arial"/>
          <w:color w:val="003480"/>
        </w:rPr>
      </w:pPr>
      <w:r>
        <w:rPr>
          <w:rFonts w:cs="Arial"/>
          <w:noProof/>
          <w:color w:val="00348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5647690</wp:posOffset>
            </wp:positionH>
            <wp:positionV relativeFrom="paragraph">
              <wp:posOffset>95250</wp:posOffset>
            </wp:positionV>
            <wp:extent cx="579120" cy="879475"/>
            <wp:effectExtent l="19050" t="0" r="0" b="0"/>
            <wp:wrapTight wrapText="bothSides">
              <wp:wrapPolygon edited="0">
                <wp:start x="-711" y="0"/>
                <wp:lineTo x="-711" y="21054"/>
                <wp:lineTo x="21316" y="21054"/>
                <wp:lineTo x="21316" y="4211"/>
                <wp:lineTo x="16342" y="0"/>
                <wp:lineTo x="-711" y="0"/>
              </wp:wrapPolygon>
            </wp:wrapTight>
            <wp:docPr id="4" name="Grafik 3" descr="stimmzettel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immzettel_swr.png"/>
                    <pic:cNvPicPr/>
                  </pic:nvPicPr>
                  <pic:blipFill>
                    <a:blip r:embed="rId8" cstate="print"/>
                    <a:srcRect l="29722" t="18889" r="29028" b="18889"/>
                    <a:stretch>
                      <a:fillRect/>
                    </a:stretch>
                  </pic:blipFill>
                  <pic:spPr>
                    <a:xfrm>
                      <a:off x="0" y="0"/>
                      <a:ext cx="579120" cy="879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43BAE" w:rsidRPr="003E06B9" w:rsidRDefault="00E43BAE" w:rsidP="00E43BAE">
      <w:pPr>
        <w:pStyle w:val="ArialTitelgrau"/>
        <w:ind w:left="142"/>
        <w:rPr>
          <w:iCs/>
          <w:color w:val="003480"/>
          <w:sz w:val="20"/>
          <w:szCs w:val="20"/>
        </w:rPr>
      </w:pPr>
      <w:r w:rsidRPr="003E06B9">
        <w:rPr>
          <w:iCs/>
          <w:color w:val="003480"/>
          <w:sz w:val="20"/>
          <w:szCs w:val="20"/>
        </w:rPr>
        <w:t>Kreuze spontan an, welche Partei du bei der Bundestagswahl am 23. Februar 2025 wählen würdest.</w:t>
      </w:r>
    </w:p>
    <w:p w:rsidR="00E43BAE" w:rsidRPr="003E06B9" w:rsidRDefault="00E43BAE" w:rsidP="00E43BAE">
      <w:pPr>
        <w:pStyle w:val="ArialTitelgrau"/>
        <w:ind w:left="142"/>
        <w:rPr>
          <w:iCs/>
          <w:color w:val="003480"/>
          <w:sz w:val="20"/>
          <w:szCs w:val="20"/>
        </w:rPr>
      </w:pPr>
    </w:p>
    <w:p w:rsidR="00E43BAE" w:rsidRPr="003E06B9" w:rsidRDefault="00E43BAE" w:rsidP="00E43BAE">
      <w:pPr>
        <w:pStyle w:val="ArialTitelgrau"/>
        <w:ind w:left="142"/>
        <w:rPr>
          <w:iCs/>
          <w:color w:val="003480"/>
          <w:sz w:val="20"/>
          <w:szCs w:val="20"/>
        </w:rPr>
      </w:pPr>
      <w:r w:rsidRPr="003E06B9">
        <w:rPr>
          <w:iCs/>
          <w:color w:val="003480"/>
          <w:sz w:val="20"/>
          <w:szCs w:val="20"/>
        </w:rPr>
        <w:t>Info: Damit es übersichtlich bleibt, sind hier nur die sieben derzeit im Bundestag vertretenen Parteien aufgeführt. Die Reihenfolge spiegelt die aktuelle Anzahl der Sitze im deutschen Parlament wider.</w:t>
      </w:r>
    </w:p>
    <w:p w:rsidR="003D7974" w:rsidRDefault="003D7974" w:rsidP="00E43BAE">
      <w:pPr>
        <w:pStyle w:val="ArialTitelgrau"/>
        <w:ind w:left="142"/>
        <w:rPr>
          <w:iCs/>
          <w:color w:val="003480"/>
        </w:rPr>
      </w:pPr>
    </w:p>
    <w:p w:rsidR="00A873B8" w:rsidRPr="00E43BAE" w:rsidRDefault="00A873B8" w:rsidP="00E43BAE">
      <w:pPr>
        <w:pStyle w:val="ArialTitelgrau"/>
        <w:ind w:left="142"/>
        <w:rPr>
          <w:iCs/>
          <w:color w:val="003480"/>
        </w:rPr>
      </w:pPr>
    </w:p>
    <w:p w:rsidR="00C57D18" w:rsidRDefault="00C57D18" w:rsidP="00C57D18">
      <w:pPr>
        <w:ind w:left="142" w:firstLine="0"/>
        <w:rPr>
          <w:rFonts w:ascii="Arial" w:hAnsi="Arial" w:cs="Arial"/>
          <w:b/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134"/>
        <w:gridCol w:w="3119"/>
        <w:gridCol w:w="5493"/>
      </w:tblGrid>
      <w:tr w:rsidR="003D7974" w:rsidTr="0064109F">
        <w:trPr>
          <w:trHeight w:val="1316"/>
        </w:trPr>
        <w:tc>
          <w:tcPr>
            <w:tcW w:w="1134" w:type="dxa"/>
          </w:tcPr>
          <w:p w:rsidR="003D7974" w:rsidRDefault="001F0B98" w:rsidP="00A873B8">
            <w:pPr>
              <w:tabs>
                <w:tab w:val="left" w:pos="395"/>
              </w:tabs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51" style="position:absolute;margin-left:-.95pt;margin-top:8.15pt;width:45.35pt;height:45.35pt;z-index:251660288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hAnsi="Arial" w:cs="Arial"/>
                <w:b/>
                <w:color w:val="003480"/>
                <w:sz w:val="56"/>
                <w:szCs w:val="56"/>
              </w:rPr>
              <w:t>SPD</w:t>
            </w:r>
            <w:r w:rsidRPr="00E43BAE">
              <w:rPr>
                <w:rFonts w:ascii="Arial" w:hAnsi="Arial" w:cs="Arial"/>
                <w:b/>
                <w:color w:val="003480"/>
                <w:sz w:val="72"/>
                <w:szCs w:val="72"/>
              </w:rPr>
              <w:t xml:space="preserve"> 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3D7974" w:rsidRP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>
              <w:rPr>
                <w:rFonts w:ascii="Arial" w:hAnsi="Arial" w:cs="Arial"/>
                <w:b/>
                <w:color w:val="003480"/>
              </w:rPr>
              <w:t>Sozialdemokratische Partei Deutschlands</w:t>
            </w:r>
          </w:p>
        </w:tc>
      </w:tr>
      <w:tr w:rsidR="003D7974" w:rsidTr="0064109F">
        <w:trPr>
          <w:trHeight w:val="1316"/>
        </w:trPr>
        <w:tc>
          <w:tcPr>
            <w:tcW w:w="1134" w:type="dxa"/>
          </w:tcPr>
          <w:p w:rsidR="003D7974" w:rsidRDefault="001F0B98" w:rsidP="00C57D1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52" style="position:absolute;margin-left:-.95pt;margin-top:5.7pt;width:45.35pt;height:45.35pt;z-index:251661312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hAnsi="Arial" w:cs="Arial"/>
                <w:b/>
                <w:color w:val="003480"/>
                <w:sz w:val="56"/>
                <w:szCs w:val="56"/>
              </w:rPr>
              <w:t>CDU/CSU</w:t>
            </w:r>
            <w:r>
              <w:rPr>
                <w:rFonts w:ascii="Arial" w:hAnsi="Arial" w:cs="Arial"/>
                <w:b/>
                <w:color w:val="003480"/>
              </w:rPr>
              <w:t xml:space="preserve"> 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3D7974" w:rsidRDefault="003D7974" w:rsidP="003D7974">
            <w:pPr>
              <w:ind w:left="0" w:firstLine="0"/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 xml:space="preserve">Christlich Demokratische Union Deutschlands/ </w:t>
            </w:r>
          </w:p>
          <w:p w:rsidR="003D7974" w:rsidRP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Christlich-Soziale Union in Bayern e.V.</w:t>
            </w:r>
          </w:p>
        </w:tc>
      </w:tr>
      <w:tr w:rsidR="003D7974" w:rsidTr="0064109F">
        <w:trPr>
          <w:trHeight w:val="1316"/>
        </w:trPr>
        <w:tc>
          <w:tcPr>
            <w:tcW w:w="1134" w:type="dxa"/>
          </w:tcPr>
          <w:p w:rsidR="003D7974" w:rsidRDefault="001F0B98" w:rsidP="00C57D1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53" style="position:absolute;margin-left:-.95pt;margin-top:8.05pt;width:45.35pt;height:45.35pt;z-index:251662336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3D7974" w:rsidRPr="003D7974" w:rsidRDefault="003D7974" w:rsidP="00E43BAE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GRÜNE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color w:val="003480"/>
              </w:rPr>
              <w:t>Bündnis 90/Die Grünen</w:t>
            </w:r>
          </w:p>
        </w:tc>
      </w:tr>
      <w:tr w:rsidR="003D7974" w:rsidTr="0064109F">
        <w:trPr>
          <w:trHeight w:val="1316"/>
        </w:trPr>
        <w:tc>
          <w:tcPr>
            <w:tcW w:w="1134" w:type="dxa"/>
          </w:tcPr>
          <w:p w:rsidR="003D7974" w:rsidRDefault="001F0B98" w:rsidP="00C57D1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54" style="position:absolute;margin-left:-.95pt;margin-top:6pt;width:45.35pt;height:45.35pt;z-index:251663360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3D7974" w:rsidRPr="003D7974" w:rsidRDefault="003D7974" w:rsidP="00E43BAE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FDP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3D7974" w:rsidRP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Freie Demokratische Partei</w:t>
            </w:r>
          </w:p>
        </w:tc>
      </w:tr>
      <w:tr w:rsidR="003D7974" w:rsidTr="0064109F">
        <w:trPr>
          <w:trHeight w:val="1244"/>
        </w:trPr>
        <w:tc>
          <w:tcPr>
            <w:tcW w:w="1134" w:type="dxa"/>
          </w:tcPr>
          <w:p w:rsidR="003D7974" w:rsidRDefault="001F0B98" w:rsidP="00C57D1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55" style="position:absolute;margin-left:-.95pt;margin-top:6.2pt;width:45.35pt;height:45.35pt;z-index:251664384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3D7974" w:rsidRPr="003D7974" w:rsidRDefault="003D7974" w:rsidP="00E43BAE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proofErr w:type="spellStart"/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AfD</w:t>
            </w:r>
            <w:proofErr w:type="spellEnd"/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3D7974" w:rsidRP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Alternative für Deutschland</w:t>
            </w:r>
          </w:p>
        </w:tc>
      </w:tr>
      <w:tr w:rsidR="003D7974" w:rsidTr="0064109F">
        <w:trPr>
          <w:trHeight w:val="1316"/>
        </w:trPr>
        <w:tc>
          <w:tcPr>
            <w:tcW w:w="1134" w:type="dxa"/>
          </w:tcPr>
          <w:p w:rsidR="003D7974" w:rsidRDefault="001F0B98" w:rsidP="00C57D1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56" style="position:absolute;margin-left:-.95pt;margin-top:5.8pt;width:45.35pt;height:45.35pt;z-index:251665408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3D7974" w:rsidRPr="003D7974" w:rsidRDefault="003D7974" w:rsidP="00E43BAE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Die Linke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3D7974" w:rsidRP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Die Linke</w:t>
            </w:r>
          </w:p>
        </w:tc>
      </w:tr>
      <w:tr w:rsidR="003D7974" w:rsidTr="0064109F">
        <w:trPr>
          <w:trHeight w:val="1244"/>
        </w:trPr>
        <w:tc>
          <w:tcPr>
            <w:tcW w:w="1134" w:type="dxa"/>
          </w:tcPr>
          <w:p w:rsidR="003D7974" w:rsidRDefault="001F0B98" w:rsidP="00C57D18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>
              <w:rPr>
                <w:rFonts w:ascii="Arial" w:hAnsi="Arial" w:cs="Arial"/>
                <w:b/>
                <w:noProof/>
                <w:color w:val="003480"/>
              </w:rPr>
              <w:pict>
                <v:oval id="_x0000_s2057" style="position:absolute;margin-left:-.95pt;margin-top:6.75pt;width:45.35pt;height:45.35pt;z-index:251666432;mso-position-horizontal-relative:text;mso-position-vertical-relative:text" strokecolor="#003480" strokeweight="3pt"/>
              </w:pict>
            </w:r>
          </w:p>
        </w:tc>
        <w:tc>
          <w:tcPr>
            <w:tcW w:w="3119" w:type="dxa"/>
            <w:tcBorders>
              <w:right w:val="nil"/>
            </w:tcBorders>
            <w:vAlign w:val="center"/>
          </w:tcPr>
          <w:p w:rsidR="003D7974" w:rsidRPr="003D7974" w:rsidRDefault="003D7974" w:rsidP="00E43BAE">
            <w:pPr>
              <w:ind w:left="0" w:firstLine="0"/>
              <w:rPr>
                <w:rFonts w:ascii="Arial" w:hAnsi="Arial" w:cs="Arial"/>
                <w:b/>
                <w:color w:val="003480"/>
                <w:sz w:val="56"/>
                <w:szCs w:val="56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sz w:val="56"/>
                <w:szCs w:val="56"/>
                <w:lang w:eastAsia="en-US"/>
              </w:rPr>
              <w:t>BSW</w:t>
            </w:r>
          </w:p>
        </w:tc>
        <w:tc>
          <w:tcPr>
            <w:tcW w:w="5493" w:type="dxa"/>
            <w:tcBorders>
              <w:left w:val="nil"/>
            </w:tcBorders>
            <w:vAlign w:val="center"/>
          </w:tcPr>
          <w:p w:rsidR="003D7974" w:rsidRPr="003D7974" w:rsidRDefault="003D7974" w:rsidP="003D7974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3D7974">
              <w:rPr>
                <w:rFonts w:ascii="Arial" w:eastAsiaTheme="minorHAnsi" w:hAnsi="Arial" w:cs="Arial"/>
                <w:b/>
                <w:color w:val="003480"/>
                <w:kern w:val="0"/>
                <w:lang w:eastAsia="en-US"/>
              </w:rPr>
              <w:t>Bündnis Sahra Wagenknecht</w:t>
            </w:r>
          </w:p>
        </w:tc>
      </w:tr>
    </w:tbl>
    <w:p w:rsidR="00E43BAE" w:rsidRPr="00C57D18" w:rsidRDefault="00E43BAE" w:rsidP="00C57D18">
      <w:pPr>
        <w:ind w:left="142" w:firstLine="0"/>
        <w:rPr>
          <w:rFonts w:ascii="Arial" w:hAnsi="Arial" w:cs="Arial"/>
          <w:b/>
          <w:color w:val="003480"/>
        </w:rPr>
      </w:pPr>
    </w:p>
    <w:sectPr w:rsidR="00E43BAE" w:rsidRPr="00C57D18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1A5" w:rsidRDefault="00F561A5" w:rsidP="003A7C35">
      <w:pPr>
        <w:spacing w:after="0" w:line="240" w:lineRule="auto"/>
      </w:pPr>
      <w:r>
        <w:separator/>
      </w:r>
    </w:p>
  </w:endnote>
  <w:endnote w:type="continuationSeparator" w:id="0">
    <w:p w:rsidR="00F561A5" w:rsidRDefault="00F561A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393204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1A5" w:rsidRDefault="00F561A5" w:rsidP="003A7C35">
      <w:pPr>
        <w:spacing w:after="0" w:line="240" w:lineRule="auto"/>
      </w:pPr>
      <w:r>
        <w:separator/>
      </w:r>
    </w:p>
  </w:footnote>
  <w:footnote w:type="continuationSeparator" w:id="0">
    <w:p w:rsidR="00F561A5" w:rsidRDefault="00F561A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1F0B98" w:rsidP="00E43BAE">
    <w:pPr>
      <w:pStyle w:val="ArialTitelgrau"/>
      <w:ind w:firstLine="142"/>
      <w:rPr>
        <w:sz w:val="20"/>
        <w:szCs w:val="20"/>
      </w:rPr>
    </w:pPr>
    <w:r w:rsidRPr="001F0B98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43BAE">
      <w:rPr>
        <w:sz w:val="20"/>
        <w:szCs w:val="20"/>
      </w:rPr>
      <w:t xml:space="preserve">Arbeitsblatt 1: Stimmzettel </w:t>
    </w:r>
    <w:r w:rsidR="00A82D4C" w:rsidRPr="00A82D4C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3" descr="qr_bundestagswahl202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bundestagswahl2025.png"/>
                  <pic:cNvPicPr/>
                </pic:nvPicPr>
                <pic:blipFill>
                  <a:blip r:embed="rId5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43BAE" w:rsidRPr="00370C59" w:rsidRDefault="001F0B98" w:rsidP="00E43BAE">
    <w:pPr>
      <w:pStyle w:val="ArialTitelgrau"/>
      <w:ind w:firstLine="142"/>
      <w:rPr>
        <w:sz w:val="16"/>
        <w:szCs w:val="16"/>
      </w:rPr>
    </w:pPr>
    <w:r w:rsidRPr="001F0B98">
      <w:rPr>
        <w:noProof/>
        <w:color w:val="00347D"/>
      </w:rPr>
      <w:pict>
        <v:shape id="Shape 32" o:spid="_x0000_s1030" style="position:absolute;left:0;text-align:left;margin-left:7.8pt;margin-top: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C57D18" w:rsidRDefault="00C57D18" w:rsidP="00685FD6">
    <w:pPr>
      <w:pStyle w:val="ArialBeschreibunggrau"/>
      <w:ind w:firstLine="132"/>
    </w:pPr>
    <w:r>
      <w:t>Wahl-O-Mat zur Bundestagswahl 2025</w:t>
    </w:r>
  </w:p>
  <w:p w:rsidR="008F63C2" w:rsidRPr="008F63C2" w:rsidRDefault="001F0B98" w:rsidP="007F14AB">
    <w:pPr>
      <w:pStyle w:val="ArialBeschreibunggrau"/>
      <w:ind w:firstLine="132"/>
      <w:rPr>
        <w:szCs w:val="16"/>
      </w:rPr>
    </w:pPr>
    <w:hyperlink r:id="rId6" w:history="1">
      <w:r w:rsidR="008F63C2" w:rsidRPr="008F63C2">
        <w:rPr>
          <w:rStyle w:val="Hyperlink"/>
          <w:szCs w:val="16"/>
        </w:rPr>
        <w:t>www.planet-schule.de/x/bundestagswahl2025</w:t>
      </w:r>
    </w:hyperlink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45D00"/>
    <w:multiLevelType w:val="multilevel"/>
    <w:tmpl w:val="15DE5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D36699"/>
    <w:multiLevelType w:val="multilevel"/>
    <w:tmpl w:val="A5809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F4D49E2"/>
    <w:multiLevelType w:val="hybridMultilevel"/>
    <w:tmpl w:val="318C1F08"/>
    <w:lvl w:ilvl="0" w:tplc="61A8D62E">
      <w:numFmt w:val="bullet"/>
      <w:lvlText w:val="-"/>
      <w:lvlJc w:val="left"/>
      <w:pPr>
        <w:ind w:left="720" w:hanging="360"/>
      </w:pPr>
      <w:rPr>
        <w:rFonts w:ascii="Arial" w:eastAsia="TheSans C5 SemiLight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B90AAA"/>
    <w:multiLevelType w:val="multilevel"/>
    <w:tmpl w:val="AA923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81668"/>
    <w:rsid w:val="000C5BEC"/>
    <w:rsid w:val="000C7199"/>
    <w:rsid w:val="00112CF9"/>
    <w:rsid w:val="001773CA"/>
    <w:rsid w:val="001F0B98"/>
    <w:rsid w:val="00200DF4"/>
    <w:rsid w:val="00233EC1"/>
    <w:rsid w:val="00281DDB"/>
    <w:rsid w:val="002E320F"/>
    <w:rsid w:val="00370C59"/>
    <w:rsid w:val="00393204"/>
    <w:rsid w:val="003A7C35"/>
    <w:rsid w:val="003D7974"/>
    <w:rsid w:val="003E06B9"/>
    <w:rsid w:val="003E7B27"/>
    <w:rsid w:val="003F66B7"/>
    <w:rsid w:val="00400FE9"/>
    <w:rsid w:val="00404C69"/>
    <w:rsid w:val="00407547"/>
    <w:rsid w:val="0044652C"/>
    <w:rsid w:val="004503B6"/>
    <w:rsid w:val="00462615"/>
    <w:rsid w:val="0055132A"/>
    <w:rsid w:val="00560917"/>
    <w:rsid w:val="00591A2E"/>
    <w:rsid w:val="005B3F17"/>
    <w:rsid w:val="005C1300"/>
    <w:rsid w:val="0060637E"/>
    <w:rsid w:val="006269DD"/>
    <w:rsid w:val="0064109F"/>
    <w:rsid w:val="00681707"/>
    <w:rsid w:val="00685FD6"/>
    <w:rsid w:val="006A5057"/>
    <w:rsid w:val="007259E9"/>
    <w:rsid w:val="007319C1"/>
    <w:rsid w:val="00741A68"/>
    <w:rsid w:val="007F14AB"/>
    <w:rsid w:val="00851C3E"/>
    <w:rsid w:val="008B0864"/>
    <w:rsid w:val="008B5E44"/>
    <w:rsid w:val="008E0279"/>
    <w:rsid w:val="008F63C2"/>
    <w:rsid w:val="009137BF"/>
    <w:rsid w:val="009356CF"/>
    <w:rsid w:val="00984911"/>
    <w:rsid w:val="009F1776"/>
    <w:rsid w:val="00A82D4C"/>
    <w:rsid w:val="00A873B8"/>
    <w:rsid w:val="00AA60EB"/>
    <w:rsid w:val="00B54F3C"/>
    <w:rsid w:val="00B933C3"/>
    <w:rsid w:val="00B94409"/>
    <w:rsid w:val="00BB1B3A"/>
    <w:rsid w:val="00C111CB"/>
    <w:rsid w:val="00C13AD2"/>
    <w:rsid w:val="00C56CD4"/>
    <w:rsid w:val="00C57D18"/>
    <w:rsid w:val="00C87E03"/>
    <w:rsid w:val="00CB5A34"/>
    <w:rsid w:val="00CC47D0"/>
    <w:rsid w:val="00CF08A5"/>
    <w:rsid w:val="00CF680D"/>
    <w:rsid w:val="00D87B32"/>
    <w:rsid w:val="00DD13E1"/>
    <w:rsid w:val="00E41149"/>
    <w:rsid w:val="00E43BAE"/>
    <w:rsid w:val="00E9748C"/>
    <w:rsid w:val="00EA65DD"/>
    <w:rsid w:val="00EC7FDF"/>
    <w:rsid w:val="00F269A0"/>
    <w:rsid w:val="00F561A5"/>
    <w:rsid w:val="00FE4AB0"/>
    <w:rsid w:val="00FF2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E43B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8F63C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669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http://www.planet-schule.de/x/bundestagswahl2025" TargetMode="External"/><Relationship Id="rId5" Type="http://schemas.openxmlformats.org/officeDocument/2006/relationships/image" Target="media/image4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48F934-F568-40D1-BC8E-BFEC81FAB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85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Wahl-o-Mat</dc:title>
  <dc:creator>SWR planet schule</dc:creator>
  <cp:lastModifiedBy>Martina Frietsch</cp:lastModifiedBy>
  <cp:revision>8</cp:revision>
  <dcterms:created xsi:type="dcterms:W3CDTF">2025-02-04T13:42:00Z</dcterms:created>
  <dcterms:modified xsi:type="dcterms:W3CDTF">2025-02-04T14:51:00Z</dcterms:modified>
</cp:coreProperties>
</file>