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C203C4" w:rsidRDefault="00C203C4" w:rsidP="00CF08A5">
      <w:pPr>
        <w:pStyle w:val="Arialberschrift"/>
        <w:ind w:firstLine="0"/>
      </w:pPr>
      <w:r>
        <w:t xml:space="preserve">Eine Partei für die Schule: </w:t>
      </w:r>
    </w:p>
    <w:p w:rsidR="00560917" w:rsidRDefault="00760EC3" w:rsidP="00CF08A5">
      <w:pPr>
        <w:pStyle w:val="Arialberschrift"/>
        <w:ind w:firstLine="0"/>
      </w:pPr>
      <w:r>
        <w:t>Unser Partei</w:t>
      </w:r>
      <w:r w:rsidR="00C203C4">
        <w:t>programm</w:t>
      </w:r>
      <w:r>
        <w:t xml:space="preserve"> </w:t>
      </w:r>
    </w:p>
    <w:p w:rsidR="00760EC3" w:rsidRPr="00907BAF" w:rsidRDefault="00760EC3" w:rsidP="00CF08A5">
      <w:pPr>
        <w:pStyle w:val="Arialberschrift"/>
        <w:ind w:firstLine="0"/>
        <w:rPr>
          <w:b w:val="0"/>
          <w:sz w:val="28"/>
          <w:szCs w:val="28"/>
        </w:rPr>
      </w:pPr>
    </w:p>
    <w:p w:rsidR="00560917" w:rsidRDefault="00FB0C59" w:rsidP="00CF08A5">
      <w:pPr>
        <w:pStyle w:val="TheSansText"/>
        <w:ind w:left="142" w:firstLine="0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12.3pt;margin-top:9.15pt;width:460.5pt;height:567.75pt;z-index:251658240" strokecolor="#003480">
            <v:textbox>
              <w:txbxContent>
                <w:p w:rsidR="00760EC3" w:rsidRDefault="00760EC3">
                  <w:pPr>
                    <w:ind w:left="0"/>
                  </w:pP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</w:p>
                <w:p w:rsidR="00760EC3" w:rsidRP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  <w:b/>
                    </w:rPr>
                    <w:t xml:space="preserve">Name der Partei: 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………………………………………………………………</w:t>
                  </w:r>
                  <w:r>
                    <w:rPr>
                      <w:rFonts w:ascii="Arial" w:hAnsi="Arial" w:cs="Arial"/>
                    </w:rPr>
                    <w:t>..</w:t>
                  </w:r>
                </w:p>
                <w:p w:rsidR="00760EC3" w:rsidRP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  <w:b/>
                    </w:rPr>
                    <w:t xml:space="preserve">Vorsitzende/r: 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…………………………………………………………………….</w:t>
                  </w: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C203C4" w:rsidRDefault="00760EC3" w:rsidP="00760EC3">
                  <w:pPr>
                    <w:ind w:left="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gewählt am: ………… 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C203C4" w:rsidRDefault="00C203C4" w:rsidP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Pr="00760EC3" w:rsidRDefault="00760EC3" w:rsidP="00760EC3">
                  <w:pPr>
                    <w:ind w:left="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Amtszeit: </w:t>
                  </w:r>
                  <w:r w:rsidR="00DC0090">
                    <w:rPr>
                      <w:rFonts w:ascii="Arial" w:hAnsi="Arial" w:cs="Arial"/>
                    </w:rPr>
                    <w:t>1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="00DC0090">
                    <w:rPr>
                      <w:rFonts w:ascii="Arial" w:hAnsi="Arial" w:cs="Arial"/>
                    </w:rPr>
                    <w:t>Schuljahr</w:t>
                  </w:r>
                  <w:r w:rsidR="00DC0090">
                    <w:rPr>
                      <w:rFonts w:ascii="Arial" w:hAnsi="Arial" w:cs="Arial"/>
                    </w:rPr>
                    <w:tab/>
                  </w:r>
                  <w:r w:rsidR="00DC0090">
                    <w:rPr>
                      <w:rFonts w:ascii="Arial" w:hAnsi="Arial" w:cs="Arial"/>
                    </w:rPr>
                    <w:tab/>
                  </w:r>
                  <w:r w:rsidR="00DC0090">
                    <w:rPr>
                      <w:rFonts w:ascii="Arial" w:hAnsi="Arial" w:cs="Arial"/>
                    </w:rPr>
                    <w:tab/>
                  </w:r>
                  <w:r w:rsidR="00DC0090"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  <w:b/>
                    </w:rPr>
                    <w:tab/>
                  </w:r>
                  <w:r w:rsidRPr="00760EC3">
                    <w:rPr>
                      <w:rFonts w:ascii="Arial" w:hAnsi="Arial" w:cs="Arial"/>
                    </w:rPr>
                    <w:t xml:space="preserve">Unser Logo: </w:t>
                  </w: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</w:p>
                <w:p w:rsidR="00C203C4" w:rsidRDefault="00C203C4" w:rsidP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</w:p>
                <w:p w:rsidR="00760EC3" w:rsidRPr="00760EC3" w:rsidRDefault="00760EC3" w:rsidP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  <w:r w:rsidRPr="00760EC3">
                    <w:rPr>
                      <w:rFonts w:ascii="Arial" w:hAnsi="Arial" w:cs="Arial"/>
                      <w:b/>
                    </w:rPr>
                    <w:t>Unser</w:t>
                  </w:r>
                  <w:r>
                    <w:rPr>
                      <w:rFonts w:ascii="Arial" w:hAnsi="Arial" w:cs="Arial"/>
                      <w:b/>
                    </w:rPr>
                    <w:t>/</w:t>
                  </w:r>
                  <w:r w:rsidRPr="00760EC3">
                    <w:rPr>
                      <w:rFonts w:ascii="Arial" w:hAnsi="Arial" w:cs="Arial"/>
                      <w:b/>
                    </w:rPr>
                    <w:t>e Ziel</w:t>
                  </w:r>
                  <w:r>
                    <w:rPr>
                      <w:rFonts w:ascii="Arial" w:hAnsi="Arial" w:cs="Arial"/>
                      <w:b/>
                    </w:rPr>
                    <w:t>/</w:t>
                  </w:r>
                  <w:r w:rsidRPr="00760EC3">
                    <w:rPr>
                      <w:rFonts w:ascii="Arial" w:hAnsi="Arial" w:cs="Arial"/>
                      <w:b/>
                    </w:rPr>
                    <w:t>e</w:t>
                  </w:r>
                  <w:r>
                    <w:rPr>
                      <w:rFonts w:ascii="Arial" w:hAnsi="Arial" w:cs="Arial"/>
                      <w:b/>
                    </w:rPr>
                    <w:t xml:space="preserve"> </w:t>
                  </w:r>
                  <w:r w:rsidR="00652AD0">
                    <w:rPr>
                      <w:rFonts w:ascii="Arial" w:hAnsi="Arial" w:cs="Arial"/>
                      <w:b/>
                    </w:rPr>
                    <w:t>in einem Satz</w:t>
                  </w:r>
                  <w:r w:rsidRPr="00760EC3">
                    <w:rPr>
                      <w:rFonts w:ascii="Arial" w:hAnsi="Arial" w:cs="Arial"/>
                      <w:b/>
                    </w:rPr>
                    <w:t xml:space="preserve">: 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ab/>
                  </w:r>
                </w:p>
                <w:p w:rsidR="00C203C4" w:rsidRDefault="00C203C4" w:rsidP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C203C4" w:rsidRDefault="00C203C4" w:rsidP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C203C4" w:rsidRDefault="00C203C4" w:rsidP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C203C4" w:rsidRDefault="00C203C4" w:rsidP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C203C4" w:rsidRDefault="00C203C4" w:rsidP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Pr="00760EC3" w:rsidRDefault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  <w:r w:rsidRPr="00760EC3">
                    <w:rPr>
                      <w:rFonts w:ascii="Arial" w:hAnsi="Arial" w:cs="Arial"/>
                      <w:b/>
                    </w:rPr>
                    <w:t xml:space="preserve">Unsere drei wichtigsten Forderungen: 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1. </w:t>
                  </w: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 w:rsidR="00C203C4">
                    <w:rPr>
                      <w:rFonts w:ascii="Arial" w:hAnsi="Arial" w:cs="Arial"/>
                    </w:rPr>
                    <w:t>……….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C203C4" w:rsidRDefault="00C203C4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2. </w:t>
                  </w:r>
                  <w:r w:rsidR="00C203C4" w:rsidRPr="00760EC3">
                    <w:rPr>
                      <w:rFonts w:ascii="Arial" w:hAnsi="Arial" w:cs="Arial"/>
                    </w:rPr>
                    <w:t>……………………………</w:t>
                  </w:r>
                  <w:r w:rsidR="00C203C4">
                    <w:rPr>
                      <w:rFonts w:ascii="Arial" w:hAnsi="Arial" w:cs="Arial"/>
                    </w:rPr>
                    <w:t>……………………….</w:t>
                  </w:r>
                  <w:r w:rsidR="00C203C4"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 w:rsidR="00C203C4">
                    <w:rPr>
                      <w:rFonts w:ascii="Arial" w:hAnsi="Arial" w:cs="Arial"/>
                    </w:rPr>
                    <w:t>……….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C203C4" w:rsidRDefault="00C203C4" w:rsidP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760EC3" w:rsidP="00760EC3">
                  <w:pPr>
                    <w:ind w:left="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3. </w:t>
                  </w:r>
                  <w:r w:rsidR="00C203C4" w:rsidRPr="00760EC3">
                    <w:rPr>
                      <w:rFonts w:ascii="Arial" w:hAnsi="Arial" w:cs="Arial"/>
                    </w:rPr>
                    <w:t>……………………………</w:t>
                  </w:r>
                  <w:r w:rsidR="00C203C4">
                    <w:rPr>
                      <w:rFonts w:ascii="Arial" w:hAnsi="Arial" w:cs="Arial"/>
                    </w:rPr>
                    <w:t>……………………….</w:t>
                  </w:r>
                  <w:r w:rsidR="00C203C4"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 w:rsidR="00C203C4">
                    <w:rPr>
                      <w:rFonts w:ascii="Arial" w:hAnsi="Arial" w:cs="Arial"/>
                    </w:rPr>
                    <w:t>……….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C203C4" w:rsidRDefault="00C203C4" w:rsidP="00C203C4">
                  <w:pPr>
                    <w:ind w:left="0"/>
                    <w:rPr>
                      <w:rFonts w:ascii="Arial" w:hAnsi="Arial" w:cs="Arial"/>
                    </w:rPr>
                  </w:pPr>
                  <w:r w:rsidRPr="00760EC3">
                    <w:rPr>
                      <w:rFonts w:ascii="Arial" w:hAnsi="Arial" w:cs="Arial"/>
                    </w:rPr>
                    <w:t>……………………………</w:t>
                  </w:r>
                  <w:r>
                    <w:rPr>
                      <w:rFonts w:ascii="Arial" w:hAnsi="Arial" w:cs="Arial"/>
                    </w:rPr>
                    <w:t>……………………….</w:t>
                  </w:r>
                  <w:r w:rsidRPr="00760EC3">
                    <w:rPr>
                      <w:rFonts w:ascii="Arial" w:hAnsi="Arial" w:cs="Arial"/>
                    </w:rPr>
                    <w:t>………………………………………</w:t>
                  </w:r>
                  <w:r>
                    <w:rPr>
                      <w:rFonts w:ascii="Arial" w:hAnsi="Arial" w:cs="Arial"/>
                    </w:rPr>
                    <w:t>…….…….</w:t>
                  </w: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Default="00760EC3">
                  <w:pPr>
                    <w:ind w:left="0"/>
                    <w:rPr>
                      <w:rFonts w:ascii="Arial" w:hAnsi="Arial" w:cs="Arial"/>
                    </w:rPr>
                  </w:pPr>
                </w:p>
                <w:p w:rsidR="00760EC3" w:rsidRPr="00760EC3" w:rsidRDefault="00760EC3">
                  <w:pPr>
                    <w:ind w:left="0"/>
                    <w:rPr>
                      <w:rFonts w:ascii="Arial" w:hAnsi="Arial" w:cs="Arial"/>
                      <w:b/>
                    </w:rPr>
                  </w:pPr>
                </w:p>
              </w:txbxContent>
            </v:textbox>
          </v:shape>
        </w:pict>
      </w:r>
    </w:p>
    <w:p w:rsidR="003A7C35" w:rsidRDefault="003A7C35" w:rsidP="00CF08A5">
      <w:pPr>
        <w:ind w:left="142" w:firstLine="0"/>
      </w:pPr>
    </w:p>
    <w:p w:rsidR="00760EC3" w:rsidRPr="003A7C35" w:rsidRDefault="00760EC3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FB0C59" w:rsidP="00CF08A5">
      <w:pPr>
        <w:ind w:left="142" w:firstLine="0"/>
      </w:pPr>
      <w:r>
        <w:rPr>
          <w:noProof/>
        </w:rPr>
        <w:pict>
          <v:shape id="_x0000_s1038" type="#_x0000_t202" style="position:absolute;left:0;text-align:left;margin-left:337.95pt;margin-top:-.15pt;width:111.75pt;height:101.25pt;z-index:251659264" strokecolor="#003480">
            <v:textbox>
              <w:txbxContent>
                <w:p w:rsidR="00760EC3" w:rsidRDefault="00760EC3">
                  <w:pPr>
                    <w:ind w:left="0"/>
                  </w:pPr>
                </w:p>
              </w:txbxContent>
            </v:textbox>
          </v:shape>
        </w:pict>
      </w:r>
    </w:p>
    <w:sectPr w:rsidR="003A7C35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23CA" w:rsidRDefault="00E423CA" w:rsidP="003A7C35">
      <w:pPr>
        <w:spacing w:after="0" w:line="240" w:lineRule="auto"/>
      </w:pPr>
      <w:r>
        <w:separator/>
      </w:r>
    </w:p>
  </w:endnote>
  <w:endnote w:type="continuationSeparator" w:id="0">
    <w:p w:rsidR="00E423CA" w:rsidRDefault="00E423C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B0C59" w:rsidRPr="00FB0C5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FB0C59" w:rsidRPr="00FB0C59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B0C59" w:rsidRPr="00FB0C5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23CA" w:rsidRDefault="00E423CA" w:rsidP="003A7C35">
      <w:pPr>
        <w:spacing w:after="0" w:line="240" w:lineRule="auto"/>
      </w:pPr>
      <w:r>
        <w:separator/>
      </w:r>
    </w:p>
  </w:footnote>
  <w:footnote w:type="continuationSeparator" w:id="0">
    <w:p w:rsidR="00E423CA" w:rsidRDefault="00E423C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B0C59" w:rsidP="00C203C4">
    <w:pPr>
      <w:pStyle w:val="ArialTitelgrau"/>
      <w:ind w:firstLine="142"/>
    </w:pPr>
    <w:r w:rsidRPr="00FB0C59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9355C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C203C4">
      <w:rPr>
        <w:sz w:val="20"/>
        <w:szCs w:val="20"/>
      </w:rPr>
      <w:t>Eine Partei f</w:t>
    </w:r>
    <w:r w:rsidR="000E11F5" w:rsidRPr="000E11F5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planet-schu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planet-schule.png"/>
                  <pic:cNvPicPr/>
                </pic:nvPicPr>
                <pic:blipFill>
                  <a:blip r:embed="rId13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203C4">
      <w:rPr>
        <w:sz w:val="20"/>
        <w:szCs w:val="20"/>
      </w:rPr>
      <w:t>ür die Schule: Unser Parteiprogramm</w:t>
    </w:r>
  </w:p>
  <w:p w:rsidR="00685FD6" w:rsidRPr="00000978" w:rsidRDefault="00FB0C59" w:rsidP="00685FD6">
    <w:pPr>
      <w:pStyle w:val="KeinLeerraum"/>
      <w:ind w:left="142"/>
      <w:rPr>
        <w:color w:val="909191"/>
        <w:sz w:val="16"/>
        <w:szCs w:val="16"/>
      </w:rPr>
    </w:pPr>
    <w:r w:rsidRPr="00FB0C59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60EC3" w:rsidP="00685FD6">
    <w:pPr>
      <w:pStyle w:val="ArialBeschreibunggrau"/>
      <w:ind w:firstLine="132"/>
    </w:pPr>
    <w:r>
      <w:t>dein 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Pr="00760EC3">
      <w:rPr>
        <w:rFonts w:cs="Arial"/>
      </w:rPr>
      <w:t>Wozu</w:t>
    </w:r>
    <w:r w:rsidR="00CF08A5" w:rsidRPr="00760EC3">
      <w:rPr>
        <w:rFonts w:cs="Arial"/>
      </w:rPr>
      <w:t xml:space="preserve"> </w:t>
    </w:r>
    <w:r>
      <w:rPr>
        <w:rFonts w:cs="Arial"/>
      </w:rPr>
      <w:t>sind Parteien gut?</w:t>
    </w:r>
  </w:p>
  <w:p w:rsidR="00685FD6" w:rsidRPr="00760EC3" w:rsidRDefault="000E11F5" w:rsidP="00685FD6">
    <w:pPr>
      <w:pStyle w:val="ArialBeschreibunggrau"/>
      <w:ind w:firstLine="132"/>
      <w:rPr>
        <w:color w:val="FF0000"/>
      </w:rPr>
    </w:pPr>
    <w:r>
      <w:t>planet-schule.de/x/</w:t>
    </w:r>
    <w:proofErr w:type="spellStart"/>
    <w:r>
      <w:t>spickzettel-parteien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203C4"/>
    <w:rsid w:val="000108CE"/>
    <w:rsid w:val="000343AB"/>
    <w:rsid w:val="000C5BEC"/>
    <w:rsid w:val="000E11F5"/>
    <w:rsid w:val="001773CA"/>
    <w:rsid w:val="00200DF4"/>
    <w:rsid w:val="00281DDB"/>
    <w:rsid w:val="00335E90"/>
    <w:rsid w:val="003A7C35"/>
    <w:rsid w:val="00462615"/>
    <w:rsid w:val="0052199E"/>
    <w:rsid w:val="00560917"/>
    <w:rsid w:val="0060637E"/>
    <w:rsid w:val="00652AD0"/>
    <w:rsid w:val="00685FD6"/>
    <w:rsid w:val="0069355C"/>
    <w:rsid w:val="006F2769"/>
    <w:rsid w:val="00751706"/>
    <w:rsid w:val="00760EC3"/>
    <w:rsid w:val="007B436A"/>
    <w:rsid w:val="008B0864"/>
    <w:rsid w:val="008C5CBF"/>
    <w:rsid w:val="008F3E22"/>
    <w:rsid w:val="00907BAF"/>
    <w:rsid w:val="00A5425E"/>
    <w:rsid w:val="00A874E0"/>
    <w:rsid w:val="00AA60EB"/>
    <w:rsid w:val="00B933C3"/>
    <w:rsid w:val="00C111CB"/>
    <w:rsid w:val="00C203C4"/>
    <w:rsid w:val="00C509B9"/>
    <w:rsid w:val="00CF08A5"/>
    <w:rsid w:val="00DC0090"/>
    <w:rsid w:val="00E02606"/>
    <w:rsid w:val="00E423CA"/>
    <w:rsid w:val="00E9537F"/>
    <w:rsid w:val="00EB003D"/>
    <w:rsid w:val="00F13C71"/>
    <w:rsid w:val="00F2285D"/>
    <w:rsid w:val="00F86B5C"/>
    <w:rsid w:val="00FA102D"/>
    <w:rsid w:val="00FA509E"/>
    <w:rsid w:val="00FB0C59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8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Wozu sind Parteien gut?</dc:title>
  <dc:creator>SWR planet schule</dc:creator>
  <cp:lastModifiedBy>Martina Frietsch</cp:lastModifiedBy>
  <cp:revision>9</cp:revision>
  <cp:lastPrinted>2025-02-07T09:03:00Z</cp:lastPrinted>
  <dcterms:created xsi:type="dcterms:W3CDTF">2025-01-30T14:16:00Z</dcterms:created>
  <dcterms:modified xsi:type="dcterms:W3CDTF">2025-02-11T09:41:00Z</dcterms:modified>
</cp:coreProperties>
</file>