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C203C4" w:rsidRDefault="00EA1D3B" w:rsidP="00CF08A5">
      <w:pPr>
        <w:pStyle w:val="Arialberschrift"/>
        <w:ind w:firstLine="0"/>
      </w:pPr>
      <w:proofErr w:type="spellStart"/>
      <w:r>
        <w:t>Mindmap</w:t>
      </w:r>
      <w:proofErr w:type="spellEnd"/>
      <w:r>
        <w:t xml:space="preserve"> Parteien</w:t>
      </w:r>
      <w:r w:rsidR="00C203C4">
        <w:t xml:space="preserve"> </w:t>
      </w:r>
    </w:p>
    <w:p w:rsidR="00760EC3" w:rsidRPr="005457B0" w:rsidRDefault="00A273DA" w:rsidP="00CF08A5">
      <w:pPr>
        <w:pStyle w:val="Arialberschrift"/>
        <w:ind w:firstLine="0"/>
        <w:rPr>
          <w:b w:val="0"/>
        </w:rPr>
      </w:pPr>
      <w:r>
        <w:rPr>
          <w:b w:val="0"/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-233200</wp:posOffset>
            </wp:positionH>
            <wp:positionV relativeFrom="paragraph">
              <wp:posOffset>149052</wp:posOffset>
            </wp:positionV>
            <wp:extent cx="736270" cy="1009402"/>
            <wp:effectExtent l="0" t="0" r="0" b="0"/>
            <wp:wrapNone/>
            <wp:docPr id="4" name="Grafik 3" descr="01_gruppe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gruppe_swr.png"/>
                    <pic:cNvPicPr/>
                  </pic:nvPicPr>
                  <pic:blipFill>
                    <a:blip r:embed="rId6" cstate="print"/>
                    <a:srcRect l="27059" t="21176" r="25882" b="14118"/>
                    <a:stretch>
                      <a:fillRect/>
                    </a:stretch>
                  </pic:blipFill>
                  <pic:spPr>
                    <a:xfrm>
                      <a:off x="0" y="0"/>
                      <a:ext cx="736270" cy="1009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Default="004B4335" w:rsidP="00CF08A5">
      <w:pPr>
        <w:pStyle w:val="TheSansText"/>
        <w:ind w:left="142" w:firstLine="0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7" type="#_x0000_t32" style="position:absolute;left:0;text-align:left;margin-left:257.5pt;margin-top:3.15pt;width:73.65pt;height:12.95pt;flip:y;z-index:251671552" o:connectortype="straight" strokecolor="#003480" strokeweight="1pt"/>
        </w:pict>
      </w:r>
      <w:r>
        <w:rPr>
          <w:noProof/>
        </w:rPr>
        <w:pict>
          <v:roundrect id="_x0000_s1042" style="position:absolute;left:0;text-align:left;margin-left:37.75pt;margin-top:9.65pt;width:219.75pt;height:35.55pt;z-index:251660288;v-text-anchor:middle" arcsize="10923f" strokecolor="#003480" strokeweight="1.5pt">
            <v:textbox>
              <w:txbxContent>
                <w:p w:rsidR="00827A79" w:rsidRPr="00827A79" w:rsidRDefault="00827A79" w:rsidP="00827A79">
                  <w:pPr>
                    <w:ind w:left="0"/>
                    <w:jc w:val="center"/>
                    <w:rPr>
                      <w:rFonts w:ascii="Arial" w:hAnsi="Arial" w:cs="Arial"/>
                      <w:b/>
                    </w:rPr>
                  </w:pPr>
                  <w:r w:rsidRPr="00827A79">
                    <w:rPr>
                      <w:rFonts w:ascii="Arial" w:hAnsi="Arial" w:cs="Arial"/>
                      <w:b/>
                    </w:rPr>
                    <w:t>Interessen der Menschen vertreten</w:t>
                  </w:r>
                </w:p>
              </w:txbxContent>
            </v:textbox>
          </v:roundrect>
        </w:pict>
      </w:r>
    </w:p>
    <w:p w:rsidR="003A7C35" w:rsidRDefault="003A7C35" w:rsidP="00CF08A5">
      <w:pPr>
        <w:ind w:left="142" w:firstLine="0"/>
      </w:pPr>
    </w:p>
    <w:p w:rsidR="00760EC3" w:rsidRPr="003A7C35" w:rsidRDefault="004B4335" w:rsidP="00CF08A5">
      <w:pPr>
        <w:ind w:left="142" w:firstLine="0"/>
      </w:pPr>
      <w:r>
        <w:rPr>
          <w:noProof/>
        </w:rPr>
        <w:pict>
          <v:shape id="_x0000_s1050" type="#_x0000_t32" style="position:absolute;left:0;text-align:left;margin-left:188.3pt;margin-top:14.35pt;width:69.2pt;height:63.6pt;z-index:251674624" o:connectortype="straight" strokecolor="#003480" strokeweight="1pt"/>
        </w:pict>
      </w:r>
      <w:r>
        <w:rPr>
          <w:noProof/>
        </w:rPr>
        <w:pict>
          <v:shape id="_x0000_s1051" type="#_x0000_t32" style="position:absolute;left:0;text-align:left;margin-left:163.95pt;margin-top:14.35pt;width:24.35pt;height:77.6pt;z-index:251675648" o:connectortype="straight" strokecolor="#003480" strokeweight="1pt"/>
        </w:pict>
      </w:r>
      <w:r>
        <w:rPr>
          <w:noProof/>
        </w:rPr>
        <w:pict>
          <v:shape id="_x0000_s1049" type="#_x0000_t32" style="position:absolute;left:0;text-align:left;margin-left:225.5pt;margin-top:14.35pt;width:83.4pt;height:28.1pt;z-index:251673600" o:connectortype="straight" strokecolor="#003480" strokeweight="1pt"/>
        </w:pict>
      </w:r>
      <w:r>
        <w:rPr>
          <w:noProof/>
        </w:rPr>
        <w:pict>
          <v:shape id="_x0000_s1048" type="#_x0000_t32" style="position:absolute;left:0;text-align:left;margin-left:257.15pt;margin-top:8.75pt;width:63.55pt;height:0;z-index:251672576" o:connectortype="straight" strokecolor="#003480" strokeweight="1pt"/>
        </w:pict>
      </w:r>
      <w:r>
        <w:rPr>
          <w:noProof/>
        </w:rPr>
        <w:pict>
          <v:shape id="_x0000_s1041" type="#_x0000_t32" style="position:absolute;left:0;text-align:left;margin-left:77.95pt;margin-top:14.35pt;width:48.6pt;height:157.1pt;flip:y;z-index:251659264" o:connectortype="straight" strokecolor="#003480" strokeweight="2pt"/>
        </w:pict>
      </w: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4B4335" w:rsidP="00CF08A5">
      <w:pPr>
        <w:ind w:left="142" w:firstLine="0"/>
      </w:pPr>
      <w:r>
        <w:rPr>
          <w:noProof/>
        </w:rPr>
        <w:pict>
          <v:shape id="_x0000_s1061" type="#_x0000_t32" style="position:absolute;left:0;text-align:left;margin-left:332.25pt;margin-top:109.75pt;width:44.9pt;height:25.25pt;flip:y;z-index:251685888" o:connectortype="straight" strokecolor="#003480" strokeweight="1pt"/>
        </w:pict>
      </w:r>
      <w:r>
        <w:rPr>
          <w:noProof/>
        </w:rPr>
        <w:pict>
          <v:shape id="_x0000_s1062" type="#_x0000_t32" style="position:absolute;left:0;text-align:left;margin-left:308.9pt;margin-top:109.75pt;width:4.7pt;height:25.25pt;flip:y;z-index:251686912" o:connectortype="straight" strokecolor="#003480" strokeweight="1pt"/>
        </w:pict>
      </w:r>
      <w:r>
        <w:rPr>
          <w:noProof/>
        </w:rPr>
        <w:pict>
          <v:shape id="_x0000_s1055" type="#_x0000_t32" style="position:absolute;left:0;text-align:left;margin-left:331.15pt;margin-top:170.1pt;width:40.4pt;height:62.15pt;z-index:251679744" o:connectortype="straight" strokecolor="#003480" strokeweight="1pt"/>
        </w:pict>
      </w:r>
      <w:r>
        <w:rPr>
          <w:noProof/>
        </w:rPr>
        <w:pict>
          <v:shape id="_x0000_s1056" type="#_x0000_t32" style="position:absolute;left:0;text-align:left;margin-left:280.7pt;margin-top:170.1pt;width:15.1pt;height:68.7pt;z-index:251680768" o:connectortype="straight" strokecolor="#003480" strokeweight="1pt"/>
        </w:pict>
      </w:r>
      <w:r>
        <w:rPr>
          <w:noProof/>
        </w:rPr>
        <w:pict>
          <v:shape id="_x0000_s1057" type="#_x0000_t32" style="position:absolute;left:0;text-align:left;margin-left:243.45pt;margin-top:170.1pt;width:7.45pt;height:57.45pt;flip:x;z-index:251681792" o:connectortype="straight" strokecolor="#003480" strokeweight="1pt"/>
        </w:pict>
      </w:r>
      <w:r>
        <w:rPr>
          <w:noProof/>
        </w:rPr>
        <w:pict>
          <v:shape id="_x0000_s1058" type="#_x0000_t32" style="position:absolute;left:0;text-align:left;margin-left:215.4pt;margin-top:171.45pt;width:18.85pt;height:35.55pt;flip:y;z-index:251682816" o:connectortype="straight" strokecolor="#003480" strokeweight="1pt"/>
        </w:pict>
      </w:r>
      <w:r>
        <w:rPr>
          <w:noProof/>
        </w:rPr>
        <w:pict>
          <v:shape id="_x0000_s1064" type="#_x0000_t32" style="position:absolute;left:0;text-align:left;margin-left:163.95pt;margin-top:391.2pt;width:0;height:44.85pt;flip:y;z-index:251688960" o:connectortype="straight" strokecolor="#003480" strokeweight="1pt"/>
        </w:pict>
      </w:r>
      <w:r>
        <w:rPr>
          <w:noProof/>
        </w:rPr>
        <w:pict>
          <v:shape id="_x0000_s1063" type="#_x0000_t32" style="position:absolute;left:0;text-align:left;margin-left:103.2pt;margin-top:391.2pt;width:23.35pt;height:44.85pt;flip:y;z-index:251687936" o:connectortype="straight" strokecolor="#003480" strokeweight="1pt"/>
        </w:pict>
      </w:r>
      <w:r>
        <w:rPr>
          <w:noProof/>
        </w:rPr>
        <w:pict>
          <v:shape id="_x0000_s1054" type="#_x0000_t32" style="position:absolute;left:0;text-align:left;margin-left:280.7pt;margin-top:355.65pt;width:65.6pt;height:7.35pt;flip:y;z-index:251678720" o:connectortype="straight" strokecolor="#003480" strokeweight="1pt"/>
        </w:pict>
      </w:r>
      <w:r>
        <w:rPr>
          <w:noProof/>
        </w:rPr>
        <w:pict>
          <v:shape id="_x0000_s1060" type="#_x0000_t32" style="position:absolute;left:0;text-align:left;margin-left:215.4pt;margin-top:391.2pt;width:35.5pt;height:50.5pt;z-index:251684864" o:connectortype="straight" strokecolor="#003480" strokeweight="1pt"/>
        </w:pict>
      </w:r>
      <w:r>
        <w:rPr>
          <w:noProof/>
        </w:rPr>
        <w:pict>
          <v:shape id="_x0000_s1052" type="#_x0000_t32" style="position:absolute;left:0;text-align:left;margin-left:377.15pt;margin-top:170.55pt;width:49.6pt;height:57pt;z-index:251676672" o:connectortype="straight" strokecolor="#003480" strokeweight="1pt"/>
        </w:pict>
      </w:r>
      <w:r>
        <w:rPr>
          <w:noProof/>
        </w:rPr>
        <w:pict>
          <v:shape id="_x0000_s1053" type="#_x0000_t32" style="position:absolute;left:0;text-align:left;margin-left:262.7pt;margin-top:391.2pt;width:58pt;height:36.45pt;z-index:251677696" o:connectortype="straight" strokecolor="#003480" strokeweight="1pt"/>
        </w:pict>
      </w:r>
      <w:r>
        <w:rPr>
          <w:noProof/>
        </w:rPr>
        <w:pict>
          <v:shape id="_x0000_s1059" type="#_x0000_t32" style="position:absolute;left:0;text-align:left;margin-left:280.7pt;margin-top:382.8pt;width:90.85pt;height:0;z-index:251683840" o:connectortype="straight" strokecolor="#003480" strokeweight="1pt"/>
        </w:pict>
      </w:r>
      <w:r w:rsidR="00A273DA">
        <w:rPr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-79375</wp:posOffset>
            </wp:positionH>
            <wp:positionV relativeFrom="paragraph">
              <wp:posOffset>4088765</wp:posOffset>
            </wp:positionV>
            <wp:extent cx="633730" cy="937895"/>
            <wp:effectExtent l="19050" t="0" r="0" b="0"/>
            <wp:wrapTight wrapText="bothSides">
              <wp:wrapPolygon edited="0">
                <wp:start x="-649" y="439"/>
                <wp:lineTo x="-649" y="21059"/>
                <wp:lineTo x="21427" y="21059"/>
                <wp:lineTo x="21427" y="4826"/>
                <wp:lineTo x="16232" y="439"/>
                <wp:lineTo x="-649" y="439"/>
              </wp:wrapPolygon>
            </wp:wrapTight>
            <wp:docPr id="6" name="Grafik 5" descr="03_stimmzette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_stimmzettel.png"/>
                    <pic:cNvPicPr/>
                  </pic:nvPicPr>
                  <pic:blipFill>
                    <a:blip r:embed="rId7" cstate="print"/>
                    <a:srcRect l="28681" t="17782" r="28681" b="18547"/>
                    <a:stretch>
                      <a:fillRect/>
                    </a:stretch>
                  </pic:blipFill>
                  <pic:spPr>
                    <a:xfrm>
                      <a:off x="0" y="0"/>
                      <a:ext cx="633730" cy="937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273DA">
        <w:rPr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5300345</wp:posOffset>
            </wp:positionH>
            <wp:positionV relativeFrom="paragraph">
              <wp:posOffset>1369695</wp:posOffset>
            </wp:positionV>
            <wp:extent cx="961390" cy="961390"/>
            <wp:effectExtent l="0" t="0" r="0" b="0"/>
            <wp:wrapTight wrapText="bothSides">
              <wp:wrapPolygon edited="0">
                <wp:start x="9844" y="3852"/>
                <wp:lineTo x="8560" y="10272"/>
                <wp:lineTo x="9416" y="17120"/>
                <wp:lineTo x="12840" y="17120"/>
                <wp:lineTo x="13268" y="11128"/>
                <wp:lineTo x="13268" y="10700"/>
                <wp:lineTo x="12840" y="4708"/>
                <wp:lineTo x="12412" y="3852"/>
                <wp:lineTo x="9844" y="3852"/>
              </wp:wrapPolygon>
            </wp:wrapTight>
            <wp:docPr id="5" name="Grafik 4" descr="03_info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_info_swr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1390" cy="9613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>
          <v:roundrect id="_x0000_s1046" style="position:absolute;left:0;text-align:left;margin-left:215.4pt;margin-top:135pt;width:219.75pt;height:35.55pt;z-index:251664384;mso-position-horizontal-relative:text;mso-position-vertical-relative:text;v-text-anchor:middle" arcsize="10923f" strokecolor="#003480" strokeweight="1.5pt">
            <v:textbox>
              <w:txbxContent>
                <w:p w:rsidR="00827A79" w:rsidRPr="00827A79" w:rsidRDefault="00827A79" w:rsidP="00827A79">
                  <w:pPr>
                    <w:ind w:left="0"/>
                    <w:jc w:val="center"/>
                    <w:rPr>
                      <w:rFonts w:ascii="Arial" w:hAnsi="Arial" w:cs="Arial"/>
                      <w:b/>
                    </w:rPr>
                  </w:pPr>
                  <w:r w:rsidRPr="00827A79">
                    <w:rPr>
                      <w:rFonts w:ascii="Arial" w:hAnsi="Arial" w:cs="Arial"/>
                      <w:b/>
                    </w:rPr>
                    <w:t>Informieren</w:t>
                  </w:r>
                </w:p>
              </w:txbxContent>
            </v:textbox>
          </v:roundrect>
        </w:pict>
      </w:r>
      <w:r>
        <w:rPr>
          <w:noProof/>
        </w:rPr>
        <w:pict>
          <v:shape id="_x0000_s1045" type="#_x0000_t32" style="position:absolute;left:0;text-align:left;margin-left:151.85pt;margin-top:151.65pt;width:63.55pt;height:0;z-index:251663360;mso-position-horizontal-relative:text;mso-position-vertical-relative:text" o:connectortype="straight" strokecolor="#003480" strokeweight="2pt"/>
        </w:pict>
      </w:r>
      <w:r>
        <w:rPr>
          <w:noProof/>
        </w:rPr>
        <w:pict>
          <v:roundrect id="_x0000_s1044" style="position:absolute;left:0;text-align:left;margin-left:60.95pt;margin-top:355.65pt;width:219.75pt;height:35.55pt;z-index:251662336;mso-position-horizontal-relative:text;mso-position-vertical-relative:text;v-text-anchor:middle" arcsize="10923f" strokecolor="#003480" strokeweight="1.5pt">
            <v:textbox>
              <w:txbxContent>
                <w:p w:rsidR="00827A79" w:rsidRPr="00827A79" w:rsidRDefault="00827A79" w:rsidP="00827A79">
                  <w:pPr>
                    <w:ind w:left="0"/>
                    <w:jc w:val="center"/>
                    <w:rPr>
                      <w:rFonts w:ascii="Arial" w:hAnsi="Arial" w:cs="Arial"/>
                      <w:b/>
                    </w:rPr>
                  </w:pPr>
                  <w:r w:rsidRPr="00827A79">
                    <w:rPr>
                      <w:rFonts w:ascii="Arial" w:hAnsi="Arial" w:cs="Arial"/>
                      <w:b/>
                    </w:rPr>
                    <w:t>Bei Wahlen antreten</w:t>
                  </w:r>
                </w:p>
              </w:txbxContent>
            </v:textbox>
          </v:roundrect>
        </w:pict>
      </w:r>
      <w:r>
        <w:rPr>
          <w:noProof/>
        </w:rPr>
        <w:pict>
          <v:shape id="_x0000_s1043" type="#_x0000_t32" style="position:absolute;left:0;text-align:left;margin-left:68.4pt;margin-top:187.35pt;width:77.8pt;height:168.3pt;flip:x y;z-index:251661312;mso-position-horizontal-relative:text;mso-position-vertical-relative:text" o:connectortype="straight" strokecolor="#003480" strokeweight="2pt"/>
        </w:pict>
      </w:r>
      <w:r>
        <w:rPr>
          <w:noProof/>
        </w:rPr>
        <w:pict>
          <v:roundrect id="_x0000_s1040" style="position:absolute;left:0;text-align:left;margin-left:8.8pt;margin-top:109.75pt;width:143.05pt;height:77.6pt;z-index:251658240;mso-position-horizontal-relative:text;mso-position-vertical-relative:text;v-text-anchor:middle" arcsize="10923f" strokecolor="#003480" strokeweight="3pt">
            <v:textbox>
              <w:txbxContent>
                <w:p w:rsidR="00EA1D3B" w:rsidRPr="00EA1D3B" w:rsidRDefault="00EA1D3B" w:rsidP="00EA1D3B">
                  <w:pPr>
                    <w:ind w:left="0"/>
                    <w:jc w:val="center"/>
                    <w:rPr>
                      <w:rFonts w:ascii="Arial" w:hAnsi="Arial" w:cs="Arial"/>
                      <w:b/>
                      <w:sz w:val="36"/>
                      <w:szCs w:val="36"/>
                    </w:rPr>
                  </w:pPr>
                  <w:r w:rsidRPr="00EA1D3B">
                    <w:rPr>
                      <w:rFonts w:ascii="Arial" w:hAnsi="Arial" w:cs="Arial"/>
                      <w:b/>
                      <w:sz w:val="36"/>
                      <w:szCs w:val="36"/>
                    </w:rPr>
                    <w:t>Aufgaben von Parteien</w:t>
                  </w:r>
                </w:p>
              </w:txbxContent>
            </v:textbox>
          </v:roundrect>
        </w:pict>
      </w:r>
    </w:p>
    <w:sectPr w:rsidR="003A7C35" w:rsidRPr="003A7C35" w:rsidSect="00560917">
      <w:headerReference w:type="default" r:id="rId9"/>
      <w:footerReference w:type="default" r:id="rId1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338F" w:rsidRDefault="0001338F" w:rsidP="003A7C35">
      <w:pPr>
        <w:spacing w:after="0" w:line="240" w:lineRule="auto"/>
      </w:pPr>
      <w:r>
        <w:separator/>
      </w:r>
    </w:p>
  </w:endnote>
  <w:endnote w:type="continuationSeparator" w:id="0">
    <w:p w:rsidR="0001338F" w:rsidRDefault="0001338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B4335" w:rsidRPr="004B433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4B4335" w:rsidRPr="004B4335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B4335" w:rsidRPr="004B4335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338F" w:rsidRDefault="0001338F" w:rsidP="003A7C35">
      <w:pPr>
        <w:spacing w:after="0" w:line="240" w:lineRule="auto"/>
      </w:pPr>
      <w:r>
        <w:separator/>
      </w:r>
    </w:p>
  </w:footnote>
  <w:footnote w:type="continuationSeparator" w:id="0">
    <w:p w:rsidR="0001338F" w:rsidRDefault="0001338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4B4335" w:rsidP="00C203C4">
    <w:pPr>
      <w:pStyle w:val="ArialTitelgrau"/>
      <w:ind w:firstLine="142"/>
    </w:pPr>
    <w:r w:rsidRPr="004B4335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A1D3B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proofErr w:type="spellStart"/>
    <w:r w:rsidR="00EA1D3B">
      <w:rPr>
        <w:sz w:val="20"/>
        <w:szCs w:val="20"/>
      </w:rPr>
      <w:t>Mindmap</w:t>
    </w:r>
    <w:proofErr w:type="spellEnd"/>
    <w:r w:rsidR="00EA1D3B">
      <w:rPr>
        <w:sz w:val="20"/>
        <w:szCs w:val="20"/>
      </w:rPr>
      <w:t xml:space="preserve"> </w:t>
    </w:r>
    <w:r w:rsidR="00C203C4">
      <w:rPr>
        <w:sz w:val="20"/>
        <w:szCs w:val="20"/>
      </w:rPr>
      <w:t>Partei</w:t>
    </w:r>
    <w:r w:rsidR="00EA1D3B">
      <w:rPr>
        <w:sz w:val="20"/>
        <w:szCs w:val="20"/>
      </w:rPr>
      <w:t>en</w:t>
    </w:r>
    <w:r w:rsidR="00B02C3A" w:rsidRPr="00B02C3A"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3899535</wp:posOffset>
          </wp:positionH>
          <wp:positionV relativeFrom="paragraph">
            <wp:posOffset>-383540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7" name="Grafik 3" descr="qr_planet-schu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planet-schule.png"/>
                  <pic:cNvPicPr/>
                </pic:nvPicPr>
                <pic:blipFill>
                  <a:blip r:embed="rId13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85FD6" w:rsidRPr="00000978" w:rsidRDefault="004B4335" w:rsidP="00685FD6">
    <w:pPr>
      <w:pStyle w:val="KeinLeerraum"/>
      <w:ind w:left="142"/>
      <w:rPr>
        <w:color w:val="909191"/>
        <w:sz w:val="16"/>
        <w:szCs w:val="16"/>
      </w:rPr>
    </w:pPr>
    <w:r w:rsidRPr="004B4335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760EC3" w:rsidP="00685FD6">
    <w:pPr>
      <w:pStyle w:val="ArialBeschreibunggrau"/>
      <w:ind w:firstLine="132"/>
    </w:pPr>
    <w:r>
      <w:t>dein Spickzettel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 w:rsidRPr="00760EC3">
      <w:rPr>
        <w:rFonts w:cs="Arial"/>
      </w:rPr>
      <w:t>Wozu</w:t>
    </w:r>
    <w:r w:rsidR="00CF08A5" w:rsidRPr="00760EC3">
      <w:rPr>
        <w:rFonts w:cs="Arial"/>
      </w:rPr>
      <w:t xml:space="preserve"> </w:t>
    </w:r>
    <w:r>
      <w:rPr>
        <w:rFonts w:cs="Arial"/>
      </w:rPr>
      <w:t>sind Parteien gut?</w:t>
    </w:r>
  </w:p>
  <w:p w:rsidR="00685FD6" w:rsidRPr="00760EC3" w:rsidRDefault="00B02C3A" w:rsidP="00685FD6">
    <w:pPr>
      <w:pStyle w:val="ArialBeschreibunggrau"/>
      <w:ind w:firstLine="132"/>
      <w:rPr>
        <w:color w:val="FF0000"/>
      </w:rPr>
    </w:pPr>
    <w:r>
      <w:t>planet-schule.de/x/</w:t>
    </w:r>
    <w:proofErr w:type="spellStart"/>
    <w:r>
      <w:t>spickzettel-parteien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203C4"/>
    <w:rsid w:val="0001338F"/>
    <w:rsid w:val="000343AB"/>
    <w:rsid w:val="000407D4"/>
    <w:rsid w:val="000C5BEC"/>
    <w:rsid w:val="001773CA"/>
    <w:rsid w:val="00200DF4"/>
    <w:rsid w:val="00281DDB"/>
    <w:rsid w:val="00335E90"/>
    <w:rsid w:val="00365A01"/>
    <w:rsid w:val="003A7C35"/>
    <w:rsid w:val="00462615"/>
    <w:rsid w:val="00481F25"/>
    <w:rsid w:val="004B4335"/>
    <w:rsid w:val="0052199E"/>
    <w:rsid w:val="00560917"/>
    <w:rsid w:val="005F5018"/>
    <w:rsid w:val="0060637E"/>
    <w:rsid w:val="00652AD0"/>
    <w:rsid w:val="00685FD6"/>
    <w:rsid w:val="006E63CF"/>
    <w:rsid w:val="006F2769"/>
    <w:rsid w:val="00751706"/>
    <w:rsid w:val="00760EC3"/>
    <w:rsid w:val="007B436A"/>
    <w:rsid w:val="007C7C16"/>
    <w:rsid w:val="00827A79"/>
    <w:rsid w:val="008B0864"/>
    <w:rsid w:val="008C5CBF"/>
    <w:rsid w:val="009E52A4"/>
    <w:rsid w:val="00A273DA"/>
    <w:rsid w:val="00A5425E"/>
    <w:rsid w:val="00A874E0"/>
    <w:rsid w:val="00AA60EB"/>
    <w:rsid w:val="00B02C3A"/>
    <w:rsid w:val="00B933C3"/>
    <w:rsid w:val="00C111CB"/>
    <w:rsid w:val="00C203C4"/>
    <w:rsid w:val="00CE345E"/>
    <w:rsid w:val="00CF08A5"/>
    <w:rsid w:val="00E02606"/>
    <w:rsid w:val="00EA1D3B"/>
    <w:rsid w:val="00F13C71"/>
    <w:rsid w:val="00FA102D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  <o:rules v:ext="edit">
        <o:r id="V:Rule22" type="connector" idref="#_x0000_s1063"/>
        <o:r id="V:Rule23" type="connector" idref="#_x0000_s1052"/>
        <o:r id="V:Rule24" type="connector" idref="#_x0000_s1062"/>
        <o:r id="V:Rule25" type="connector" idref="#_x0000_s1061"/>
        <o:r id="V:Rule26" type="connector" idref="#_x0000_s1051"/>
        <o:r id="V:Rule27" type="connector" idref="#_x0000_s1054"/>
        <o:r id="V:Rule28" type="connector" idref="#_x0000_s1053"/>
        <o:r id="V:Rule29" type="connector" idref="#_x0000_s1045"/>
        <o:r id="V:Rule30" type="connector" idref="#_x0000_s1058"/>
        <o:r id="V:Rule31" type="connector" idref="#_x0000_s1064"/>
        <o:r id="V:Rule32" type="connector" idref="#_x0000_s1056"/>
        <o:r id="V:Rule33" type="connector" idref="#_x0000_s1043"/>
        <o:r id="V:Rule34" type="connector" idref="#_x0000_s1055"/>
        <o:r id="V:Rule35" type="connector" idref="#_x0000_s1050"/>
        <o:r id="V:Rule36" type="connector" idref="#_x0000_s1041"/>
        <o:r id="V:Rule37" type="connector" idref="#_x0000_s1047"/>
        <o:r id="V:Rule38" type="connector" idref="#_x0000_s1060"/>
        <o:r id="V:Rule39" type="connector" idref="#_x0000_s1049"/>
        <o:r id="V:Rule40" type="connector" idref="#_x0000_s1059"/>
        <o:r id="V:Rule41" type="connector" idref="#_x0000_s1048"/>
        <o:r id="V:Rule42" type="connector" idref="#_x0000_s105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2" Type="http://schemas.openxmlformats.org/officeDocument/2006/relationships/image" Target="media/image4.sv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7</Words>
  <Characters>49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Wozu sind Parteien gut?</dc:title>
  <dc:creator>SWR planet schule</dc:creator>
  <cp:lastModifiedBy>Martina Frietsch</cp:lastModifiedBy>
  <cp:revision>6</cp:revision>
  <cp:lastPrinted>2025-02-07T08:57:00Z</cp:lastPrinted>
  <dcterms:created xsi:type="dcterms:W3CDTF">2025-01-31T09:26:00Z</dcterms:created>
  <dcterms:modified xsi:type="dcterms:W3CDTF">2025-02-07T08:57:00Z</dcterms:modified>
</cp:coreProperties>
</file>