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F92790" w:rsidP="00B6660F">
      <w:pPr>
        <w:shd w:val="clear" w:color="auto" w:fill="D60D3C"/>
        <w:jc w:val="both"/>
        <w:rPr>
          <w:b/>
          <w:color w:val="FFFFFF" w:themeColor="background1"/>
        </w:rPr>
      </w:pPr>
      <w:r>
        <w:rPr>
          <w:b/>
          <w:color w:val="FFFFFF" w:themeColor="background1"/>
        </w:rPr>
        <w:t>Infoblatt Männer</w:t>
      </w:r>
    </w:p>
    <w:p w:rsidR="00B6660F" w:rsidRDefault="00A5394A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noProof/>
          <w:color w:val="000000"/>
          <w:sz w:val="18"/>
          <w:szCs w:val="18"/>
        </w:rPr>
        <w:pict>
          <v:group id="_x0000_s1041" style="position:absolute;margin-left:0;margin-top:12.15pt;width:483.05pt;height:554.05pt;z-index:-1" coordorigin="1134,2749" coordsize="9661,1108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5" type="#_x0000_t75" style="position:absolute;left:1140;top:2749;width:4605;height:3146" wrapcoords="-59 0 -59 21509 21600 21509 21600 0 -59 0">
              <v:imagedata r:id="rId7" o:title="" cropleft="1500f" cropright="1824f"/>
            </v:shape>
            <v:shape id="_x0000_s1036" type="#_x0000_t75" style="position:absolute;left:5897;top:2749;width:4898;height:3176" wrapcoords="-59 0 -59 21509 21600 21509 21600 0 -59 0">
              <v:imagedata r:id="rId8" o:title=""/>
            </v:shape>
            <v:shape id="_x0000_s1037" type="#_x0000_t75" style="position:absolute;left:1134;top:6114;width:4611;height:2953" wrapcoords="-59 0 -59 21508 21600 21508 21600 0 -59 0">
              <v:imagedata r:id="rId9" o:title=""/>
            </v:shape>
            <v:shape id="_x0000_s1038" type="#_x0000_t75" style="position:absolute;left:6514;top:6114;width:3695;height:3720" wrapcoords="-73 0 -73 21527 21600 21527 21600 0 -73 0">
              <v:imagedata r:id="rId10" o:title=""/>
            </v:shape>
            <v:shape id="_x0000_s1039" type="#_x0000_t75" style="position:absolute;left:6514;top:10029;width:3687;height:3801" wrapcoords="-74 0 -74 21528 21600 21528 21600 0 -74 0">
              <v:imagedata r:id="rId11" o:title=""/>
            </v:shape>
            <v:shape id="_x0000_s1040" type="#_x0000_t75" style="position:absolute;left:1734;top:9219;width:3381;height:3486" wrapcoords="-74 0 -74 21528 21600 21528 21600 0 -74 0">
              <v:imagedata r:id="rId12" o:title=""/>
            </v:shape>
          </v:group>
        </w:pict>
      </w:r>
    </w:p>
    <w:p w:rsidR="00B6660F" w:rsidRDefault="00B6660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6660F" w:rsidRPr="00955C65" w:rsidRDefault="00B6660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494B1D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483.05pt;margin-top:229.55pt;width:32.25pt;height:288.7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Landesmedienzentrum Baden-Württemberg (2); Landesmedienzentrum: Robert </w:t>
                  </w:r>
                  <w:proofErr w:type="spellStart"/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>Bothner</w:t>
                  </w:r>
                  <w:proofErr w:type="spellEnd"/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(2)</w:t>
                  </w:r>
                  <w:r w:rsidR="00F92790" w:rsidRPr="00F92790"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  <w:t>I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1402" w:rsidRDefault="00FD1402" w:rsidP="00263140">
      <w:r>
        <w:separator/>
      </w:r>
    </w:p>
  </w:endnote>
  <w:endnote w:type="continuationSeparator" w:id="0">
    <w:p w:rsidR="00FD1402" w:rsidRDefault="00FD140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1402" w:rsidRDefault="00FD1402" w:rsidP="00263140">
      <w:r>
        <w:separator/>
      </w:r>
    </w:p>
  </w:footnote>
  <w:footnote w:type="continuationSeparator" w:id="0">
    <w:p w:rsidR="00FD1402" w:rsidRDefault="00FD140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6660F">
      <w:rPr>
        <w:rFonts w:cs="Arial"/>
        <w:b/>
      </w:rPr>
      <w:t>Info</w:t>
    </w:r>
    <w:r w:rsidR="002841AF" w:rsidRPr="00955C65">
      <w:rPr>
        <w:rFonts w:cs="Arial"/>
        <w:b/>
      </w:rPr>
      <w:t xml:space="preserve">blatt </w:t>
    </w:r>
    <w:r w:rsidR="00EC6562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F92790">
      <w:rPr>
        <w:rFonts w:cs="Arial"/>
        <w:b/>
      </w:rPr>
      <w:t>Männer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394A"/>
    <w:rsid w:val="00AB506B"/>
    <w:rsid w:val="00AE2A3F"/>
    <w:rsid w:val="00B24E76"/>
    <w:rsid w:val="00B6660F"/>
    <w:rsid w:val="00BF2E90"/>
    <w:rsid w:val="00BF6418"/>
    <w:rsid w:val="00C0671E"/>
    <w:rsid w:val="00C1110B"/>
    <w:rsid w:val="00C15078"/>
    <w:rsid w:val="00C4168F"/>
    <w:rsid w:val="00C5401E"/>
    <w:rsid w:val="00C75B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1402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5F6E6-0BF0-4506-A804-EAD5CCFC5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3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5</cp:revision>
  <cp:lastPrinted>2015-08-04T13:32:00Z</cp:lastPrinted>
  <dcterms:created xsi:type="dcterms:W3CDTF">2018-04-24T09:52:00Z</dcterms:created>
  <dcterms:modified xsi:type="dcterms:W3CDTF">2018-04-24T09:57:00Z</dcterms:modified>
</cp:coreProperties>
</file>