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B6660F" w:rsidP="00B6660F">
      <w:pPr>
        <w:shd w:val="clear" w:color="auto" w:fill="D60D3C"/>
        <w:jc w:val="both"/>
        <w:rPr>
          <w:b/>
          <w:color w:val="FFFFFF" w:themeColor="background1"/>
        </w:rPr>
      </w:pPr>
      <w:r w:rsidRPr="002C40F3">
        <w:rPr>
          <w:b/>
          <w:color w:val="FFFFFF" w:themeColor="background1"/>
        </w:rPr>
        <w:t>Infoblatt Frau</w:t>
      </w:r>
      <w:r>
        <w:rPr>
          <w:b/>
          <w:color w:val="FFFFFF" w:themeColor="background1"/>
        </w:rPr>
        <w:t>en</w:t>
      </w:r>
    </w:p>
    <w:p w:rsidR="00B6660F" w:rsidRDefault="00694485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694485">
        <w:rPr>
          <w:rFonts w:cs="Arial"/>
          <w:noProof/>
          <w:color w:val="000000"/>
          <w:sz w:val="18"/>
          <w:szCs w:val="18"/>
        </w:rPr>
        <w:pict>
          <v:group id="_x0000_s1033" style="position:absolute;margin-left:0;margin-top:11.9pt;width:484.05pt;height:639.75pt;z-index:-1" coordorigin="1134,2744" coordsize="9681,1279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2" type="#_x0000_t75" style="position:absolute;left:6630;top:11504;width:3457;height:4035" wrapcoords="-81 0 -81 21533 21600 21533 21600 0 -81 0">
              <v:imagedata r:id="rId7" o:title="" croptop="2106f"/>
            </v:shape>
            <v:shape id="_x0000_s1026" type="#_x0000_t75" style="position:absolute;left:1134;top:2744;width:4746;height:2798" wrapcoords="-60 0 -60 21499 21600 21499 21600 0 -60 0">
              <v:imagedata r:id="rId8" o:title=""/>
              <v:shadow opacity=".5"/>
            </v:shape>
            <v:shape id="_x0000_s1027" type="#_x0000_t75" style="position:absolute;left:6071;top:2744;width:4744;height:2784" wrapcoords="-60 0 -60 21499 21600 21499 21600 0 -60 0">
              <v:imagedata r:id="rId9" o:title=""/>
            </v:shape>
            <v:shape id="_x0000_s1028" type="#_x0000_t75" style="position:absolute;left:1134;top:5734;width:4746;height:2798" wrapcoords="-60 0 -60 21499 21600 21499 21600 0 -60 0">
              <v:imagedata r:id="rId10" o:title=""/>
            </v:shape>
            <v:shape id="_x0000_s1029" type="#_x0000_t75" style="position:absolute;left:6060;top:5734;width:4755;height:2803" wrapcoords="-60 0 -60 21499 21600 21499 21600 0 -60 0">
              <v:imagedata r:id="rId11" o:title=""/>
            </v:shape>
            <v:shape id="_x0000_s1030" type="#_x0000_t75" style="position:absolute;left:6060;top:8709;width:4755;height:2646" wrapcoords="-60 0 -60 21499 21600 21499 21600 0 -60 0">
              <v:imagedata r:id="rId12" o:title="" cropbottom="3383f"/>
            </v:shape>
            <v:shape id="_x0000_s1031" type="#_x0000_t75" style="position:absolute;left:1665;top:8709;width:3392;height:4131" wrapcoords="-80 0 -80 21533 21600 21533 21600 0 -80 0">
              <v:imagedata r:id="rId13" o:title="" cropleft="1804f"/>
            </v:shape>
          </v:group>
        </w:pict>
      </w:r>
    </w:p>
    <w:p w:rsidR="00B6660F" w:rsidRDefault="00B6660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6660F" w:rsidRPr="00955C65" w:rsidRDefault="00B6660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694485" w:rsidP="000429BB">
      <w:pPr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495.3pt;margin-top:306.05pt;width:32.25pt;height:304.5pt;z-index:1" stroked="f">
            <v:textbox style="layout-flow:vertical;mso-layout-flow-alt:bottom-to-top">
              <w:txbxContent>
                <w:p w:rsidR="00494B1D" w:rsidRPr="00494B1D" w:rsidRDefault="00494B1D" w:rsidP="00494B1D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2"/>
                      <w:szCs w:val="12"/>
                    </w:rPr>
                  </w:pPr>
                  <w:r w:rsidRPr="00494B1D">
                    <w:rPr>
                      <w:rFonts w:cs="Arial"/>
                      <w:iCs/>
                      <w:sz w:val="12"/>
                      <w:szCs w:val="12"/>
                    </w:rPr>
                    <w:t xml:space="preserve">© Landesmedienzentrum Baden-Württemberg (2); Landesmedienzentrum: Robert </w:t>
                  </w:r>
                  <w:proofErr w:type="spellStart"/>
                  <w:r w:rsidRPr="00494B1D">
                    <w:rPr>
                      <w:rFonts w:cs="Arial"/>
                      <w:iCs/>
                      <w:sz w:val="12"/>
                      <w:szCs w:val="12"/>
                    </w:rPr>
                    <w:t>Bothner</w:t>
                  </w:r>
                  <w:proofErr w:type="spellEnd"/>
                  <w:r w:rsidRPr="00494B1D">
                    <w:rPr>
                      <w:rFonts w:cs="Arial"/>
                      <w:iCs/>
                      <w:sz w:val="12"/>
                      <w:szCs w:val="12"/>
                    </w:rPr>
                    <w:t xml:space="preserve"> (4), Bundesarchiv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00F" w:rsidRDefault="00F6700F" w:rsidP="00263140">
      <w:r>
        <w:separator/>
      </w:r>
    </w:p>
  </w:endnote>
  <w:endnote w:type="continuationSeparator" w:id="0">
    <w:p w:rsidR="00F6700F" w:rsidRDefault="00F6700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4485">
    <w:pPr>
      <w:pStyle w:val="Fuzeile"/>
      <w:rPr>
        <w:rFonts w:ascii="ITCOfficinaSans LT Book" w:hAnsi="ITCOfficinaSans LT Book"/>
        <w:b/>
        <w:sz w:val="18"/>
        <w:szCs w:val="18"/>
      </w:rPr>
    </w:pPr>
    <w:r w:rsidRPr="0069448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00F" w:rsidRDefault="00F6700F" w:rsidP="00263140">
      <w:r>
        <w:separator/>
      </w:r>
    </w:p>
  </w:footnote>
  <w:footnote w:type="continuationSeparator" w:id="0">
    <w:p w:rsidR="00F6700F" w:rsidRDefault="00F6700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9448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9448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6660F">
      <w:rPr>
        <w:rFonts w:cs="Arial"/>
        <w:b/>
      </w:rPr>
      <w:t>Info</w:t>
    </w:r>
    <w:r w:rsidR="002841AF" w:rsidRPr="00955C65">
      <w:rPr>
        <w:rFonts w:cs="Arial"/>
        <w:b/>
      </w:rPr>
      <w:t xml:space="preserve">blatt </w:t>
    </w:r>
    <w:r w:rsidR="00B6660F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B6660F">
      <w:rPr>
        <w:rFonts w:cs="Arial"/>
        <w:b/>
      </w:rPr>
      <w:t>Frauen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A417F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4485"/>
    <w:rsid w:val="006B0A1A"/>
    <w:rsid w:val="006B4884"/>
    <w:rsid w:val="006C328A"/>
    <w:rsid w:val="006C5FD0"/>
    <w:rsid w:val="006D0F9E"/>
    <w:rsid w:val="006E6D08"/>
    <w:rsid w:val="006E71B7"/>
    <w:rsid w:val="00704F8E"/>
    <w:rsid w:val="00706784"/>
    <w:rsid w:val="00710ABA"/>
    <w:rsid w:val="00710F3C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6660F"/>
    <w:rsid w:val="00BF2E90"/>
    <w:rsid w:val="00BF6418"/>
    <w:rsid w:val="00C0671E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700F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D98C3-92A8-4E0A-A956-68D937979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3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3</cp:revision>
  <cp:lastPrinted>2015-08-04T13:32:00Z</cp:lastPrinted>
  <dcterms:created xsi:type="dcterms:W3CDTF">2018-04-24T09:11:00Z</dcterms:created>
  <dcterms:modified xsi:type="dcterms:W3CDTF">2018-04-24T09:57:00Z</dcterms:modified>
</cp:coreProperties>
</file>