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CB4CD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28011628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4CBBD5C5" w14:textId="77777777" w:rsidR="00A86D98" w:rsidRDefault="00A86D98" w:rsidP="00560917">
      <w:pPr>
        <w:pStyle w:val="ArialTitelgrau"/>
        <w:ind w:firstLine="142"/>
        <w:rPr>
          <w:sz w:val="20"/>
          <w:szCs w:val="20"/>
        </w:rPr>
      </w:pPr>
    </w:p>
    <w:p w14:paraId="5D04CD37" w14:textId="77777777" w:rsidR="00560917" w:rsidRPr="00A86D98" w:rsidRDefault="00A86D98" w:rsidP="00CF08A5">
      <w:pPr>
        <w:pStyle w:val="Arialberschrift"/>
        <w:ind w:firstLine="0"/>
        <w:rPr>
          <w:b w:val="0"/>
          <w:color w:val="BFBFBF" w:themeColor="background1" w:themeShade="BF"/>
        </w:rPr>
      </w:pPr>
      <w:r>
        <w:t xml:space="preserve">Mythencheck </w:t>
      </w:r>
      <w:r w:rsidRPr="00A86D98">
        <w:rPr>
          <w:b w:val="0"/>
          <w:color w:val="BFBFBF" w:themeColor="background1" w:themeShade="BF"/>
        </w:rPr>
        <w:t>……………………………….</w:t>
      </w:r>
    </w:p>
    <w:p w14:paraId="1C41B157" w14:textId="77777777" w:rsidR="009E55F9" w:rsidRPr="003C0F91" w:rsidRDefault="003C0F91" w:rsidP="00CF08A5">
      <w:pPr>
        <w:pStyle w:val="Arialberschrift"/>
        <w:ind w:firstLine="0"/>
        <w:rPr>
          <w:color w:val="BFBFBF" w:themeColor="background1" w:themeShade="BF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Pr="003C0F91">
        <w:rPr>
          <w:color w:val="BFBFBF" w:themeColor="background1" w:themeShade="BF"/>
          <w:sz w:val="20"/>
          <w:szCs w:val="20"/>
        </w:rPr>
        <w:t xml:space="preserve">    -  Name des Verhütungsmittels -</w:t>
      </w:r>
    </w:p>
    <w:p w14:paraId="1F3D21D6" w14:textId="77777777" w:rsidR="003C0F91" w:rsidRDefault="003C0F91" w:rsidP="00CF08A5">
      <w:pPr>
        <w:pStyle w:val="Arialberschrift"/>
        <w:ind w:firstLine="0"/>
        <w:rPr>
          <w:b w:val="0"/>
          <w:sz w:val="20"/>
          <w:szCs w:val="20"/>
        </w:rPr>
      </w:pPr>
    </w:p>
    <w:p w14:paraId="0747D04F" w14:textId="54D91D01" w:rsidR="00A86D98" w:rsidRDefault="00C4616F" w:rsidP="00CF08A5">
      <w:pPr>
        <w:pStyle w:val="Arialberschrift"/>
        <w:ind w:firstLine="0"/>
        <w:rPr>
          <w:b w:val="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1AE6FA8" wp14:editId="5FB8EFEC">
                <wp:simplePos x="0" y="0"/>
                <wp:positionH relativeFrom="column">
                  <wp:posOffset>114300</wp:posOffset>
                </wp:positionH>
                <wp:positionV relativeFrom="paragraph">
                  <wp:posOffset>128905</wp:posOffset>
                </wp:positionV>
                <wp:extent cx="5939790" cy="1800225"/>
                <wp:effectExtent l="5715" t="9525" r="7620" b="9525"/>
                <wp:wrapNone/>
                <wp:docPr id="2137996403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39790" cy="1800225"/>
                        </a:xfrm>
                        <a:prstGeom prst="roundRect">
                          <a:avLst>
                            <a:gd name="adj" fmla="val 750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348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582C32B" w14:textId="77777777" w:rsidR="009E55F9" w:rsidRDefault="00A86D98" w:rsidP="009E55F9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7B7068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Mythos 1</w:t>
                            </w:r>
                          </w:p>
                          <w:p w14:paraId="7C4EA3B1" w14:textId="77777777" w:rsidR="007B7068" w:rsidRPr="007B7068" w:rsidRDefault="007B7068" w:rsidP="007B7068">
                            <w:pPr>
                              <w:ind w:left="0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1AE6FA8" id="AutoShape 2" o:spid="_x0000_s1026" style="position:absolute;left:0;text-align:left;margin-left:9pt;margin-top:10.15pt;width:467.7pt;height:141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492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" strokecolor="#003480">
                <v:textbox>
                  <w:txbxContent>
                    <w:p w14:paraId="7582C32B" w14:textId="77777777" w:rsidR="009E55F9" w:rsidRDefault="00A86D98" w:rsidP="009E55F9">
                      <w:pPr>
                        <w:ind w:left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 w:rsidRPr="007B7068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Mythos 1</w:t>
                      </w:r>
                    </w:p>
                    <w:p w14:paraId="7C4EA3B1" w14:textId="77777777" w:rsidR="007B7068" w:rsidRPr="007B7068" w:rsidRDefault="007B7068" w:rsidP="007B7068">
                      <w:pPr>
                        <w:ind w:left="0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14:paraId="690F17B3" w14:textId="77777777" w:rsidR="00A86D98" w:rsidRDefault="00A86D98" w:rsidP="00CF08A5">
      <w:pPr>
        <w:pStyle w:val="Arialberschrift"/>
        <w:ind w:firstLine="0"/>
        <w:rPr>
          <w:b w:val="0"/>
          <w:sz w:val="20"/>
          <w:szCs w:val="20"/>
        </w:rPr>
      </w:pPr>
    </w:p>
    <w:p w14:paraId="030D264B" w14:textId="77777777" w:rsidR="00A86D98" w:rsidRPr="009E55F9" w:rsidRDefault="00A86D98" w:rsidP="00CF08A5">
      <w:pPr>
        <w:pStyle w:val="Arialberschrift"/>
        <w:ind w:firstLine="0"/>
        <w:rPr>
          <w:b w:val="0"/>
          <w:sz w:val="20"/>
          <w:szCs w:val="20"/>
        </w:rPr>
      </w:pPr>
    </w:p>
    <w:p w14:paraId="2A82ACD1" w14:textId="77777777" w:rsidR="00560917" w:rsidRDefault="00560917" w:rsidP="00CF08A5">
      <w:pPr>
        <w:pStyle w:val="TheSansText"/>
        <w:ind w:left="142" w:firstLine="0"/>
      </w:pPr>
    </w:p>
    <w:p w14:paraId="722C8FCA" w14:textId="77777777" w:rsidR="00903BD3" w:rsidRDefault="00903BD3" w:rsidP="00CF08A5">
      <w:pPr>
        <w:pStyle w:val="TheSansText"/>
        <w:ind w:left="142" w:firstLine="0"/>
      </w:pPr>
    </w:p>
    <w:p w14:paraId="32951C43" w14:textId="77777777" w:rsidR="003A7C35" w:rsidRDefault="003A7C35" w:rsidP="00CF08A5">
      <w:pPr>
        <w:pStyle w:val="ArialText"/>
        <w:ind w:firstLine="0"/>
      </w:pPr>
    </w:p>
    <w:p w14:paraId="1D6A1520" w14:textId="77777777" w:rsidR="003A7C35" w:rsidRPr="003A7C35" w:rsidRDefault="003A7C35" w:rsidP="00CF08A5">
      <w:pPr>
        <w:ind w:left="142" w:firstLine="0"/>
      </w:pPr>
    </w:p>
    <w:p w14:paraId="09B93DDA" w14:textId="77777777" w:rsidR="003A7C35" w:rsidRPr="003A7C35" w:rsidRDefault="003A7C35" w:rsidP="00CF08A5">
      <w:pPr>
        <w:ind w:left="142" w:firstLine="0"/>
      </w:pPr>
    </w:p>
    <w:p w14:paraId="228683C7" w14:textId="77777777" w:rsidR="003A7C35" w:rsidRPr="003A7C35" w:rsidRDefault="003A7C35" w:rsidP="00CF08A5">
      <w:pPr>
        <w:ind w:left="142" w:firstLine="0"/>
      </w:pPr>
    </w:p>
    <w:p w14:paraId="1D7A29E2" w14:textId="77777777" w:rsidR="003A7C35" w:rsidRPr="003A7C35" w:rsidRDefault="003A7C35" w:rsidP="00CF08A5">
      <w:pPr>
        <w:ind w:left="142" w:firstLine="0"/>
      </w:pPr>
    </w:p>
    <w:p w14:paraId="72A58C9A" w14:textId="77777777" w:rsidR="003A7C35" w:rsidRPr="003A7C35" w:rsidRDefault="003A7C35" w:rsidP="00CF08A5">
      <w:pPr>
        <w:ind w:left="142" w:firstLine="0"/>
      </w:pPr>
    </w:p>
    <w:p w14:paraId="540FF76A" w14:textId="77777777" w:rsidR="003A7C35" w:rsidRPr="003A7C35" w:rsidRDefault="003A7C35" w:rsidP="00CF08A5">
      <w:pPr>
        <w:ind w:left="142" w:firstLine="0"/>
      </w:pPr>
    </w:p>
    <w:p w14:paraId="039386F0" w14:textId="02E88AF8" w:rsidR="003A7C35" w:rsidRPr="003A7C35" w:rsidRDefault="00C4616F" w:rsidP="00CF08A5">
      <w:pPr>
        <w:ind w:left="142" w:firstLin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BFE330F" wp14:editId="56AB40FA">
                <wp:simplePos x="0" y="0"/>
                <wp:positionH relativeFrom="column">
                  <wp:posOffset>114300</wp:posOffset>
                </wp:positionH>
                <wp:positionV relativeFrom="paragraph">
                  <wp:posOffset>90170</wp:posOffset>
                </wp:positionV>
                <wp:extent cx="5939790" cy="1800225"/>
                <wp:effectExtent l="5715" t="11430" r="7620" b="7620"/>
                <wp:wrapNone/>
                <wp:docPr id="221118395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39790" cy="1800225"/>
                        </a:xfrm>
                        <a:prstGeom prst="roundRect">
                          <a:avLst>
                            <a:gd name="adj" fmla="val 750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348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1EFAD486" w14:textId="77777777" w:rsidR="00A86D98" w:rsidRDefault="00A86D98" w:rsidP="00A86D98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Mythos 2</w:t>
                            </w:r>
                          </w:p>
                          <w:p w14:paraId="19FF206D" w14:textId="77777777" w:rsidR="007B7068" w:rsidRPr="009E55F9" w:rsidRDefault="007B7068" w:rsidP="007B7068">
                            <w:pPr>
                              <w:ind w:left="0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17B7CA23" w14:textId="77777777" w:rsidR="009E55F9" w:rsidRPr="00A86D98" w:rsidRDefault="009E55F9" w:rsidP="00A86D9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BFE330F" id="AutoShape 3" o:spid="_x0000_s1027" style="position:absolute;left:0;text-align:left;margin-left:9pt;margin-top:7.1pt;width:467.7pt;height:141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492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" strokecolor="#003480">
                <v:textbox>
                  <w:txbxContent>
                    <w:p w14:paraId="1EFAD486" w14:textId="77777777" w:rsidR="00A86D98" w:rsidRDefault="00A86D98" w:rsidP="00A86D98">
                      <w:pPr>
                        <w:ind w:left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Mythos 2</w:t>
                      </w:r>
                    </w:p>
                    <w:p w14:paraId="19FF206D" w14:textId="77777777" w:rsidR="007B7068" w:rsidRPr="009E55F9" w:rsidRDefault="007B7068" w:rsidP="007B7068">
                      <w:pPr>
                        <w:ind w:left="0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  <w:p w14:paraId="17B7CA23" w14:textId="77777777" w:rsidR="009E55F9" w:rsidRPr="00A86D98" w:rsidRDefault="009E55F9" w:rsidP="00A86D98"/>
                  </w:txbxContent>
                </v:textbox>
              </v:roundrect>
            </w:pict>
          </mc:Fallback>
        </mc:AlternateContent>
      </w:r>
    </w:p>
    <w:p w14:paraId="4DAC481B" w14:textId="77777777" w:rsidR="00256573" w:rsidRDefault="00256573" w:rsidP="00CF08A5">
      <w:pPr>
        <w:ind w:left="142" w:firstLine="0"/>
      </w:pPr>
    </w:p>
    <w:p w14:paraId="65570002" w14:textId="77777777" w:rsidR="00256573" w:rsidRDefault="00256573" w:rsidP="00CF08A5">
      <w:pPr>
        <w:ind w:left="142" w:firstLine="0"/>
      </w:pPr>
    </w:p>
    <w:p w14:paraId="55A84283" w14:textId="77777777" w:rsidR="00256573" w:rsidRDefault="00256573" w:rsidP="00CF08A5">
      <w:pPr>
        <w:ind w:left="142" w:firstLine="0"/>
      </w:pPr>
    </w:p>
    <w:p w14:paraId="330C8A1C" w14:textId="77777777" w:rsidR="00256573" w:rsidRDefault="00256573" w:rsidP="00CF08A5">
      <w:pPr>
        <w:ind w:left="142" w:firstLine="0"/>
      </w:pPr>
    </w:p>
    <w:p w14:paraId="031B2AF1" w14:textId="77777777" w:rsidR="00256573" w:rsidRDefault="00256573" w:rsidP="00CF08A5">
      <w:pPr>
        <w:ind w:left="142" w:firstLine="0"/>
      </w:pPr>
    </w:p>
    <w:p w14:paraId="444B2010" w14:textId="77777777" w:rsidR="00256573" w:rsidRDefault="00256573" w:rsidP="00CF08A5">
      <w:pPr>
        <w:ind w:left="142" w:firstLine="0"/>
      </w:pPr>
    </w:p>
    <w:p w14:paraId="1119EEB8" w14:textId="77777777" w:rsidR="00256573" w:rsidRDefault="00256573" w:rsidP="00CF08A5">
      <w:pPr>
        <w:ind w:left="142" w:firstLine="0"/>
      </w:pPr>
    </w:p>
    <w:p w14:paraId="2AE7B85A" w14:textId="77777777" w:rsidR="00256573" w:rsidRDefault="00256573" w:rsidP="00CF08A5">
      <w:pPr>
        <w:ind w:left="142" w:firstLine="0"/>
      </w:pPr>
    </w:p>
    <w:p w14:paraId="16980E51" w14:textId="77777777" w:rsidR="00256573" w:rsidRDefault="00256573" w:rsidP="00CF08A5">
      <w:pPr>
        <w:ind w:left="142" w:firstLine="0"/>
      </w:pPr>
    </w:p>
    <w:p w14:paraId="626A070D" w14:textId="77777777" w:rsidR="00256573" w:rsidRDefault="00256573" w:rsidP="00CF08A5">
      <w:pPr>
        <w:ind w:left="142" w:firstLine="0"/>
      </w:pPr>
    </w:p>
    <w:p w14:paraId="189D5E75" w14:textId="39D90B60" w:rsidR="00256573" w:rsidRDefault="00C4616F" w:rsidP="00CF08A5">
      <w:pPr>
        <w:ind w:left="142" w:firstLin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1F994AD" wp14:editId="65DBBC70">
                <wp:simplePos x="0" y="0"/>
                <wp:positionH relativeFrom="column">
                  <wp:posOffset>114300</wp:posOffset>
                </wp:positionH>
                <wp:positionV relativeFrom="paragraph">
                  <wp:posOffset>90170</wp:posOffset>
                </wp:positionV>
                <wp:extent cx="5939790" cy="1800225"/>
                <wp:effectExtent l="5715" t="13335" r="7620" b="5715"/>
                <wp:wrapNone/>
                <wp:docPr id="1694150178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39790" cy="1800225"/>
                        </a:xfrm>
                        <a:prstGeom prst="roundRect">
                          <a:avLst>
                            <a:gd name="adj" fmla="val 750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348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1F48353C" w14:textId="77777777" w:rsidR="00A86D98" w:rsidRDefault="00A86D98" w:rsidP="00A86D98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Mythos 3</w:t>
                            </w:r>
                          </w:p>
                          <w:p w14:paraId="68AB4685" w14:textId="77777777" w:rsidR="007B7068" w:rsidRPr="009E55F9" w:rsidRDefault="007B7068" w:rsidP="007B7068">
                            <w:pPr>
                              <w:ind w:left="0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302F02E9" w14:textId="77777777" w:rsidR="00A86D98" w:rsidRPr="00A86D98" w:rsidRDefault="00A86D98" w:rsidP="00A86D9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1F994AD" id="AutoShape 17" o:spid="_x0000_s1028" style="position:absolute;left:0;text-align:left;margin-left:9pt;margin-top:7.1pt;width:467.7pt;height:141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492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" strokecolor="#003480">
                <v:textbox>
                  <w:txbxContent>
                    <w:p w14:paraId="1F48353C" w14:textId="77777777" w:rsidR="00A86D98" w:rsidRDefault="00A86D98" w:rsidP="00A86D98">
                      <w:pPr>
                        <w:ind w:left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Mythos 3</w:t>
                      </w:r>
                    </w:p>
                    <w:p w14:paraId="68AB4685" w14:textId="77777777" w:rsidR="007B7068" w:rsidRPr="009E55F9" w:rsidRDefault="007B7068" w:rsidP="007B7068">
                      <w:pPr>
                        <w:ind w:left="0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  <w:p w14:paraId="302F02E9" w14:textId="77777777" w:rsidR="00A86D98" w:rsidRPr="00A86D98" w:rsidRDefault="00A86D98" w:rsidP="00A86D98"/>
                  </w:txbxContent>
                </v:textbox>
              </v:roundrect>
            </w:pict>
          </mc:Fallback>
        </mc:AlternateContent>
      </w:r>
    </w:p>
    <w:p w14:paraId="683D7516" w14:textId="77777777" w:rsidR="00256573" w:rsidRDefault="00256573" w:rsidP="00CF08A5">
      <w:pPr>
        <w:ind w:left="142" w:firstLine="0"/>
      </w:pPr>
    </w:p>
    <w:p w14:paraId="18C1AAE1" w14:textId="77777777" w:rsidR="00256573" w:rsidRDefault="00256573" w:rsidP="00CF08A5">
      <w:pPr>
        <w:ind w:left="142" w:firstLine="0"/>
      </w:pPr>
    </w:p>
    <w:p w14:paraId="58C54411" w14:textId="77777777" w:rsidR="00256573" w:rsidRDefault="00256573" w:rsidP="00CF08A5">
      <w:pPr>
        <w:ind w:left="142" w:firstLine="0"/>
      </w:pPr>
    </w:p>
    <w:p w14:paraId="22D12136" w14:textId="77777777" w:rsidR="00256573" w:rsidRDefault="00256573" w:rsidP="00CF08A5">
      <w:pPr>
        <w:ind w:left="142" w:firstLine="0"/>
      </w:pPr>
    </w:p>
    <w:p w14:paraId="4BF3D0B6" w14:textId="77777777" w:rsidR="00256573" w:rsidRDefault="00256573" w:rsidP="00CF08A5">
      <w:pPr>
        <w:ind w:left="142" w:firstLine="0"/>
      </w:pPr>
    </w:p>
    <w:p w14:paraId="639AA384" w14:textId="77777777" w:rsidR="00256573" w:rsidRDefault="00256573" w:rsidP="00CF08A5">
      <w:pPr>
        <w:ind w:left="142" w:firstLine="0"/>
      </w:pPr>
    </w:p>
    <w:p w14:paraId="3E7FF125" w14:textId="77777777" w:rsidR="00256573" w:rsidRDefault="00256573" w:rsidP="00CF08A5">
      <w:pPr>
        <w:ind w:left="142" w:firstLine="0"/>
      </w:pPr>
    </w:p>
    <w:p w14:paraId="4D52EB63" w14:textId="77777777" w:rsidR="00256573" w:rsidRDefault="00256573" w:rsidP="00CF08A5">
      <w:pPr>
        <w:ind w:left="142" w:firstLine="0"/>
      </w:pPr>
    </w:p>
    <w:p w14:paraId="011D11BB" w14:textId="77777777" w:rsidR="003A7C35" w:rsidRDefault="003A7C35" w:rsidP="00CF08A5">
      <w:pPr>
        <w:ind w:left="142" w:firstLine="0"/>
      </w:pPr>
    </w:p>
    <w:p w14:paraId="533DE177" w14:textId="77777777" w:rsidR="00256573" w:rsidRDefault="00256573" w:rsidP="00CF08A5">
      <w:pPr>
        <w:ind w:left="142" w:firstLine="0"/>
      </w:pPr>
    </w:p>
    <w:p w14:paraId="5CA1F3EE" w14:textId="77777777" w:rsidR="00C4616F" w:rsidRDefault="00C4616F" w:rsidP="00256573">
      <w:pPr>
        <w:ind w:left="142" w:firstLine="0"/>
        <w:rPr>
          <w:rFonts w:ascii="Arial" w:hAnsi="Arial" w:cs="Arial"/>
        </w:rPr>
      </w:pPr>
    </w:p>
    <w:p w14:paraId="441AFB6E" w14:textId="26FB4FFF" w:rsidR="007B7068" w:rsidRPr="007B7068" w:rsidRDefault="007B7068" w:rsidP="00256573">
      <w:pPr>
        <w:ind w:left="142" w:firstLine="0"/>
        <w:rPr>
          <w:rFonts w:ascii="Arial" w:hAnsi="Arial" w:cs="Arial"/>
          <w:sz w:val="20"/>
          <w:szCs w:val="20"/>
        </w:rPr>
      </w:pPr>
      <w:r w:rsidRPr="007B7068">
        <w:rPr>
          <w:rFonts w:ascii="Arial" w:hAnsi="Arial" w:cs="Arial"/>
          <w:sz w:val="20"/>
          <w:szCs w:val="20"/>
        </w:rPr>
        <w:t>Notiere den Namen des Verhütungsmittels und beschreibe kurz den Mythos, der im Podcast genannt wird. Schreibe dann, warum es ein Mythos ist, also nicht den Tatsachen entspricht.</w:t>
      </w:r>
    </w:p>
    <w:p w14:paraId="174BD859" w14:textId="77777777" w:rsidR="007B7068" w:rsidRPr="007B7068" w:rsidRDefault="007B7068" w:rsidP="00256573">
      <w:pPr>
        <w:ind w:left="142" w:firstLine="0"/>
        <w:rPr>
          <w:rFonts w:ascii="Arial" w:hAnsi="Arial" w:cs="Arial"/>
          <w:sz w:val="20"/>
          <w:szCs w:val="20"/>
        </w:rPr>
      </w:pPr>
    </w:p>
    <w:p w14:paraId="6BB9B8FE" w14:textId="5AD7221D" w:rsidR="00256573" w:rsidRPr="007B7068" w:rsidRDefault="00256573" w:rsidP="00256573">
      <w:pPr>
        <w:ind w:left="142" w:firstLine="0"/>
        <w:rPr>
          <w:rFonts w:ascii="Arial" w:hAnsi="Arial" w:cs="Arial"/>
          <w:sz w:val="20"/>
          <w:szCs w:val="20"/>
        </w:rPr>
      </w:pPr>
      <w:r w:rsidRPr="007B7068">
        <w:rPr>
          <w:rFonts w:ascii="Arial" w:hAnsi="Arial" w:cs="Arial"/>
          <w:sz w:val="20"/>
          <w:szCs w:val="20"/>
        </w:rPr>
        <w:t>Kennst du weitere Mythen zu diesem Verhütungsmittel? Hast du Fragen zu diesem Verhütungsmittel?</w:t>
      </w:r>
    </w:p>
    <w:p w14:paraId="09CF6C6B" w14:textId="43F33AAA" w:rsidR="00256573" w:rsidRPr="007B7068" w:rsidRDefault="00256573" w:rsidP="00256573">
      <w:pPr>
        <w:ind w:left="142" w:firstLine="0"/>
        <w:rPr>
          <w:rFonts w:ascii="Arial" w:hAnsi="Arial" w:cs="Arial"/>
          <w:sz w:val="20"/>
          <w:szCs w:val="20"/>
        </w:rPr>
      </w:pPr>
      <w:r w:rsidRPr="007B7068">
        <w:rPr>
          <w:rFonts w:ascii="Arial" w:hAnsi="Arial" w:cs="Arial"/>
          <w:sz w:val="20"/>
          <w:szCs w:val="20"/>
        </w:rPr>
        <w:t xml:space="preserve">Notiere sie auf der Rückseite (oder einem separaten Blatt). Tauscht euch in Teams oder Kleingruppen über die Ergebnisse aus. Offene Fragen solltet ihr (anonymisiert) mit eurer Lehrkraft besprechen. </w:t>
      </w:r>
    </w:p>
    <w:p w14:paraId="7674B4BD" w14:textId="63707A8F" w:rsidR="007B7068" w:rsidRPr="007B7068" w:rsidRDefault="007B7068" w:rsidP="00256573">
      <w:pPr>
        <w:ind w:left="142" w:firstLine="0"/>
        <w:rPr>
          <w:rFonts w:ascii="Arial" w:hAnsi="Arial" w:cs="Arial"/>
          <w:sz w:val="20"/>
          <w:szCs w:val="20"/>
        </w:rPr>
      </w:pPr>
      <w:r w:rsidRPr="007B7068">
        <w:rPr>
          <w:rFonts w:ascii="Arial" w:hAnsi="Arial" w:cs="Arial"/>
          <w:sz w:val="20"/>
          <w:szCs w:val="20"/>
        </w:rPr>
        <w:t xml:space="preserve">______________________________________________________________________________ </w:t>
      </w:r>
    </w:p>
    <w:p w14:paraId="34D79A86" w14:textId="03F70640" w:rsidR="007B7068" w:rsidRPr="007B7068" w:rsidRDefault="006972B0" w:rsidP="00256573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H</w:t>
      </w:r>
      <w:r w:rsidR="007B7068">
        <w:rPr>
          <w:rFonts w:ascii="Arial" w:hAnsi="Arial" w:cs="Arial"/>
          <w:b/>
          <w:bCs/>
          <w:sz w:val="20"/>
          <w:szCs w:val="20"/>
        </w:rPr>
        <w:t>ier findet ihr den Mythencheck im Podcast</w:t>
      </w:r>
      <w:r w:rsidR="007B7068" w:rsidRPr="007B7068">
        <w:rPr>
          <w:rFonts w:ascii="Arial" w:hAnsi="Arial" w:cs="Arial"/>
          <w:b/>
          <w:bCs/>
          <w:sz w:val="20"/>
          <w:szCs w:val="20"/>
        </w:rPr>
        <w:t>:</w:t>
      </w:r>
    </w:p>
    <w:p w14:paraId="415C3B58" w14:textId="7F3F3322" w:rsidR="007B7068" w:rsidRPr="007B7068" w:rsidRDefault="007B7068" w:rsidP="00256573">
      <w:pPr>
        <w:ind w:left="142" w:firstLine="0"/>
        <w:rPr>
          <w:rFonts w:ascii="Arial" w:hAnsi="Arial" w:cs="Arial"/>
          <w:sz w:val="20"/>
          <w:szCs w:val="20"/>
        </w:rPr>
      </w:pPr>
      <w:r w:rsidRPr="007B7068">
        <w:rPr>
          <w:rFonts w:ascii="Arial" w:hAnsi="Arial" w:cs="Arial"/>
          <w:sz w:val="20"/>
          <w:szCs w:val="20"/>
        </w:rPr>
        <w:t>Folge 1 – Kondome: Minute 11:00-13:20</w:t>
      </w:r>
    </w:p>
    <w:p w14:paraId="3FC9EE0E" w14:textId="19DCC48A" w:rsidR="007B7068" w:rsidRPr="007B7068" w:rsidRDefault="007B7068" w:rsidP="00256573">
      <w:pPr>
        <w:ind w:left="142" w:firstLine="0"/>
        <w:rPr>
          <w:rFonts w:ascii="Arial" w:hAnsi="Arial" w:cs="Arial"/>
          <w:sz w:val="20"/>
          <w:szCs w:val="20"/>
        </w:rPr>
      </w:pPr>
      <w:r w:rsidRPr="007B7068">
        <w:rPr>
          <w:rFonts w:ascii="Arial" w:hAnsi="Arial" w:cs="Arial"/>
          <w:sz w:val="20"/>
          <w:szCs w:val="20"/>
        </w:rPr>
        <w:t>Folge 2 – Pille: Minute 23:00-25:22</w:t>
      </w:r>
    </w:p>
    <w:p w14:paraId="1AF0FEFB" w14:textId="32D41EE5" w:rsidR="007B7068" w:rsidRPr="007B7068" w:rsidRDefault="007B7068" w:rsidP="00256573">
      <w:pPr>
        <w:ind w:left="142" w:firstLine="0"/>
        <w:rPr>
          <w:rFonts w:ascii="Arial" w:hAnsi="Arial" w:cs="Arial"/>
          <w:sz w:val="20"/>
          <w:szCs w:val="20"/>
        </w:rPr>
      </w:pPr>
      <w:r w:rsidRPr="007B7068">
        <w:rPr>
          <w:rFonts w:ascii="Arial" w:hAnsi="Arial" w:cs="Arial"/>
          <w:sz w:val="20"/>
          <w:szCs w:val="20"/>
        </w:rPr>
        <w:t xml:space="preserve">Folge 3 – </w:t>
      </w:r>
      <w:r>
        <w:rPr>
          <w:rFonts w:ascii="Arial" w:hAnsi="Arial" w:cs="Arial"/>
          <w:sz w:val="20"/>
          <w:szCs w:val="20"/>
        </w:rPr>
        <w:t>Weitere h</w:t>
      </w:r>
      <w:r w:rsidRPr="007B7068">
        <w:rPr>
          <w:rFonts w:ascii="Arial" w:hAnsi="Arial" w:cs="Arial"/>
          <w:sz w:val="20"/>
          <w:szCs w:val="20"/>
        </w:rPr>
        <w:t>ormonelle Verhütungsmethoden: Minute 24:20</w:t>
      </w:r>
      <w:r>
        <w:rPr>
          <w:rFonts w:ascii="Arial" w:hAnsi="Arial" w:cs="Arial"/>
          <w:sz w:val="20"/>
          <w:szCs w:val="20"/>
        </w:rPr>
        <w:t>-26:46</w:t>
      </w:r>
    </w:p>
    <w:sectPr w:rsidR="007B7068" w:rsidRPr="007B7068" w:rsidSect="00560917">
      <w:headerReference w:type="default" r:id="rId6"/>
      <w:footerReference w:type="default" r:id="rId7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A9AB9C" w14:textId="77777777" w:rsidR="002340F4" w:rsidRDefault="002340F4" w:rsidP="003A7C35">
      <w:pPr>
        <w:spacing w:after="0" w:line="240" w:lineRule="auto"/>
      </w:pPr>
      <w:r>
        <w:separator/>
      </w:r>
    </w:p>
  </w:endnote>
  <w:endnote w:type="continuationSeparator" w:id="0">
    <w:p w14:paraId="61F39EE0" w14:textId="77777777" w:rsidR="002340F4" w:rsidRDefault="002340F4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8D4082" w14:textId="11CA66DF" w:rsidR="003A7C35" w:rsidRPr="003A7C35" w:rsidRDefault="00685FD6" w:rsidP="00CE2B75">
    <w:pPr>
      <w:spacing w:after="0" w:line="259" w:lineRule="auto"/>
      <w:ind w:left="0" w:right="6945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2FE8A1DA" wp14:editId="0D46DD37">
          <wp:simplePos x="0" y="0"/>
          <wp:positionH relativeFrom="column">
            <wp:posOffset>152873</wp:posOffset>
          </wp:positionH>
          <wp:positionV relativeFrom="paragraph">
            <wp:posOffset>20320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4616F">
      <w:rPr>
        <w:rFonts w:ascii="Arial" w:eastAsia="TheSans C5 Plain" w:hAnsi="Arial" w:cs="Arial"/>
        <w:b/>
        <w:noProof/>
        <w:color w:val="909191"/>
        <w:sz w:val="18"/>
        <w:szCs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63537D3" wp14:editId="50E568D8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877586104" name="Rechteck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873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2670D038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363537D3" id="Rechteck 5" o:spid="_x0000_s1030" style="position:absolute;margin-left:99.2pt;margin-top:794.5pt;width:394.35pt;height:25.0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873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2670D038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CE2B75">
      <w:rPr>
        <w:rFonts w:ascii="Arial" w:eastAsia="TheSans C5 Plain" w:hAnsi="Arial" w:cs="Arial"/>
        <w:bCs/>
        <w:color w:val="909191"/>
        <w:sz w:val="18"/>
        <w:szCs w:val="18"/>
      </w:rPr>
      <w:tab/>
      <w:t xml:space="preserve">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C4616F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2AB66E8" wp14:editId="4C63E0ED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491112857" name="Rechteck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90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3F3A08BB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32AB66E8" id="Rechteck 3" o:spid="_x0000_s1031" style="position:absolute;margin-left:99.2pt;margin-top:794.5pt;width:394.35pt;height:25.0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90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3F3A08BB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C4616F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497902B" wp14:editId="3D94A617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1973586404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7747683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0005B80D" w14:textId="77777777" w:rsidR="003A7C35" w:rsidRPr="0081107C" w:rsidRDefault="003A7C35" w:rsidP="003A7C35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7497902B" id="Rechteck 1" o:spid="_x0000_s1032" style="position:absolute;margin-left:99.2pt;margin-top:794.5pt;width:394.35pt;height:25.0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7747683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0005B80D" w14:textId="77777777" w:rsidR="003A7C35" w:rsidRPr="0081107C" w:rsidRDefault="003A7C35" w:rsidP="003A7C35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F7472F" w14:textId="77777777" w:rsidR="002340F4" w:rsidRDefault="002340F4" w:rsidP="003A7C35">
      <w:pPr>
        <w:spacing w:after="0" w:line="240" w:lineRule="auto"/>
      </w:pPr>
      <w:r>
        <w:separator/>
      </w:r>
    </w:p>
  </w:footnote>
  <w:footnote w:type="continuationSeparator" w:id="0">
    <w:p w14:paraId="13E0513F" w14:textId="77777777" w:rsidR="002340F4" w:rsidRDefault="002340F4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24BD29" w14:textId="049A846D" w:rsidR="00685FD6" w:rsidRDefault="007B7068" w:rsidP="00685FD6">
    <w:pPr>
      <w:pStyle w:val="ArialTitelgrau"/>
      <w:ind w:firstLine="142"/>
    </w:pPr>
    <w:r>
      <w:rPr>
        <w:noProof/>
      </w:rPr>
      <w:drawing>
        <wp:anchor distT="0" distB="0" distL="114300" distR="114300" simplePos="0" relativeHeight="251668480" behindDoc="1" locked="0" layoutInCell="1" allowOverlap="1" wp14:anchorId="1EAB7CA2" wp14:editId="7564AE35">
          <wp:simplePos x="0" y="0"/>
          <wp:positionH relativeFrom="column">
            <wp:posOffset>3934460</wp:posOffset>
          </wp:positionH>
          <wp:positionV relativeFrom="paragraph">
            <wp:posOffset>-390080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1436152178" name="Grafik 10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36152178" name="Grafik 10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4616F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3BC9234B" wp14:editId="538C9179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173487248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055ABDF" id="Rechteck 7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2E5BC5B2" wp14:editId="11BC0227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74AB4664" wp14:editId="69B85B5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86D98">
      <w:rPr>
        <w:sz w:val="20"/>
        <w:szCs w:val="20"/>
      </w:rPr>
      <w:t>Arbeitsblatt 2</w:t>
    </w:r>
    <w:r w:rsidR="00E01DA6">
      <w:rPr>
        <w:sz w:val="20"/>
        <w:szCs w:val="20"/>
      </w:rPr>
      <w:t xml:space="preserve">: </w:t>
    </w:r>
    <w:r w:rsidR="00A86D98">
      <w:rPr>
        <w:sz w:val="20"/>
        <w:szCs w:val="20"/>
      </w:rPr>
      <w:t>Mythencheck</w:t>
    </w:r>
    <w:r w:rsidR="003C0F91">
      <w:rPr>
        <w:sz w:val="20"/>
        <w:szCs w:val="20"/>
      </w:rPr>
      <w:t xml:space="preserve"> Verhütungsmittel</w:t>
    </w:r>
  </w:p>
  <w:p w14:paraId="3B798B56" w14:textId="77FCF0C2" w:rsidR="00685FD6" w:rsidRPr="00000978" w:rsidRDefault="00C4616F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60942F54" wp14:editId="6E70C9DC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3970" r="8890" b="14605"/>
              <wp:wrapNone/>
              <wp:docPr id="1529210776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7533570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40E339FC" w14:textId="77777777" w:rsidR="00685FD6" w:rsidRDefault="00903BD3" w:rsidP="00685FD6">
    <w:pPr>
      <w:pStyle w:val="ArialBeschreibunggrau"/>
      <w:ind w:firstLine="132"/>
    </w:pPr>
    <w:r>
      <w:t>Fucking Safe (Podcast)</w:t>
    </w:r>
  </w:p>
  <w:p w14:paraId="683446EB" w14:textId="749C3C6D" w:rsidR="00685FD6" w:rsidRPr="006B3F93" w:rsidRDefault="007B7068" w:rsidP="00685FD6">
    <w:pPr>
      <w:pStyle w:val="ArialBeschreibunggrau"/>
      <w:ind w:firstLine="132"/>
      <w:rPr>
        <w:szCs w:val="16"/>
      </w:rPr>
    </w:pPr>
    <w:bookmarkStart w:id="0" w:name="_Hlk215828913"/>
    <w:r w:rsidRPr="006B3F93">
      <w:rPr>
        <w:rFonts w:eastAsiaTheme="minorHAnsi" w:cs="Arial"/>
        <w:szCs w:val="16"/>
      </w:rPr>
      <w:t>www.planet-schule.de/x/fuckingsafe</w:t>
    </w:r>
    <w:bookmarkEnd w:id="0"/>
  </w:p>
  <w:p w14:paraId="3891A56D" w14:textId="77777777" w:rsidR="00685FD6" w:rsidRDefault="00685FD6" w:rsidP="00E01DA6">
    <w:pPr>
      <w:pStyle w:val="ArialBeschreibunggrau"/>
      <w:ind w:firstLine="132"/>
    </w:pPr>
    <w:r>
      <w:rPr>
        <w:szCs w:val="16"/>
      </w:rPr>
      <w:t>Name: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1FB1"/>
    <w:rsid w:val="00004363"/>
    <w:rsid w:val="00033590"/>
    <w:rsid w:val="000C5BEC"/>
    <w:rsid w:val="000F2E94"/>
    <w:rsid w:val="001773CA"/>
    <w:rsid w:val="00200DF4"/>
    <w:rsid w:val="002340F4"/>
    <w:rsid w:val="00256573"/>
    <w:rsid w:val="00281DDB"/>
    <w:rsid w:val="002D3A24"/>
    <w:rsid w:val="002F38A4"/>
    <w:rsid w:val="00335E90"/>
    <w:rsid w:val="00377A34"/>
    <w:rsid w:val="003804A2"/>
    <w:rsid w:val="003A7C35"/>
    <w:rsid w:val="003C0F91"/>
    <w:rsid w:val="004607F0"/>
    <w:rsid w:val="00460930"/>
    <w:rsid w:val="00461B6B"/>
    <w:rsid w:val="00462615"/>
    <w:rsid w:val="004B4100"/>
    <w:rsid w:val="0052199E"/>
    <w:rsid w:val="00560917"/>
    <w:rsid w:val="005F668E"/>
    <w:rsid w:val="0060637E"/>
    <w:rsid w:val="0063036E"/>
    <w:rsid w:val="00670C77"/>
    <w:rsid w:val="00685FD6"/>
    <w:rsid w:val="006972B0"/>
    <w:rsid w:val="006B3F93"/>
    <w:rsid w:val="006F2769"/>
    <w:rsid w:val="00731FB1"/>
    <w:rsid w:val="00751706"/>
    <w:rsid w:val="007B436A"/>
    <w:rsid w:val="007B7068"/>
    <w:rsid w:val="00851694"/>
    <w:rsid w:val="00873E60"/>
    <w:rsid w:val="008B0864"/>
    <w:rsid w:val="008C5CBF"/>
    <w:rsid w:val="008E6C5A"/>
    <w:rsid w:val="00903BD3"/>
    <w:rsid w:val="009E55F9"/>
    <w:rsid w:val="00A32B35"/>
    <w:rsid w:val="00A86D98"/>
    <w:rsid w:val="00AA60EB"/>
    <w:rsid w:val="00AC2980"/>
    <w:rsid w:val="00B83DCB"/>
    <w:rsid w:val="00B933C3"/>
    <w:rsid w:val="00C111CB"/>
    <w:rsid w:val="00C4616F"/>
    <w:rsid w:val="00CE2B75"/>
    <w:rsid w:val="00CF08A5"/>
    <w:rsid w:val="00CF505D"/>
    <w:rsid w:val="00DC60DC"/>
    <w:rsid w:val="00E01DA6"/>
    <w:rsid w:val="00EA0445"/>
    <w:rsid w:val="00F702B5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7F6B48"/>
  <w15:docId w15:val="{DD080B45-D654-4A34-8172-7F7157FE6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903BD3"/>
    <w:rPr>
      <w:color w:val="0000FF" w:themeColor="hyperlink"/>
      <w:u w:val="single"/>
    </w:rPr>
  </w:style>
  <w:style w:type="table" w:styleId="Tabellenraster">
    <w:name w:val="Table Grid"/>
    <w:basedOn w:val="NormaleTabelle"/>
    <w:uiPriority w:val="59"/>
    <w:rsid w:val="00903B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116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fucking safe</dc:title>
  <dc:creator>planet schule</dc:creator>
  <cp:lastModifiedBy>Martina Frietsch</cp:lastModifiedBy>
  <cp:revision>6</cp:revision>
  <dcterms:created xsi:type="dcterms:W3CDTF">2025-12-04T13:10:00Z</dcterms:created>
  <dcterms:modified xsi:type="dcterms:W3CDTF">2025-12-09T13:43:00Z</dcterms:modified>
</cp:coreProperties>
</file>