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36E04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39E06685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70C9D8B3" w14:textId="77777777" w:rsidR="00560917" w:rsidRDefault="00E01DA6" w:rsidP="00CF08A5">
      <w:pPr>
        <w:pStyle w:val="Arialberschrift"/>
        <w:ind w:firstLine="0"/>
      </w:pPr>
      <w:r>
        <w:t>Verhütungsmittel-Steckbrief</w:t>
      </w:r>
    </w:p>
    <w:p w14:paraId="0A8B49CF" w14:textId="77777777" w:rsidR="009E55F9" w:rsidRPr="009E55F9" w:rsidRDefault="009E55F9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1C9B4A91" w14:textId="0D3CA9A6" w:rsidR="00560917" w:rsidRDefault="00AD7999" w:rsidP="00CF08A5">
      <w:pPr>
        <w:pStyle w:val="TheSansText"/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1FCF8D" wp14:editId="5DC9E72D">
                <wp:simplePos x="0" y="0"/>
                <wp:positionH relativeFrom="column">
                  <wp:posOffset>119881</wp:posOffset>
                </wp:positionH>
                <wp:positionV relativeFrom="paragraph">
                  <wp:posOffset>72036</wp:posOffset>
                </wp:positionV>
                <wp:extent cx="6028661" cy="489097"/>
                <wp:effectExtent l="0" t="0" r="10795" b="25400"/>
                <wp:wrapNone/>
                <wp:docPr id="1156288019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28661" cy="489097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A04C161" w14:textId="77777777" w:rsidR="009E55F9" w:rsidRPr="009E55F9" w:rsidRDefault="009E55F9" w:rsidP="009E55F9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Bezeichnung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1FCF8D" id="AutoShape 2" o:spid="_x0000_s1026" style="position:absolute;left:0;text-align:left;margin-left:9.45pt;margin-top:5.65pt;width:474.7pt;height:3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" strokecolor="#003480">
                <v:textbox>
                  <w:txbxContent>
                    <w:p w14:paraId="1A04C161" w14:textId="77777777" w:rsidR="009E55F9" w:rsidRPr="009E55F9" w:rsidRDefault="009E55F9" w:rsidP="009E55F9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Bezeichnung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C885147" w14:textId="77777777" w:rsidR="00903BD3" w:rsidRDefault="00903BD3" w:rsidP="00CF08A5">
      <w:pPr>
        <w:pStyle w:val="TheSansText"/>
        <w:ind w:left="142" w:firstLine="0"/>
      </w:pPr>
    </w:p>
    <w:p w14:paraId="64A2D7E6" w14:textId="77777777" w:rsidR="003A7C35" w:rsidRDefault="003A7C35" w:rsidP="00CF08A5">
      <w:pPr>
        <w:pStyle w:val="ArialText"/>
        <w:ind w:firstLine="0"/>
      </w:pPr>
    </w:p>
    <w:p w14:paraId="56417ADB" w14:textId="77777777" w:rsidR="003A7C35" w:rsidRPr="003A7C35" w:rsidRDefault="003A7C35" w:rsidP="00CF08A5">
      <w:pPr>
        <w:ind w:left="142" w:firstLine="0"/>
      </w:pPr>
    </w:p>
    <w:p w14:paraId="2912F768" w14:textId="77777777" w:rsidR="003A7C35" w:rsidRPr="003A7C35" w:rsidRDefault="003A7C35" w:rsidP="00CF08A5">
      <w:pPr>
        <w:ind w:left="142" w:firstLine="0"/>
      </w:pPr>
    </w:p>
    <w:p w14:paraId="57AA0E12" w14:textId="4C1AC2D7" w:rsidR="003A7C35" w:rsidRPr="003A7C35" w:rsidRDefault="00AD7999" w:rsidP="00CF08A5">
      <w:pPr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C5EE97" wp14:editId="58349566">
                <wp:simplePos x="0" y="0"/>
                <wp:positionH relativeFrom="column">
                  <wp:posOffset>119882</wp:posOffset>
                </wp:positionH>
                <wp:positionV relativeFrom="paragraph">
                  <wp:posOffset>8890</wp:posOffset>
                </wp:positionV>
                <wp:extent cx="5990930" cy="967563"/>
                <wp:effectExtent l="0" t="0" r="10160" b="23495"/>
                <wp:wrapNone/>
                <wp:docPr id="22844666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90930" cy="967563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08C17DD" w14:textId="77777777" w:rsidR="009E55F9" w:rsidRDefault="009E55F9" w:rsidP="009E55F9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Funktionsweise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FC5EE97" id="AutoShape 3" o:spid="_x0000_s1027" style="position:absolute;left:0;text-align:left;margin-left:9.45pt;margin-top:.7pt;width:471.75pt;height:76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" strokecolor="#003480">
                <v:textbox>
                  <w:txbxContent>
                    <w:p w14:paraId="708C17DD" w14:textId="77777777" w:rsidR="009E55F9" w:rsidRDefault="009E55F9" w:rsidP="009E55F9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Funktionsweise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1EAB8B5" w14:textId="6765EBFA" w:rsidR="003A7C35" w:rsidRPr="003A7C35" w:rsidRDefault="003A7C35" w:rsidP="00CF08A5">
      <w:pPr>
        <w:ind w:left="142" w:firstLine="0"/>
      </w:pPr>
    </w:p>
    <w:p w14:paraId="14BCCE60" w14:textId="77777777" w:rsidR="003A7C35" w:rsidRPr="003A7C35" w:rsidRDefault="003A7C35" w:rsidP="00CF08A5">
      <w:pPr>
        <w:ind w:left="142" w:firstLine="0"/>
      </w:pPr>
    </w:p>
    <w:p w14:paraId="2A45EB74" w14:textId="77777777" w:rsidR="003A7C35" w:rsidRPr="003A7C35" w:rsidRDefault="003A7C35" w:rsidP="00CF08A5">
      <w:pPr>
        <w:ind w:left="142" w:firstLine="0"/>
      </w:pPr>
    </w:p>
    <w:p w14:paraId="57668BEB" w14:textId="77777777" w:rsidR="003A7C35" w:rsidRPr="003A7C35" w:rsidRDefault="003A7C35" w:rsidP="00CF08A5">
      <w:pPr>
        <w:ind w:left="142" w:firstLine="0"/>
      </w:pPr>
    </w:p>
    <w:p w14:paraId="14129ADA" w14:textId="6503D465" w:rsidR="003A7C35" w:rsidRPr="003A7C35" w:rsidRDefault="00AD7999" w:rsidP="00CF08A5">
      <w:pPr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82D9B8E" wp14:editId="041F7651">
                <wp:simplePos x="0" y="0"/>
                <wp:positionH relativeFrom="column">
                  <wp:posOffset>4457965</wp:posOffset>
                </wp:positionH>
                <wp:positionV relativeFrom="paragraph">
                  <wp:posOffset>3815996</wp:posOffset>
                </wp:positionV>
                <wp:extent cx="1616149" cy="1485900"/>
                <wp:effectExtent l="0" t="0" r="22225" b="19050"/>
                <wp:wrapNone/>
                <wp:docPr id="998430354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6149" cy="148590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2BCFB39" w14:textId="77777777" w:rsidR="009E55F9" w:rsidRDefault="009E55F9" w:rsidP="00004363">
                            <w:pPr>
                              <w:spacing w:line="240" w:lineRule="auto"/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Kosten</w:t>
                            </w:r>
                          </w:p>
                          <w:p w14:paraId="06FEAEF9" w14:textId="77777777" w:rsidR="009E55F9" w:rsidRDefault="009E55F9" w:rsidP="00004363">
                            <w:pPr>
                              <w:spacing w:line="240" w:lineRule="auto"/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38B4432" w14:textId="77777777" w:rsidR="009E55F9" w:rsidRDefault="009E55F9" w:rsidP="00004363">
                            <w:pPr>
                              <w:spacing w:line="240" w:lineRule="auto"/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Übernahme durch Krankenkasse?</w:t>
                            </w:r>
                          </w:p>
                          <w:p w14:paraId="40C425C7" w14:textId="77777777" w:rsidR="009E55F9" w:rsidRDefault="009E55F9" w:rsidP="00004363">
                            <w:pPr>
                              <w:spacing w:line="240" w:lineRule="auto"/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FEA279F" w14:textId="77777777" w:rsidR="009E55F9" w:rsidRDefault="009E55F9" w:rsidP="00004363">
                            <w:pPr>
                              <w:spacing w:line="240" w:lineRule="auto"/>
                              <w:ind w:left="0"/>
                              <w:jc w:val="center"/>
                            </w:pP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Ja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0043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</w:t>
                            </w: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Nein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82D9B8E" id="AutoShape 12" o:spid="_x0000_s1028" style="position:absolute;left:0;text-align:left;margin-left:351pt;margin-top:300.45pt;width:127.25pt;height:117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" strokecolor="#003480">
                <v:textbox>
                  <w:txbxContent>
                    <w:p w14:paraId="62BCFB39" w14:textId="77777777" w:rsidR="009E55F9" w:rsidRDefault="009E55F9" w:rsidP="00004363">
                      <w:pPr>
                        <w:spacing w:line="240" w:lineRule="auto"/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Kosten</w:t>
                      </w:r>
                    </w:p>
                    <w:p w14:paraId="06FEAEF9" w14:textId="77777777" w:rsidR="009E55F9" w:rsidRDefault="009E55F9" w:rsidP="00004363">
                      <w:pPr>
                        <w:spacing w:line="240" w:lineRule="auto"/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738B4432" w14:textId="77777777" w:rsidR="009E55F9" w:rsidRDefault="009E55F9" w:rsidP="00004363">
                      <w:pPr>
                        <w:spacing w:line="240" w:lineRule="auto"/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Übernahme durch Krankenkasse?</w:t>
                      </w:r>
                    </w:p>
                    <w:p w14:paraId="40C425C7" w14:textId="77777777" w:rsidR="009E55F9" w:rsidRDefault="009E55F9" w:rsidP="00004363">
                      <w:pPr>
                        <w:spacing w:line="240" w:lineRule="auto"/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3FEA279F" w14:textId="77777777" w:rsidR="009E55F9" w:rsidRDefault="009E55F9" w:rsidP="00004363">
                      <w:pPr>
                        <w:spacing w:line="240" w:lineRule="auto"/>
                        <w:ind w:left="0"/>
                        <w:jc w:val="center"/>
                      </w:pP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Ja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0043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</w:t>
                      </w: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Nein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B96A5B" wp14:editId="2C4988EA">
                <wp:simplePos x="0" y="0"/>
                <wp:positionH relativeFrom="column">
                  <wp:posOffset>2820552</wp:posOffset>
                </wp:positionH>
                <wp:positionV relativeFrom="paragraph">
                  <wp:posOffset>2019093</wp:posOffset>
                </wp:positionV>
                <wp:extent cx="3274828" cy="1567180"/>
                <wp:effectExtent l="0" t="0" r="20955" b="13970"/>
                <wp:wrapNone/>
                <wp:docPr id="65843730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74828" cy="156718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939C162" w14:textId="77777777" w:rsidR="009E55F9" w:rsidRDefault="009E55F9" w:rsidP="00CF505D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Risiken/Nebenwirkungen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FB96A5B" id="AutoShape 8" o:spid="_x0000_s1029" style="position:absolute;left:0;text-align:left;margin-left:222.1pt;margin-top:159pt;width:257.85pt;height:123.4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" strokecolor="#003480">
                <v:textbox>
                  <w:txbxContent>
                    <w:p w14:paraId="0939C162" w14:textId="77777777" w:rsidR="009E55F9" w:rsidRDefault="009E55F9" w:rsidP="00CF505D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Risiken/Nebenwirkungen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36591C" wp14:editId="0C1F4E75">
                <wp:simplePos x="0" y="0"/>
                <wp:positionH relativeFrom="column">
                  <wp:posOffset>2820552</wp:posOffset>
                </wp:positionH>
                <wp:positionV relativeFrom="paragraph">
                  <wp:posOffset>424210</wp:posOffset>
                </wp:positionV>
                <wp:extent cx="3289920" cy="1371600"/>
                <wp:effectExtent l="0" t="0" r="25400" b="19050"/>
                <wp:wrapNone/>
                <wp:docPr id="984779759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89920" cy="137160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080FFDB" w14:textId="77777777" w:rsidR="009E55F9" w:rsidRDefault="009E55F9" w:rsidP="00CF505D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Einnahme/Anwendung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636591C" id="AutoShape 6" o:spid="_x0000_s1030" style="position:absolute;left:0;text-align:left;margin-left:222.1pt;margin-top:33.4pt;width:259.05pt;height:108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" strokecolor="#003480">
                <v:textbox>
                  <w:txbxContent>
                    <w:p w14:paraId="6080FFDB" w14:textId="77777777" w:rsidR="009E55F9" w:rsidRDefault="009E55F9" w:rsidP="00CF505D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Einnahme/Anwendung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F25C2B0" wp14:editId="2A2C877F">
                <wp:simplePos x="0" y="0"/>
                <wp:positionH relativeFrom="column">
                  <wp:posOffset>119690</wp:posOffset>
                </wp:positionH>
                <wp:positionV relativeFrom="paragraph">
                  <wp:posOffset>5565140</wp:posOffset>
                </wp:positionV>
                <wp:extent cx="3216910" cy="567055"/>
                <wp:effectExtent l="0" t="0" r="21590" b="23495"/>
                <wp:wrapNone/>
                <wp:docPr id="1068434700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16910" cy="567055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11076F44" w14:textId="77777777" w:rsidR="009E55F9" w:rsidRDefault="009E55F9" w:rsidP="00CF505D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Pearl-Index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F25C2B0" id="AutoShape 13" o:spid="_x0000_s1031" style="position:absolute;left:0;text-align:left;margin-left:9.4pt;margin-top:438.2pt;width:253.3pt;height:44.6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" strokecolor="#003480">
                <v:textbox>
                  <w:txbxContent>
                    <w:p w14:paraId="11076F44" w14:textId="77777777" w:rsidR="009E55F9" w:rsidRDefault="009E55F9" w:rsidP="00CF505D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Pearl-Index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4A68BCD" wp14:editId="51317EA4">
                <wp:simplePos x="0" y="0"/>
                <wp:positionH relativeFrom="column">
                  <wp:posOffset>119882</wp:posOffset>
                </wp:positionH>
                <wp:positionV relativeFrom="paragraph">
                  <wp:posOffset>3815996</wp:posOffset>
                </wp:positionV>
                <wp:extent cx="2400300" cy="1485900"/>
                <wp:effectExtent l="0" t="0" r="19050" b="19050"/>
                <wp:wrapNone/>
                <wp:docPr id="170318605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0" cy="148590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8C87D85" w14:textId="77777777" w:rsidR="009E55F9" w:rsidRDefault="009E55F9" w:rsidP="00CF505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Schutz vor sexuell übertragbaren Krankheiten</w:t>
                            </w:r>
                          </w:p>
                          <w:p w14:paraId="6E845844" w14:textId="77777777" w:rsidR="009E55F9" w:rsidRDefault="009E55F9">
                            <w:pPr>
                              <w:ind w:left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63B19B1" w14:textId="6F32C54B" w:rsidR="009E55F9" w:rsidRDefault="009E55F9" w:rsidP="00CF505D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Ja</w:t>
                            </w:r>
                            <w:r w:rsidR="00CF505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Nein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4A68BCD" id="AutoShape 11" o:spid="_x0000_s1032" style="position:absolute;left:0;text-align:left;margin-left:9.45pt;margin-top:300.45pt;width:189pt;height:117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" strokecolor="#003480">
                <v:textbox>
                  <w:txbxContent>
                    <w:p w14:paraId="68C87D85" w14:textId="77777777" w:rsidR="009E55F9" w:rsidRDefault="009E55F9" w:rsidP="00CF505D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Schutz vor sexuell übertragbaren Krankheiten</w:t>
                      </w:r>
                    </w:p>
                    <w:p w14:paraId="6E845844" w14:textId="77777777" w:rsidR="009E55F9" w:rsidRDefault="009E55F9">
                      <w:pPr>
                        <w:ind w:left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663B19B1" w14:textId="6F32C54B" w:rsidR="009E55F9" w:rsidRDefault="009E55F9" w:rsidP="00CF505D">
                      <w:pPr>
                        <w:ind w:left="0"/>
                        <w:jc w:val="center"/>
                      </w:pP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Ja</w:t>
                      </w:r>
                      <w:r w:rsidR="00CF505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Nein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B87C046" wp14:editId="381488F6">
                <wp:simplePos x="0" y="0"/>
                <wp:positionH relativeFrom="column">
                  <wp:posOffset>119882</wp:posOffset>
                </wp:positionH>
                <wp:positionV relativeFrom="paragraph">
                  <wp:posOffset>2019092</wp:posOffset>
                </wp:positionV>
                <wp:extent cx="2400300" cy="1531089"/>
                <wp:effectExtent l="0" t="0" r="19050" b="12065"/>
                <wp:wrapNone/>
                <wp:docPr id="129269766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0" cy="1531089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563E7F0" w14:textId="77777777" w:rsidR="009E55F9" w:rsidRDefault="009E55F9" w:rsidP="00CF505D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Nachteile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87C046" id="AutoShape 7" o:spid="_x0000_s1033" style="position:absolute;left:0;text-align:left;margin-left:9.45pt;margin-top:159pt;width:189pt;height:120.5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" strokecolor="#003480">
                <v:textbox>
                  <w:txbxContent>
                    <w:p w14:paraId="0563E7F0" w14:textId="77777777" w:rsidR="009E55F9" w:rsidRDefault="009E55F9" w:rsidP="00CF505D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Nachteile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DE6A07" wp14:editId="4B29EC74">
                <wp:simplePos x="0" y="0"/>
                <wp:positionH relativeFrom="column">
                  <wp:posOffset>114965</wp:posOffset>
                </wp:positionH>
                <wp:positionV relativeFrom="paragraph">
                  <wp:posOffset>422083</wp:posOffset>
                </wp:positionV>
                <wp:extent cx="2400300" cy="1371600"/>
                <wp:effectExtent l="0" t="0" r="19050" b="19050"/>
                <wp:wrapNone/>
                <wp:docPr id="113843216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0" cy="137160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3680EF5" w14:textId="77777777" w:rsidR="009E55F9" w:rsidRDefault="009E55F9" w:rsidP="009E55F9">
                            <w:pPr>
                              <w:ind w:left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Vorteile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4DE6A07" id="AutoShape 4" o:spid="_x0000_s1034" style="position:absolute;left:0;text-align:left;margin-left:9.05pt;margin-top:33.25pt;width:189pt;height:10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" strokecolor="#003480">
                <v:textbox>
                  <w:txbxContent>
                    <w:p w14:paraId="43680EF5" w14:textId="77777777" w:rsidR="009E55F9" w:rsidRDefault="009E55F9" w:rsidP="009E55F9">
                      <w:pPr>
                        <w:ind w:left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Vorteile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3111261" wp14:editId="41168F9F">
                <wp:simplePos x="0" y="0"/>
                <wp:positionH relativeFrom="column">
                  <wp:posOffset>2821335</wp:posOffset>
                </wp:positionH>
                <wp:positionV relativeFrom="paragraph">
                  <wp:posOffset>3818063</wp:posOffset>
                </wp:positionV>
                <wp:extent cx="1445895" cy="1485900"/>
                <wp:effectExtent l="0" t="0" r="20955" b="19050"/>
                <wp:wrapNone/>
                <wp:docPr id="76521133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5895" cy="1485900"/>
                        </a:xfrm>
                        <a:prstGeom prst="roundRect">
                          <a:avLst>
                            <a:gd name="adj" fmla="val 750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348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7C93712" w14:textId="77777777" w:rsidR="009E55F9" w:rsidRDefault="009E55F9" w:rsidP="00CF505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Eignung für</w:t>
                            </w:r>
                          </w:p>
                          <w:p w14:paraId="2D529AB6" w14:textId="77777777" w:rsidR="00CF505D" w:rsidRDefault="00CF505D" w:rsidP="00CF505D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506048B" w14:textId="77777777" w:rsidR="009E55F9" w:rsidRDefault="009E55F9" w:rsidP="00CF505D">
                            <w:pPr>
                              <w:spacing w:line="360" w:lineRule="auto"/>
                              <w:ind w:left="284" w:firstLine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Mann</w:t>
                            </w:r>
                          </w:p>
                          <w:p w14:paraId="62E92CD3" w14:textId="77777777" w:rsidR="009E55F9" w:rsidRDefault="009E55F9" w:rsidP="00CF505D">
                            <w:pPr>
                              <w:spacing w:line="360" w:lineRule="auto"/>
                              <w:ind w:left="284" w:firstLine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Frau</w:t>
                            </w:r>
                          </w:p>
                          <w:p w14:paraId="26697CCF" w14:textId="77777777" w:rsidR="009E55F9" w:rsidRDefault="009E55F9" w:rsidP="00CF505D">
                            <w:pPr>
                              <w:spacing w:line="360" w:lineRule="auto"/>
                              <w:ind w:left="284" w:firstLine="0"/>
                            </w:pPr>
                            <w:r>
                              <w:rPr>
                                <w:rFonts w:ascii="Segoe MDL2 Assets" w:hAnsi="Segoe MDL2 Assets" w:cs="Arial"/>
                                <w:b/>
                                <w:sz w:val="24"/>
                                <w:szCs w:val="24"/>
                              </w:rPr>
                              <w:t>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beide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3111261" id="AutoShape 9" o:spid="_x0000_s1035" style="position:absolute;left:0;text-align:left;margin-left:222.15pt;margin-top:300.65pt;width:113.85pt;height:11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49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" strokecolor="#003480">
                <v:textbox>
                  <w:txbxContent>
                    <w:p w14:paraId="67C93712" w14:textId="77777777" w:rsidR="009E55F9" w:rsidRDefault="009E55F9" w:rsidP="00CF505D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Eignung für</w:t>
                      </w:r>
                    </w:p>
                    <w:p w14:paraId="2D529AB6" w14:textId="77777777" w:rsidR="00CF505D" w:rsidRDefault="00CF505D" w:rsidP="00CF505D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5506048B" w14:textId="77777777" w:rsidR="009E55F9" w:rsidRDefault="009E55F9" w:rsidP="00CF505D">
                      <w:pPr>
                        <w:spacing w:line="360" w:lineRule="auto"/>
                        <w:ind w:left="284" w:firstLine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Mann</w:t>
                      </w:r>
                    </w:p>
                    <w:p w14:paraId="62E92CD3" w14:textId="77777777" w:rsidR="009E55F9" w:rsidRDefault="009E55F9" w:rsidP="00CF505D">
                      <w:pPr>
                        <w:spacing w:line="360" w:lineRule="auto"/>
                        <w:ind w:left="284" w:firstLine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Frau</w:t>
                      </w:r>
                    </w:p>
                    <w:p w14:paraId="26697CCF" w14:textId="77777777" w:rsidR="009E55F9" w:rsidRDefault="009E55F9" w:rsidP="00CF505D">
                      <w:pPr>
                        <w:spacing w:line="360" w:lineRule="auto"/>
                        <w:ind w:left="284" w:firstLine="0"/>
                      </w:pPr>
                      <w:r>
                        <w:rPr>
                          <w:rFonts w:ascii="Segoe MDL2 Assets" w:hAnsi="Segoe MDL2 Assets" w:cs="Arial"/>
                          <w:b/>
                          <w:sz w:val="24"/>
                          <w:szCs w:val="24"/>
                        </w:rPr>
                        <w:t>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beide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1BE33" w14:textId="77777777" w:rsidR="00824B87" w:rsidRDefault="00824B87" w:rsidP="003A7C35">
      <w:pPr>
        <w:spacing w:after="0" w:line="240" w:lineRule="auto"/>
      </w:pPr>
      <w:r>
        <w:separator/>
      </w:r>
    </w:p>
  </w:endnote>
  <w:endnote w:type="continuationSeparator" w:id="0">
    <w:p w14:paraId="74F1F7B2" w14:textId="77777777" w:rsidR="00824B87" w:rsidRDefault="00824B8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029C0" w14:textId="07952C9E" w:rsidR="003A7C35" w:rsidRPr="003A7C35" w:rsidRDefault="00685FD6" w:rsidP="00AD7999">
    <w:pPr>
      <w:spacing w:after="0" w:line="259" w:lineRule="auto"/>
      <w:ind w:left="0" w:right="751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24C98E6" wp14:editId="0EE0E9DB">
          <wp:simplePos x="0" y="0"/>
          <wp:positionH relativeFrom="column">
            <wp:posOffset>177962</wp:posOffset>
          </wp:positionH>
          <wp:positionV relativeFrom="paragraph">
            <wp:posOffset>10160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77BC6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B6CF86C" wp14:editId="226265D9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309974545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6B4A081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B6CF86C" id="Rechteck 5" o:spid="_x0000_s103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6B4A081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AD7999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77BC6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E830F8A" wp14:editId="74F49990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551027882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B2AFABA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E830F8A" id="Rechteck 3" o:spid="_x0000_s103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B2AFABA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77BC6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4F805D6" wp14:editId="2C2C163C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809314663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818BF0E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F805D6" id="Rechteck 1" o:spid="_x0000_s103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818BF0E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D0A6A" w14:textId="77777777" w:rsidR="00824B87" w:rsidRDefault="00824B87" w:rsidP="003A7C35">
      <w:pPr>
        <w:spacing w:after="0" w:line="240" w:lineRule="auto"/>
      </w:pPr>
      <w:r>
        <w:separator/>
      </w:r>
    </w:p>
  </w:footnote>
  <w:footnote w:type="continuationSeparator" w:id="0">
    <w:p w14:paraId="35BCA1FA" w14:textId="77777777" w:rsidR="00824B87" w:rsidRDefault="00824B8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B84E" w14:textId="38525E5A" w:rsidR="00685FD6" w:rsidRDefault="00C9691C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4AFA66CE" wp14:editId="6AB0FA4B">
          <wp:simplePos x="0" y="0"/>
          <wp:positionH relativeFrom="column">
            <wp:posOffset>3985260</wp:posOffset>
          </wp:positionH>
          <wp:positionV relativeFrom="paragraph">
            <wp:posOffset>-402590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074911791" name="Grafik 18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74911791" name="Grafik 18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77BC6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91918FA" wp14:editId="321553DA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99494731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042509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2DFF9E6" wp14:editId="4582C68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507A21B" wp14:editId="50E2B6F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01DA6">
      <w:rPr>
        <w:sz w:val="20"/>
        <w:szCs w:val="20"/>
      </w:rPr>
      <w:t xml:space="preserve">Arbeitsblatt 1: </w:t>
    </w:r>
    <w:r w:rsidR="00851694">
      <w:rPr>
        <w:sz w:val="20"/>
        <w:szCs w:val="20"/>
      </w:rPr>
      <w:t>Verhütungsmittel-Steckbrief</w:t>
    </w:r>
  </w:p>
  <w:p w14:paraId="51B26F83" w14:textId="34756ABC" w:rsidR="00685FD6" w:rsidRPr="00000978" w:rsidRDefault="00577BC6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491A3FB" wp14:editId="5E6DC6ED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595586177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84F22A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56CD300" w14:textId="1B2A9562" w:rsidR="00685FD6" w:rsidRDefault="00C9691C" w:rsidP="00685FD6">
    <w:pPr>
      <w:pStyle w:val="ArialBeschreibunggrau"/>
      <w:ind w:firstLine="132"/>
    </w:pPr>
    <w:proofErr w:type="spellStart"/>
    <w:r>
      <w:t>f</w:t>
    </w:r>
    <w:r w:rsidR="00903BD3">
      <w:t>ucking</w:t>
    </w:r>
    <w:proofErr w:type="spellEnd"/>
    <w:r w:rsidR="00903BD3">
      <w:t xml:space="preserve"> </w:t>
    </w:r>
    <w:r>
      <w:t>s</w:t>
    </w:r>
    <w:r w:rsidR="00903BD3">
      <w:t>afe (Podcast)</w:t>
    </w:r>
  </w:p>
  <w:p w14:paraId="7AE77BBE" w14:textId="1851A4B4" w:rsidR="00685FD6" w:rsidRPr="00C9691C" w:rsidRDefault="00C9691C" w:rsidP="00685FD6">
    <w:pPr>
      <w:pStyle w:val="ArialBeschreibunggrau"/>
      <w:ind w:firstLine="132"/>
      <w:rPr>
        <w:szCs w:val="16"/>
      </w:rPr>
    </w:pPr>
    <w:r w:rsidRPr="00C9691C">
      <w:rPr>
        <w:szCs w:val="16"/>
      </w:rPr>
      <w:t>www.</w:t>
    </w:r>
    <w:r w:rsidRPr="00C9691C">
      <w:rPr>
        <w:rFonts w:eastAsiaTheme="minorHAnsi" w:cs="Arial"/>
        <w:szCs w:val="16"/>
      </w:rPr>
      <w:t>planet-schule.de/x/fuckingsafe</w:t>
    </w:r>
  </w:p>
  <w:p w14:paraId="1D831293" w14:textId="77777777" w:rsidR="00685FD6" w:rsidRDefault="00685FD6" w:rsidP="00E01DA6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FB1"/>
    <w:rsid w:val="00004363"/>
    <w:rsid w:val="00044B60"/>
    <w:rsid w:val="000C5BEC"/>
    <w:rsid w:val="001773CA"/>
    <w:rsid w:val="00200DF4"/>
    <w:rsid w:val="00281DDB"/>
    <w:rsid w:val="00335E90"/>
    <w:rsid w:val="003A7C35"/>
    <w:rsid w:val="00434A0E"/>
    <w:rsid w:val="004607F0"/>
    <w:rsid w:val="00462615"/>
    <w:rsid w:val="004B4100"/>
    <w:rsid w:val="0052199E"/>
    <w:rsid w:val="00560917"/>
    <w:rsid w:val="00577BC6"/>
    <w:rsid w:val="005F668E"/>
    <w:rsid w:val="0060637E"/>
    <w:rsid w:val="00685FD6"/>
    <w:rsid w:val="006F2769"/>
    <w:rsid w:val="00731FB1"/>
    <w:rsid w:val="00751706"/>
    <w:rsid w:val="007B436A"/>
    <w:rsid w:val="00824B87"/>
    <w:rsid w:val="00851694"/>
    <w:rsid w:val="00873E60"/>
    <w:rsid w:val="008B0864"/>
    <w:rsid w:val="008C5CBF"/>
    <w:rsid w:val="008E6C5A"/>
    <w:rsid w:val="00903BD3"/>
    <w:rsid w:val="009E55F9"/>
    <w:rsid w:val="00AA60EB"/>
    <w:rsid w:val="00AD7999"/>
    <w:rsid w:val="00B83DCB"/>
    <w:rsid w:val="00B933C3"/>
    <w:rsid w:val="00C111CB"/>
    <w:rsid w:val="00C9691C"/>
    <w:rsid w:val="00CF08A5"/>
    <w:rsid w:val="00CF505D"/>
    <w:rsid w:val="00D87CD2"/>
    <w:rsid w:val="00DC60DC"/>
    <w:rsid w:val="00E01DA6"/>
    <w:rsid w:val="00F702B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964768"/>
  <w15:docId w15:val="{DD080B45-D654-4A34-8172-7F7157FE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903BD3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03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7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fucking safe</dc:title>
  <dc:creator>planet schule</dc:creator>
  <cp:lastModifiedBy>Martina Frietsch</cp:lastModifiedBy>
  <cp:revision>4</cp:revision>
  <dcterms:created xsi:type="dcterms:W3CDTF">2025-12-04T13:09:00Z</dcterms:created>
  <dcterms:modified xsi:type="dcterms:W3CDTF">2025-12-05T11:09:00Z</dcterms:modified>
</cp:coreProperties>
</file>