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E0D" w:rsidRPr="00482AD3" w:rsidRDefault="00AF4E0D" w:rsidP="00AF4E0D">
      <w:pPr>
        <w:rPr>
          <w:rFonts w:cs="Arial"/>
        </w:rPr>
      </w:pPr>
    </w:p>
    <w:p w:rsidR="00AF4E0D" w:rsidRPr="00482AD3" w:rsidRDefault="00AF4E0D" w:rsidP="00AF4E0D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Die „Polit-Putze“ / Bilde dir (d)eine Meinung!</w:t>
      </w:r>
    </w:p>
    <w:p w:rsidR="00AF4E0D" w:rsidRPr="00482AD3" w:rsidRDefault="00AF4E0D" w:rsidP="00AF4E0D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9" o:spid="_x0000_s1094" type="#_x0000_t75" alt="01_stift.jpg" style="position:absolute;margin-left:-49.4pt;margin-top:5.35pt;width:39.25pt;height:39.9pt;z-index:1;visibility:visible" wrapcoords="-825 0 -825 21113 21462 21113 21462 0 -825 0">
            <v:imagedata r:id="rId7" o:title="01_stift"/>
            <w10:wrap type="through"/>
          </v:shape>
        </w:pict>
      </w:r>
    </w:p>
    <w:p w:rsidR="00AF4E0D" w:rsidRPr="00482AD3" w:rsidRDefault="00AF4E0D" w:rsidP="00AF4E0D">
      <w:pPr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>Arbeitsauftrag:</w:t>
      </w:r>
    </w:p>
    <w:p w:rsidR="00AF4E0D" w:rsidRPr="00482AD3" w:rsidRDefault="00AF4E0D" w:rsidP="00AF4E0D">
      <w:pPr>
        <w:pStyle w:val="Listenabsatz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Entscheide dich für eines der dickgedruckten Wörter und streiche die für dich nicht zutreffenden Wörter durch. </w:t>
      </w:r>
    </w:p>
    <w:p w:rsidR="00AF4E0D" w:rsidRPr="00482AD3" w:rsidRDefault="00AF4E0D" w:rsidP="00AF4E0D">
      <w:pPr>
        <w:pStyle w:val="Listenabsatz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Beende die Sätze und begründe dabei deine eigene Meinung. </w:t>
      </w:r>
    </w:p>
    <w:p w:rsidR="00AF4E0D" w:rsidRDefault="00AF4E0D" w:rsidP="00AF4E0D">
      <w:pPr>
        <w:pStyle w:val="Listenabsatz"/>
        <w:ind w:left="0"/>
        <w:rPr>
          <w:rFonts w:ascii="Arial" w:hAnsi="Arial" w:cs="Arial"/>
          <w:i/>
        </w:rPr>
      </w:pPr>
    </w:p>
    <w:p w:rsidR="00AF4E0D" w:rsidRPr="00482AD3" w:rsidRDefault="00AF4E0D" w:rsidP="00AF4E0D">
      <w:pPr>
        <w:pStyle w:val="Listenabsatz"/>
        <w:ind w:left="0"/>
        <w:rPr>
          <w:rFonts w:ascii="Arial" w:hAnsi="Arial" w:cs="Arial"/>
          <w:i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1. Ich finde es </w:t>
      </w:r>
      <w:r w:rsidRPr="00482AD3">
        <w:rPr>
          <w:rFonts w:ascii="Arial" w:hAnsi="Arial" w:cs="Arial"/>
          <w:b/>
          <w:bCs/>
        </w:rPr>
        <w:t>gut / mutig / bedenklich / nicht gut</w:t>
      </w:r>
      <w:r w:rsidRPr="00482AD3">
        <w:rPr>
          <w:rFonts w:ascii="Arial" w:hAnsi="Arial" w:cs="Arial"/>
        </w:rPr>
        <w:t>, dass Frau Mensah-Schramm Graffitis übermalt, weil</w:t>
      </w: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</w:t>
      </w:r>
      <w:r w:rsidRPr="00482AD3">
        <w:rPr>
          <w:rFonts w:ascii="Arial" w:hAnsi="Arial" w:cs="Arial"/>
        </w:rPr>
        <w:t>.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2. Über die Person, die Irmela Mensah-Schramm angezeigt hat, denke ich Folgendes: 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  <w:r w:rsidRPr="00482AD3">
        <w:rPr>
          <w:rFonts w:ascii="Arial" w:hAnsi="Arial" w:cs="Arial"/>
        </w:rPr>
        <w:t>.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3. Wenn es nach mir gehen würde, dann dürfte die „Polit-Putze“ </w:t>
      </w:r>
      <w:r w:rsidRPr="00482AD3">
        <w:rPr>
          <w:rFonts w:ascii="Arial" w:hAnsi="Arial" w:cs="Arial"/>
          <w:b/>
          <w:bCs/>
        </w:rPr>
        <w:t>weiter sprayen / nicht mehr sprayen</w:t>
      </w:r>
      <w:r w:rsidRPr="00482AD3">
        <w:rPr>
          <w:rFonts w:ascii="Arial" w:hAnsi="Arial" w:cs="Arial"/>
        </w:rPr>
        <w:t xml:space="preserve">, da 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  <w:r w:rsidRPr="00482AD3">
        <w:rPr>
          <w:rFonts w:ascii="Arial" w:hAnsi="Arial" w:cs="Arial"/>
        </w:rPr>
        <w:t>.</w:t>
      </w: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</w:rPr>
        <w:t xml:space="preserve">4. Es macht für mich persönlich </w:t>
      </w:r>
      <w:r w:rsidRPr="00482AD3">
        <w:rPr>
          <w:rFonts w:ascii="Arial" w:hAnsi="Arial" w:cs="Arial"/>
          <w:b/>
          <w:bCs/>
        </w:rPr>
        <w:t xml:space="preserve">einen / keinen </w:t>
      </w:r>
      <w:r w:rsidRPr="00482AD3">
        <w:rPr>
          <w:rFonts w:ascii="Arial" w:hAnsi="Arial" w:cs="Arial"/>
        </w:rPr>
        <w:t xml:space="preserve">Unterschied, dass sie mit ihren Aktionen etwas Gutes im Sinn hat, weil </w:t>
      </w: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  <w:r>
        <w:rPr>
          <w:rFonts w:ascii="Arial" w:hAnsi="Arial" w:cs="Arial"/>
          <w:color w:val="A6A6A6" w:themeColor="background1" w:themeShade="A6"/>
        </w:rPr>
        <w:t>.</w:t>
      </w:r>
      <w:r w:rsidRPr="00482AD3">
        <w:rPr>
          <w:rFonts w:ascii="Arial" w:hAnsi="Arial" w:cs="Arial"/>
          <w:color w:val="A6A6A6" w:themeColor="background1" w:themeShade="A6"/>
        </w:rPr>
        <w:t xml:space="preserve"> .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5. Dürfte ich über Frau Mensah-Schramm richten, dann würde ich sie </w:t>
      </w:r>
      <w:r w:rsidRPr="00482AD3">
        <w:rPr>
          <w:rFonts w:ascii="Arial" w:hAnsi="Arial" w:cs="Arial"/>
          <w:b/>
          <w:bCs/>
        </w:rPr>
        <w:t>freisprechen / verwarnen / verurteilen</w:t>
      </w:r>
      <w:r w:rsidRPr="00482AD3">
        <w:rPr>
          <w:rFonts w:ascii="Arial" w:hAnsi="Arial" w:cs="Arial"/>
        </w:rPr>
        <w:t xml:space="preserve"> und ihr Folgendes sagen: </w:t>
      </w: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</w:t>
      </w:r>
      <w:r>
        <w:rPr>
          <w:rFonts w:ascii="Arial" w:hAnsi="Arial" w:cs="Arial"/>
          <w:color w:val="A6A6A6" w:themeColor="background1" w:themeShade="A6"/>
        </w:rPr>
        <w:t>_</w:t>
      </w:r>
      <w:r w:rsidRPr="00482AD3">
        <w:rPr>
          <w:rFonts w:ascii="Arial" w:hAnsi="Arial" w:cs="Arial"/>
          <w:color w:val="A6A6A6" w:themeColor="background1" w:themeShade="A6"/>
        </w:rPr>
        <w:t>___</w:t>
      </w:r>
      <w:r>
        <w:rPr>
          <w:rFonts w:ascii="Arial" w:hAnsi="Arial" w:cs="Arial"/>
          <w:color w:val="A6A6A6" w:themeColor="background1" w:themeShade="A6"/>
        </w:rPr>
        <w:t>.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6. Ich bin mit dem Urteil der Sofa-Richter </w:t>
      </w:r>
      <w:r w:rsidRPr="00482AD3">
        <w:rPr>
          <w:rFonts w:ascii="Arial" w:hAnsi="Arial" w:cs="Arial"/>
          <w:b/>
          <w:bCs/>
        </w:rPr>
        <w:t>zufrieden / nicht zufrieden</w:t>
      </w:r>
      <w:r w:rsidRPr="00482AD3">
        <w:rPr>
          <w:rFonts w:ascii="Arial" w:hAnsi="Arial" w:cs="Arial"/>
        </w:rPr>
        <w:t xml:space="preserve"> , weil 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AF4E0D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  <w:color w:val="A6A6A6" w:themeColor="background1" w:themeShade="A6"/>
        </w:rPr>
      </w:pPr>
    </w:p>
    <w:p w:rsidR="00AF4E0D" w:rsidRPr="00482AD3" w:rsidRDefault="00AF4E0D" w:rsidP="00AF4E0D">
      <w:pPr>
        <w:pStyle w:val="Listenabsatz"/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</w:t>
      </w:r>
      <w:r>
        <w:rPr>
          <w:rFonts w:ascii="Arial" w:hAnsi="Arial" w:cs="Arial"/>
          <w:color w:val="A6A6A6" w:themeColor="background1" w:themeShade="A6"/>
        </w:rPr>
        <w:t>_______________________________________</w:t>
      </w:r>
      <w:r w:rsidRPr="00482AD3">
        <w:rPr>
          <w:rFonts w:ascii="Arial" w:hAnsi="Arial" w:cs="Arial"/>
          <w:color w:val="A6A6A6" w:themeColor="background1" w:themeShade="A6"/>
        </w:rPr>
        <w:t>_</w:t>
      </w:r>
      <w:r w:rsidRPr="00482AD3">
        <w:rPr>
          <w:rFonts w:ascii="Arial" w:hAnsi="Arial" w:cs="Arial"/>
        </w:rPr>
        <w:t>.</w:t>
      </w:r>
    </w:p>
    <w:p w:rsidR="00AF4E0D" w:rsidRDefault="00AF4E0D" w:rsidP="00AF4E0D">
      <w:pPr>
        <w:rPr>
          <w:rFonts w:cs="Arial"/>
          <w:b/>
          <w:bCs/>
          <w:sz w:val="20"/>
          <w:szCs w:val="20"/>
        </w:rPr>
      </w:pPr>
    </w:p>
    <w:p w:rsidR="00AF4E0D" w:rsidRPr="00482AD3" w:rsidRDefault="00AF4E0D" w:rsidP="00AF4E0D">
      <w:pPr>
        <w:rPr>
          <w:rFonts w:cs="Arial"/>
          <w:b/>
          <w:bCs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20" o:spid="_x0000_s1093" type="#_x0000_t75" alt="03_partnerarbeit.jpg" style="position:absolute;margin-left:-37.05pt;margin-top:1.9pt;width:31.4pt;height:28.7pt;z-index:2;visibility:visible" wrapcoords="-876 0 -876 21089 21892 21089 21892 0 -876 0">
            <v:imagedata r:id="rId8" o:title="03_partnerarbeit"/>
            <w10:wrap type="through"/>
          </v:shape>
        </w:pict>
      </w:r>
    </w:p>
    <w:p w:rsidR="00AF4E0D" w:rsidRPr="00482AD3" w:rsidRDefault="00AF4E0D" w:rsidP="00AF4E0D">
      <w:pPr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 xml:space="preserve">Schon fertig? Vergleiche und diskutiere mit deinem </w:t>
      </w:r>
      <w:proofErr w:type="spellStart"/>
      <w:r w:rsidRPr="00482AD3">
        <w:rPr>
          <w:rFonts w:cs="Arial"/>
          <w:b/>
          <w:bCs/>
          <w:sz w:val="20"/>
          <w:szCs w:val="20"/>
        </w:rPr>
        <w:t>Nebensitzer</w:t>
      </w:r>
      <w:proofErr w:type="spellEnd"/>
      <w:r w:rsidRPr="00482AD3">
        <w:rPr>
          <w:rFonts w:cs="Arial"/>
          <w:b/>
          <w:bCs/>
          <w:sz w:val="20"/>
          <w:szCs w:val="20"/>
        </w:rPr>
        <w:t>.</w:t>
      </w:r>
    </w:p>
    <w:p w:rsidR="00BF1096" w:rsidRPr="00482AD3" w:rsidRDefault="00BF1096" w:rsidP="00AF4E0D">
      <w:pPr>
        <w:pStyle w:val="KeinLeerraum"/>
        <w:jc w:val="left"/>
        <w:rPr>
          <w:rFonts w:ascii="Arial" w:hAnsi="Arial" w:cs="Arial"/>
          <w:b/>
        </w:rPr>
      </w:pPr>
    </w:p>
    <w:sectPr w:rsidR="00BF1096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981" w:rsidRDefault="004C5981" w:rsidP="00263140">
      <w:r>
        <w:separator/>
      </w:r>
    </w:p>
  </w:endnote>
  <w:endnote w:type="continuationSeparator" w:id="0">
    <w:p w:rsidR="004C5981" w:rsidRDefault="004C598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00CBE" w:rsidRPr="00900CB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981" w:rsidRDefault="004C5981" w:rsidP="00263140">
      <w:r>
        <w:separator/>
      </w:r>
    </w:p>
  </w:footnote>
  <w:footnote w:type="continuationSeparator" w:id="0">
    <w:p w:rsidR="004C5981" w:rsidRDefault="004C598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CB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CB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AF4E0D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C15ED6">
      <w:rPr>
        <w:rFonts w:cs="Arial"/>
        <w:b/>
      </w:rPr>
      <w:t xml:space="preserve">Die „Polit-Putze“ / </w:t>
    </w:r>
    <w:r w:rsidR="00AF4E0D">
      <w:rPr>
        <w:rFonts w:cs="Arial"/>
        <w:b/>
      </w:rPr>
      <w:t>Bild dir (d)eine Meinung!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242B"/>
    <w:rsid w:val="004866E7"/>
    <w:rsid w:val="004C435D"/>
    <w:rsid w:val="004C5981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AF4E0D"/>
    <w:rsid w:val="00B24E76"/>
    <w:rsid w:val="00BA3800"/>
    <w:rsid w:val="00BA4F6C"/>
    <w:rsid w:val="00BC4D76"/>
    <w:rsid w:val="00BF1096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8BF"/>
    <w:rsid w:val="00DE50A5"/>
    <w:rsid w:val="00E06926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F4E0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227022-9DF7-4DE8-AA26-D7824193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303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2022-01-24T13:49:00Z</dcterms:created>
  <dcterms:modified xsi:type="dcterms:W3CDTF">2022-01-24T13:53:00Z</dcterms:modified>
</cp:coreProperties>
</file>