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C923F4" w:rsidRPr="00482AD3" w:rsidRDefault="00C923F4" w:rsidP="00C923F4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Party – Feiern verpflichtet / Handeln und beurteilen</w:t>
      </w:r>
    </w:p>
    <w:p w:rsidR="00C923F4" w:rsidRPr="00482AD3" w:rsidRDefault="00B12DF8" w:rsidP="00C923F4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0" o:spid="_x0000_s1085" type="#_x0000_t75" alt="03_partnerarbeit.jpg" style="position:absolute;margin-left:-49.4pt;margin-top:4.5pt;width:36.95pt;height:33.8pt;z-index:13;visibility:visible" wrapcoords="-877 0 -877 21089 21922 21089 21922 0 -877 0">
            <v:imagedata r:id="rId7" o:title="03_partnerarbeit"/>
            <w10:wrap type="through"/>
          </v:shape>
        </w:pict>
      </w:r>
    </w:p>
    <w:p w:rsidR="00C923F4" w:rsidRPr="00482AD3" w:rsidRDefault="00C923F4" w:rsidP="00C923F4">
      <w:pPr>
        <w:rPr>
          <w:rFonts w:cs="Arial"/>
          <w:b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Arbeite mit einem Partner/einer Partnerin. Versetzt euch in unterschiedliche Situationen und entscheidet euch für eine Antwort. Formuliert gemeinsam eine Begründung.</w:t>
      </w:r>
    </w:p>
    <w:p w:rsidR="00E7200B" w:rsidRDefault="00E7200B" w:rsidP="00C923F4">
      <w:pPr>
        <w:rPr>
          <w:rFonts w:cs="Arial"/>
          <w:b/>
          <w:sz w:val="20"/>
          <w:szCs w:val="20"/>
        </w:rPr>
      </w:pPr>
    </w:p>
    <w:p w:rsidR="00C923F4" w:rsidRPr="00482AD3" w:rsidRDefault="00B12DF8" w:rsidP="00C923F4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7" o:spid="_x0000_s1084" type="#_x0000_t75" alt="01_stift.jpg" style="position:absolute;margin-left:-49.4pt;margin-top:1.45pt;width:32.45pt;height:32.95pt;z-index:12;visibility:visible" wrapcoords="-998 0 -998 20649 21966 20649 21966 0 -998 0">
            <v:imagedata r:id="rId8" o:title="01_stift"/>
            <w10:wrap type="through"/>
          </v:shape>
        </w:pic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1.</w:t>
      </w:r>
      <w:r w:rsidRPr="00482AD3">
        <w:rPr>
          <w:rFonts w:ascii="Arial" w:hAnsi="Arial" w:cs="Arial"/>
        </w:rPr>
        <w:t xml:space="preserve"> Versetze dich in die Lage des Gastgebers. 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>Du gibst eine Party und möchtest gerne auch nach 22 Uhr noch mit deinen Gästen feiern. Wie verhältst du dich gegenüber deinen Nachbarn?</w:t>
      </w:r>
    </w:p>
    <w:p w:rsidR="00C923F4" w:rsidRPr="00482AD3" w:rsidRDefault="00B12DF8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3" type="#_x0000_t202" style="position:absolute;left:0;text-align:left;margin-left:0;margin-top:11.15pt;width:145.2pt;height:77.85pt;z-index:1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a.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lade die Nachbarn ein,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</w:p>
    <w:p w:rsidR="00C923F4" w:rsidRPr="00482AD3" w:rsidRDefault="00B12DF8" w:rsidP="00C923F4">
      <w:pPr>
        <w:pStyle w:val="Listenabsatz"/>
        <w:rPr>
          <w:rFonts w:ascii="Arial" w:hAnsi="Arial" w:cs="Arial"/>
        </w:rPr>
      </w:pPr>
      <w:r w:rsidRPr="00B12DF8">
        <w:rPr>
          <w:rFonts w:ascii="Arial" w:hAnsi="Arial" w:cs="Arial"/>
          <w:sz w:val="24"/>
          <w:szCs w:val="24"/>
        </w:rPr>
        <w:pict>
          <v:shape id="_x0000_s1075" type="#_x0000_t202" style="position:absolute;left:0;text-align:left;margin-left:332.65pt;margin-top:-.35pt;width:145.2pt;height:77.85pt;z-index:3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c.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erzähle den Nachbarn lieber nichts von der Party,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de-DE"/>
        </w:rPr>
        <w:pict>
          <v:shape id="_x0000_s1074" type="#_x0000_t202" style="position:absolute;left:0;text-align:left;margin-left:166.15pt;margin-top:-.35pt;width:145.2pt;height:77.85pt;z-index:2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b.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informiere meine Nachbarn im Voraus über die Party,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2.</w:t>
      </w:r>
      <w:r w:rsidRPr="00482AD3">
        <w:rPr>
          <w:rFonts w:ascii="Arial" w:hAnsi="Arial" w:cs="Arial"/>
        </w:rPr>
        <w:t xml:space="preserve"> Versetze dich in die Lage eines Nachbarn.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Deine Nachbarn feiern spontan eine Party unter der Woche und auch nach 22 Uhr läuft noch laute Musik. Wie verhältst du dich? </w:t>
      </w:r>
    </w:p>
    <w:p w:rsidR="00C923F4" w:rsidRPr="00482AD3" w:rsidRDefault="00B12DF8" w:rsidP="00C923F4">
      <w:pPr>
        <w:pStyle w:val="Listenabsatz"/>
        <w:rPr>
          <w:rFonts w:ascii="Arial" w:hAnsi="Arial" w:cs="Arial"/>
        </w:rPr>
      </w:pPr>
      <w:r w:rsidRPr="00B12DF8">
        <w:rPr>
          <w:rFonts w:ascii="Arial" w:hAnsi="Arial" w:cs="Arial"/>
          <w:sz w:val="24"/>
          <w:szCs w:val="24"/>
        </w:rPr>
        <w:pict>
          <v:shape id="_x0000_s1078" type="#_x0000_t202" style="position:absolute;left:0;text-align:left;margin-left:332.65pt;margin-top:10.15pt;width:145.2pt;height:72.5pt;z-index:6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c.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gehe zu meinen Nachbarn und bitte sie, die Musik etwas leiser zu drehen,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 w:rsidRPr="00B12DF8">
        <w:rPr>
          <w:rFonts w:ascii="Arial" w:hAnsi="Arial" w:cs="Arial"/>
          <w:sz w:val="24"/>
          <w:szCs w:val="24"/>
        </w:rPr>
        <w:pict>
          <v:shape id="_x0000_s1077" type="#_x0000_t202" style="position:absolute;left:0;text-align:left;margin-left:166.15pt;margin-top:10.15pt;width:145.2pt;height:72.5pt;z-index:5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b.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mache </w:t>
                  </w:r>
                  <w:proofErr w:type="spellStart"/>
                  <w:r w:rsidRPr="00C923F4">
                    <w:rPr>
                      <w:rFonts w:cs="Arial"/>
                    </w:rPr>
                    <w:t>erstmal</w:t>
                  </w:r>
                  <w:proofErr w:type="spellEnd"/>
                  <w:r w:rsidRPr="00C923F4">
                    <w:rPr>
                      <w:rFonts w:cs="Arial"/>
                    </w:rPr>
                    <w:t xml:space="preserve"> nichts,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de-DE"/>
        </w:rPr>
        <w:pict>
          <v:shape id="_x0000_s1076" type="#_x0000_t202" style="position:absolute;left:0;text-align:left;margin-left:0;margin-top:10.15pt;width:145.2pt;height:72.5pt;z-index:4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a.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rufe kurz nach 22 Uhr die Polizei,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pStyle w:val="Listenabsatz"/>
        <w:rPr>
          <w:rFonts w:ascii="Arial" w:hAnsi="Arial" w:cs="Arial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3.</w:t>
      </w:r>
      <w:r w:rsidRPr="00482AD3">
        <w:rPr>
          <w:rFonts w:ascii="Arial" w:hAnsi="Arial" w:cs="Arial"/>
        </w:rPr>
        <w:t xml:space="preserve"> Versetze dich in die Lage der Polizei. </w:t>
      </w:r>
    </w:p>
    <w:p w:rsidR="00C923F4" w:rsidRPr="00482AD3" w:rsidRDefault="00B12DF8" w:rsidP="00C923F4">
      <w:pPr>
        <w:pStyle w:val="Listenabsatz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80" type="#_x0000_t202" style="position:absolute;left:0;text-align:left;margin-left:166.25pt;margin-top:32.05pt;width:145.2pt;height:97.65pt;z-index:8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b.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bitte den Gastgeber in ruhigem Ton, leiser zu sein,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de-DE"/>
        </w:rPr>
        <w:pict>
          <v:shape id="_x0000_s1083" type="#_x0000_t202" style="position:absolute;left:0;text-align:left;margin-left:332.65pt;margin-top:32.05pt;width:145.2pt;height:97.65pt;z-index:11" strokecolor="#d60d3c" strokeweight="1.5pt">
            <v:textbox>
              <w:txbxContent>
                <w:p w:rsidR="00C923F4" w:rsidRPr="00C923F4" w:rsidRDefault="00C923F4" w:rsidP="00F02B16">
                  <w:pPr>
                    <w:shd w:val="clear" w:color="auto" w:fill="FFFFFF"/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c.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>Ich erinnere den Gast</w:t>
                  </w:r>
                  <w:r w:rsidRPr="00C923F4">
                    <w:rPr>
                      <w:rFonts w:cs="Arial"/>
                    </w:rPr>
                    <w:softHyphen/>
                    <w:t>geber mit Nachdruck an die Nachtruhe und drohe ihm bei Nicht</w:t>
                  </w:r>
                  <w:r w:rsidRPr="00C923F4">
                    <w:rPr>
                      <w:rFonts w:cs="Arial"/>
                    </w:rPr>
                    <w:softHyphen/>
                    <w:t>einhaltung mit Auflö</w:t>
                  </w:r>
                  <w:r w:rsidRPr="00C923F4">
                    <w:rPr>
                      <w:rFonts w:cs="Arial"/>
                    </w:rPr>
                    <w:softHyphen/>
                    <w:t xml:space="preserve">sung der Party,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79" type="#_x0000_t202" style="position:absolute;left:0;text-align:left;margin-left:0;margin-top:32.05pt;width:145.2pt;height:97.65pt;z-index:7" strokecolor="#d60d3c" strokeweight="1.5pt">
            <v:textbox>
              <w:txbxContent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  <w:b/>
                    </w:rPr>
                    <w:t>a.</w:t>
                  </w:r>
                  <w:r w:rsidRPr="00C923F4">
                    <w:rPr>
                      <w:rFonts w:cs="Arial"/>
                    </w:rPr>
                    <w:t xml:space="preserve"> </w:t>
                  </w:r>
                </w:p>
                <w:p w:rsidR="00C923F4" w:rsidRPr="00C923F4" w:rsidRDefault="00C923F4" w:rsidP="00C923F4">
                  <w:pPr>
                    <w:rPr>
                      <w:rFonts w:cs="Arial"/>
                    </w:rPr>
                  </w:pPr>
                  <w:r w:rsidRPr="00C923F4">
                    <w:rPr>
                      <w:rFonts w:cs="Arial"/>
                    </w:rPr>
                    <w:t xml:space="preserve">Ich beschlagnahme als Erstes die Musikanlage, </w:t>
                  </w:r>
                  <w:proofErr w:type="gramStart"/>
                  <w:r w:rsidRPr="00C923F4">
                    <w:rPr>
                      <w:rFonts w:cs="Arial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  <w:r w:rsidR="00C923F4" w:rsidRPr="00482AD3">
        <w:rPr>
          <w:rFonts w:ascii="Arial" w:hAnsi="Arial" w:cs="Arial"/>
        </w:rPr>
        <w:t>Du wirst von einer anonymen Person um 22.05 Uhr zu einer Party mit lauter Musik mit 25 Gästen gerufen. Wie gehst du nun vor?</w:t>
      </w:r>
    </w:p>
    <w:p w:rsidR="00C923F4" w:rsidRPr="00482AD3" w:rsidRDefault="00B12DF8" w:rsidP="00C923F4">
      <w:pPr>
        <w:rPr>
          <w:rFonts w:cs="Arial"/>
          <w:sz w:val="20"/>
          <w:szCs w:val="20"/>
        </w:rPr>
      </w:pPr>
      <w:r w:rsidRPr="00B12DF8">
        <w:rPr>
          <w:rFonts w:cs="Arial"/>
          <w:sz w:val="24"/>
          <w:szCs w:val="24"/>
        </w:rPr>
        <w:pict>
          <v:shape id="_x0000_s1081" type="#_x0000_t202" style="position:absolute;margin-left:216.75pt;margin-top:383.15pt;width:145.2pt;height:90.15pt;z-index:9" fillcolor="#f2f2f2">
            <v:textbox>
              <w:txbxContent>
                <w:p w:rsidR="00C923F4" w:rsidRDefault="00C923F4" w:rsidP="00C923F4">
                  <w:pPr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b.</w:t>
                  </w:r>
                  <w:r>
                    <w:rPr>
                      <w:rFonts w:ascii="Droid Sans" w:hAnsi="Droid Sans" w:cs="Droid Sans"/>
                    </w:rPr>
                    <w:t xml:space="preserve"> </w:t>
                  </w:r>
                </w:p>
                <w:p w:rsidR="00C923F4" w:rsidRDefault="00C923F4" w:rsidP="00C923F4">
                  <w:pPr>
                    <w:rPr>
                      <w:rFonts w:ascii="Droid Sans" w:hAnsi="Droid Sans" w:cs="Droid Sans"/>
                    </w:rPr>
                  </w:pPr>
                </w:p>
                <w:p w:rsidR="00C923F4" w:rsidRDefault="00C923F4" w:rsidP="00C923F4">
                  <w:pPr>
                    <w:rPr>
                      <w:rFonts w:ascii="Droid Sans" w:hAnsi="Droid Sans" w:cs="Droid Sans"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 xml:space="preserve">Ich mache </w:t>
                  </w:r>
                  <w:proofErr w:type="spellStart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>erstmal</w:t>
                  </w:r>
                  <w:proofErr w:type="spellEnd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 xml:space="preserve"> nichts, </w:t>
                  </w:r>
                  <w:proofErr w:type="gramStart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Pr="00482AD3" w:rsidRDefault="00B12DF8" w:rsidP="00C923F4">
      <w:pPr>
        <w:spacing w:line="480" w:lineRule="auto"/>
        <w:rPr>
          <w:rFonts w:cs="Arial"/>
          <w:sz w:val="20"/>
          <w:szCs w:val="20"/>
        </w:rPr>
      </w:pPr>
      <w:r w:rsidRPr="00B12DF8">
        <w:rPr>
          <w:rFonts w:cs="Arial"/>
          <w:sz w:val="24"/>
          <w:szCs w:val="24"/>
        </w:rPr>
        <w:pict>
          <v:shape id="_x0000_s1082" type="#_x0000_t202" style="position:absolute;margin-left:216.75pt;margin-top:383.15pt;width:145.2pt;height:90.15pt;z-index:10" fillcolor="#f2f2f2">
            <v:textbox>
              <w:txbxContent>
                <w:p w:rsidR="00C923F4" w:rsidRDefault="00C923F4" w:rsidP="00C923F4">
                  <w:pPr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b.</w:t>
                  </w:r>
                  <w:r>
                    <w:rPr>
                      <w:rFonts w:ascii="Droid Sans" w:hAnsi="Droid Sans" w:cs="Droid Sans"/>
                    </w:rPr>
                    <w:t xml:space="preserve"> </w:t>
                  </w:r>
                </w:p>
                <w:p w:rsidR="00C923F4" w:rsidRDefault="00C923F4" w:rsidP="00C923F4">
                  <w:pPr>
                    <w:rPr>
                      <w:rFonts w:ascii="Droid Sans" w:hAnsi="Droid Sans" w:cs="Droid Sans"/>
                    </w:rPr>
                  </w:pPr>
                </w:p>
                <w:p w:rsidR="00C923F4" w:rsidRDefault="00C923F4" w:rsidP="00C923F4">
                  <w:pPr>
                    <w:rPr>
                      <w:rFonts w:ascii="Droid Sans" w:hAnsi="Droid Sans" w:cs="Droid Sans"/>
                      <w:sz w:val="24"/>
                      <w:szCs w:val="24"/>
                    </w:rPr>
                  </w:pPr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 xml:space="preserve">Ich mache </w:t>
                  </w:r>
                  <w:proofErr w:type="spellStart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>erstmal</w:t>
                  </w:r>
                  <w:proofErr w:type="spellEnd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 xml:space="preserve"> nichts, </w:t>
                  </w:r>
                  <w:proofErr w:type="gramStart"/>
                  <w:r>
                    <w:rPr>
                      <w:rFonts w:ascii="Droid Sans" w:hAnsi="Droid Sans" w:cs="Droid Sans"/>
                      <w:sz w:val="24"/>
                      <w:szCs w:val="24"/>
                    </w:rPr>
                    <w:t>weil ...</w:t>
                  </w:r>
                  <w:proofErr w:type="gramEnd"/>
                </w:p>
              </w:txbxContent>
            </v:textbox>
          </v:shape>
        </w:pict>
      </w:r>
    </w:p>
    <w:p w:rsidR="00C923F4" w:rsidRPr="00482AD3" w:rsidRDefault="00C923F4" w:rsidP="00C923F4">
      <w:pPr>
        <w:spacing w:line="276" w:lineRule="auto"/>
        <w:rPr>
          <w:rFonts w:cs="Arial"/>
          <w:sz w:val="20"/>
          <w:szCs w:val="20"/>
        </w:rPr>
      </w:pPr>
    </w:p>
    <w:p w:rsidR="00C923F4" w:rsidRPr="00482AD3" w:rsidRDefault="00C923F4" w:rsidP="00C923F4">
      <w:pPr>
        <w:spacing w:line="276" w:lineRule="auto"/>
        <w:rPr>
          <w:rFonts w:cs="Arial"/>
          <w:sz w:val="20"/>
          <w:szCs w:val="20"/>
        </w:rPr>
      </w:pPr>
    </w:p>
    <w:p w:rsidR="00C923F4" w:rsidRPr="00482AD3" w:rsidRDefault="00C923F4" w:rsidP="00C923F4">
      <w:pPr>
        <w:spacing w:line="276" w:lineRule="auto"/>
        <w:rPr>
          <w:rFonts w:cs="Arial"/>
          <w:sz w:val="20"/>
          <w:szCs w:val="20"/>
        </w:rPr>
      </w:pPr>
    </w:p>
    <w:p w:rsidR="00C923F4" w:rsidRPr="00482AD3" w:rsidRDefault="00C923F4" w:rsidP="00C923F4">
      <w:pPr>
        <w:rPr>
          <w:rFonts w:cs="Arial"/>
          <w:sz w:val="20"/>
          <w:szCs w:val="20"/>
        </w:rPr>
      </w:pPr>
    </w:p>
    <w:p w:rsidR="00C923F4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C923F4" w:rsidRPr="00482AD3" w:rsidRDefault="00C923F4" w:rsidP="00C923F4">
      <w:pPr>
        <w:pStyle w:val="Listenabsatz"/>
        <w:spacing w:line="240" w:lineRule="auto"/>
        <w:ind w:left="0"/>
        <w:rPr>
          <w:rFonts w:ascii="Arial" w:hAnsi="Arial" w:cs="Arial"/>
          <w:b/>
          <w:color w:val="A6A6A6" w:themeColor="background1" w:themeShade="A6"/>
        </w:rPr>
      </w:pPr>
      <w:r w:rsidRPr="00482AD3">
        <w:rPr>
          <w:rFonts w:ascii="Arial" w:hAnsi="Arial" w:cs="Arial"/>
          <w:b/>
          <w:color w:val="A6A6A6" w:themeColor="background1" w:themeShade="A6"/>
        </w:rPr>
        <w:t>______________________________________________________________________________________</w:t>
      </w:r>
    </w:p>
    <w:p w:rsidR="00C923F4" w:rsidRPr="00482AD3" w:rsidRDefault="00C923F4" w:rsidP="00C923F4">
      <w:pPr>
        <w:spacing w:line="276" w:lineRule="auto"/>
        <w:rPr>
          <w:rFonts w:cs="Arial"/>
          <w:sz w:val="20"/>
          <w:szCs w:val="20"/>
        </w:rPr>
      </w:pPr>
    </w:p>
    <w:sectPr w:rsidR="00C923F4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4CEA" w:rsidRDefault="001D4CEA" w:rsidP="00263140">
      <w:r>
        <w:separator/>
      </w:r>
    </w:p>
  </w:endnote>
  <w:endnote w:type="continuationSeparator" w:id="0">
    <w:p w:rsidR="001D4CEA" w:rsidRDefault="001D4CE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12DF8" w:rsidRPr="00B12DF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4CEA" w:rsidRDefault="001D4CEA" w:rsidP="00263140">
      <w:r>
        <w:separator/>
      </w:r>
    </w:p>
  </w:footnote>
  <w:footnote w:type="continuationSeparator" w:id="0">
    <w:p w:rsidR="001D4CEA" w:rsidRDefault="001D4CE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12DF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12DF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5455D5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>Party – Feiern verpflichtet/</w:t>
    </w:r>
    <w:r w:rsidR="00C923F4">
      <w:rPr>
        <w:rFonts w:cs="Arial"/>
        <w:b/>
      </w:rPr>
      <w:t>Handeln und beurteilen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1D4CEA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741"/>
    <w:rsid w:val="005455D5"/>
    <w:rsid w:val="00547257"/>
    <w:rsid w:val="005631E9"/>
    <w:rsid w:val="00571F37"/>
    <w:rsid w:val="005940D8"/>
    <w:rsid w:val="00594EF0"/>
    <w:rsid w:val="00594FD0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12DF8"/>
    <w:rsid w:val="00B24E76"/>
    <w:rsid w:val="00BA3800"/>
    <w:rsid w:val="00BA4F6C"/>
    <w:rsid w:val="00BF2E90"/>
    <w:rsid w:val="00BF6418"/>
    <w:rsid w:val="00C1110B"/>
    <w:rsid w:val="00C15078"/>
    <w:rsid w:val="00C4168F"/>
    <w:rsid w:val="00C5401E"/>
    <w:rsid w:val="00C923F4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8BF"/>
    <w:rsid w:val="00DE50A5"/>
    <w:rsid w:val="00E06926"/>
    <w:rsid w:val="00E7147C"/>
    <w:rsid w:val="00E7200B"/>
    <w:rsid w:val="00E741FA"/>
    <w:rsid w:val="00EC648E"/>
    <w:rsid w:val="00EE185F"/>
    <w:rsid w:val="00EE7A41"/>
    <w:rsid w:val="00F0275C"/>
    <w:rsid w:val="00F02B16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923F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F014DF-D756-4FD2-99ED-412B4BFEA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179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5</cp:revision>
  <cp:lastPrinted>2015-08-04T13:32:00Z</cp:lastPrinted>
  <dcterms:created xsi:type="dcterms:W3CDTF">2022-01-24T13:20:00Z</dcterms:created>
  <dcterms:modified xsi:type="dcterms:W3CDTF">2022-01-24T13:28:00Z</dcterms:modified>
</cp:coreProperties>
</file>