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560917" w:rsidP="00CC6EC1">
      <w:pPr>
        <w:pStyle w:val="ArialTitelgrau"/>
        <w:rPr>
          <w:sz w:val="20"/>
          <w:szCs w:val="20"/>
        </w:rPr>
      </w:pPr>
      <w:r w:rsidRPr="002D4E32">
        <w:rPr>
          <w:noProof/>
          <w:sz w:val="20"/>
          <w:szCs w:val="20"/>
        </w:rPr>
        <w:drawing>
          <wp:anchor distT="0" distB="0" distL="114300" distR="114300" simplePos="0" relativeHeight="251650560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2AC3" w:rsidRPr="00B833DD" w:rsidRDefault="00CC6EC1" w:rsidP="005E22F8">
      <w:pPr>
        <w:pStyle w:val="Arialberschrift"/>
        <w:ind w:left="0" w:firstLine="0"/>
        <w:rPr>
          <w:rFonts w:cs="Arial"/>
          <w:sz w:val="20"/>
          <w:szCs w:val="20"/>
        </w:rPr>
      </w:pPr>
      <w:r>
        <w:t xml:space="preserve"> </w:t>
      </w:r>
      <w:r w:rsidR="00B833DD" w:rsidRPr="00B833DD">
        <w:rPr>
          <w:sz w:val="20"/>
          <w:szCs w:val="20"/>
        </w:rPr>
        <w:t>Arbeitsblatt 1</w:t>
      </w:r>
    </w:p>
    <w:p w:rsidR="008155C0" w:rsidRDefault="008155C0" w:rsidP="00B833DD">
      <w:pPr>
        <w:pStyle w:val="Arialberschrift"/>
        <w:ind w:firstLine="0"/>
      </w:pPr>
      <w:r>
        <w:t>Grundgesetz</w:t>
      </w:r>
      <w:r w:rsidR="00341A27">
        <w:t>-</w:t>
      </w:r>
      <w:r w:rsidR="00B75ADE">
        <w:t>Bingo</w:t>
      </w:r>
      <w:r>
        <w:t xml:space="preserve"> </w:t>
      </w:r>
    </w:p>
    <w:p w:rsidR="0000232B" w:rsidRDefault="0000232B" w:rsidP="00B833DD">
      <w:pPr>
        <w:pStyle w:val="Arialberschrift"/>
        <w:ind w:firstLine="0"/>
        <w:rPr>
          <w:b w:val="0"/>
          <w:sz w:val="20"/>
          <w:szCs w:val="20"/>
        </w:rPr>
      </w:pPr>
    </w:p>
    <w:p w:rsidR="009E1CDA" w:rsidRPr="000B0241" w:rsidRDefault="00F20BBE" w:rsidP="00B833DD">
      <w:pPr>
        <w:ind w:left="142" w:firstLine="0"/>
        <w:rPr>
          <w:rFonts w:ascii="Arial" w:hAnsi="Arial" w:cs="Arial"/>
          <w:sz w:val="20"/>
          <w:szCs w:val="20"/>
        </w:rPr>
      </w:pPr>
      <w:r w:rsidRPr="000B0241">
        <w:rPr>
          <w:rFonts w:ascii="Arial" w:hAnsi="Arial" w:cs="Arial"/>
          <w:sz w:val="20"/>
          <w:szCs w:val="20"/>
        </w:rPr>
        <w:t>Versuch</w:t>
      </w:r>
      <w:r w:rsidR="00944065" w:rsidRPr="000B0241">
        <w:rPr>
          <w:rFonts w:ascii="Arial" w:hAnsi="Arial" w:cs="Arial"/>
          <w:sz w:val="20"/>
          <w:szCs w:val="20"/>
        </w:rPr>
        <w:t xml:space="preserve">e </w:t>
      </w:r>
      <w:r w:rsidR="008362AA" w:rsidRPr="000B0241">
        <w:rPr>
          <w:rFonts w:ascii="Arial" w:hAnsi="Arial" w:cs="Arial"/>
          <w:sz w:val="20"/>
          <w:szCs w:val="20"/>
        </w:rPr>
        <w:t xml:space="preserve">die Felder so schnell wie </w:t>
      </w:r>
      <w:r w:rsidR="001D0D89" w:rsidRPr="000B0241">
        <w:rPr>
          <w:rFonts w:ascii="Arial" w:hAnsi="Arial" w:cs="Arial"/>
          <w:sz w:val="20"/>
          <w:szCs w:val="20"/>
        </w:rPr>
        <w:t>möglich auszufüllen</w:t>
      </w:r>
      <w:r w:rsidRPr="000B0241">
        <w:rPr>
          <w:rFonts w:ascii="Arial" w:hAnsi="Arial" w:cs="Arial"/>
          <w:sz w:val="20"/>
          <w:szCs w:val="20"/>
        </w:rPr>
        <w:t>.</w:t>
      </w:r>
      <w:r w:rsidR="00F02DF0" w:rsidRPr="000B0241">
        <w:rPr>
          <w:rFonts w:ascii="Arial" w:hAnsi="Arial" w:cs="Arial"/>
          <w:sz w:val="20"/>
          <w:szCs w:val="20"/>
        </w:rPr>
        <w:t xml:space="preserve"> </w:t>
      </w:r>
      <w:r w:rsidR="00A137D1">
        <w:rPr>
          <w:rFonts w:ascii="Arial" w:hAnsi="Arial" w:cs="Arial"/>
          <w:sz w:val="20"/>
          <w:szCs w:val="20"/>
        </w:rPr>
        <w:t xml:space="preserve">Nutze dazu das Grundgesetz. </w:t>
      </w:r>
      <w:r w:rsidR="00341A27">
        <w:rPr>
          <w:rFonts w:ascii="Arial" w:hAnsi="Arial" w:cs="Arial"/>
          <w:sz w:val="20"/>
          <w:szCs w:val="20"/>
        </w:rPr>
        <w:t>Wenn du fertig bist</w:t>
      </w:r>
      <w:r w:rsidR="00A137D1">
        <w:rPr>
          <w:rFonts w:ascii="Arial" w:hAnsi="Arial" w:cs="Arial"/>
          <w:sz w:val="20"/>
          <w:szCs w:val="20"/>
        </w:rPr>
        <w:t>, rufe „</w:t>
      </w:r>
      <w:r w:rsidR="00F02DF0" w:rsidRPr="000B0241">
        <w:rPr>
          <w:rFonts w:ascii="Arial" w:hAnsi="Arial" w:cs="Arial"/>
          <w:sz w:val="20"/>
          <w:szCs w:val="20"/>
        </w:rPr>
        <w:t>Bingo</w:t>
      </w:r>
      <w:r w:rsidR="000B0241" w:rsidRPr="000B0241">
        <w:rPr>
          <w:rFonts w:ascii="Arial" w:hAnsi="Arial" w:cs="Arial"/>
          <w:sz w:val="20"/>
          <w:szCs w:val="20"/>
        </w:rPr>
        <w:t>!</w:t>
      </w:r>
      <w:r w:rsidR="00A137D1">
        <w:rPr>
          <w:rFonts w:ascii="Arial" w:hAnsi="Arial" w:cs="Arial"/>
          <w:sz w:val="20"/>
          <w:szCs w:val="20"/>
        </w:rPr>
        <w:t>“</w:t>
      </w:r>
    </w:p>
    <w:p w:rsidR="00F20BBE" w:rsidRDefault="00F20BBE" w:rsidP="00B833DD">
      <w:pPr>
        <w:ind w:left="142" w:firstLine="0"/>
        <w:rPr>
          <w:rFonts w:ascii="Arial" w:hAnsi="Arial" w:cs="Arial"/>
          <w:sz w:val="16"/>
          <w:szCs w:val="16"/>
        </w:rPr>
      </w:pPr>
    </w:p>
    <w:p w:rsidR="00F20BBE" w:rsidRDefault="00F20BBE" w:rsidP="00B833DD">
      <w:pPr>
        <w:ind w:left="142" w:firstLine="0"/>
        <w:rPr>
          <w:rFonts w:ascii="Arial" w:hAnsi="Arial" w:cs="Arial"/>
          <w:sz w:val="16"/>
          <w:szCs w:val="16"/>
        </w:rPr>
      </w:pPr>
    </w:p>
    <w:tbl>
      <w:tblPr>
        <w:tblStyle w:val="Tabellengitternetz"/>
        <w:tblW w:w="0" w:type="auto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158"/>
        <w:gridCol w:w="3257"/>
        <w:gridCol w:w="3257"/>
      </w:tblGrid>
      <w:tr w:rsidR="00F20BBE" w:rsidTr="000B0241">
        <w:tc>
          <w:tcPr>
            <w:tcW w:w="3158" w:type="dxa"/>
          </w:tcPr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F20BBE" w:rsidRPr="00F26279" w:rsidRDefault="00A137D1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>Wo ist die Kunstfreiheit geregelt?</w:t>
            </w:r>
          </w:p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F20BBE" w:rsidRPr="00B833DD" w:rsidRDefault="00A137D1" w:rsidP="00B833DD">
            <w:pPr>
              <w:ind w:left="142" w:firstLine="0"/>
              <w:jc w:val="center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Art. 5</w:t>
            </w:r>
          </w:p>
          <w:p w:rsidR="00F20BBE" w:rsidRPr="001C0BF7" w:rsidRDefault="00F20BBE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F20BBE" w:rsidRPr="001C0BF7" w:rsidRDefault="00F20BBE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3257" w:type="dxa"/>
          </w:tcPr>
          <w:p w:rsidR="00F20BBE" w:rsidRPr="001C0BF7" w:rsidRDefault="00F20BBE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B833DD" w:rsidRPr="00F26279" w:rsidRDefault="00B833DD" w:rsidP="00A137D1">
            <w:pPr>
              <w:pStyle w:val="ArialText"/>
              <w:rPr>
                <w:sz w:val="20"/>
                <w:szCs w:val="20"/>
              </w:rPr>
            </w:pPr>
            <w:r w:rsidRPr="00F26279">
              <w:rPr>
                <w:sz w:val="20"/>
                <w:szCs w:val="20"/>
              </w:rPr>
              <w:t xml:space="preserve">In welchen Artikeln erfährst du etwas über die Aufgaben und Organisation der </w:t>
            </w:r>
            <w:r w:rsidRPr="00F26279">
              <w:rPr>
                <w:bCs/>
                <w:sz w:val="20"/>
                <w:szCs w:val="20"/>
              </w:rPr>
              <w:t>Bundesregierung</w:t>
            </w:r>
            <w:r w:rsidRPr="00F26279">
              <w:rPr>
                <w:sz w:val="20"/>
                <w:szCs w:val="20"/>
              </w:rPr>
              <w:t>?</w:t>
            </w:r>
          </w:p>
          <w:p w:rsidR="00B833DD" w:rsidRDefault="00B833DD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E950C7" w:rsidRPr="00F26279" w:rsidRDefault="00B833DD" w:rsidP="00B833DD">
            <w:pPr>
              <w:ind w:left="142" w:firstLine="0"/>
              <w:jc w:val="center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 w:rsidRPr="00F26279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Art. 62-69</w:t>
            </w:r>
          </w:p>
        </w:tc>
        <w:tc>
          <w:tcPr>
            <w:tcW w:w="3257" w:type="dxa"/>
          </w:tcPr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1C0BF7" w:rsidRDefault="001C0BF7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ED2F1D" w:rsidRPr="00F26279" w:rsidRDefault="00ED2F1D" w:rsidP="00A137D1">
            <w:pPr>
              <w:pStyle w:val="ArialText"/>
              <w:rPr>
                <w:sz w:val="20"/>
                <w:szCs w:val="20"/>
              </w:rPr>
            </w:pPr>
            <w:r w:rsidRPr="00F26279">
              <w:rPr>
                <w:sz w:val="20"/>
                <w:szCs w:val="20"/>
              </w:rPr>
              <w:t>Wie lautet der erste Satz des ersten Artikels im Grundgesetz?</w:t>
            </w:r>
          </w:p>
          <w:p w:rsidR="00ED2F1D" w:rsidRPr="001C0BF7" w:rsidRDefault="00ED2F1D" w:rsidP="00B833DD">
            <w:pPr>
              <w:ind w:left="142" w:firstLine="0"/>
              <w:jc w:val="center"/>
              <w:rPr>
                <w:rFonts w:ascii="Arial" w:hAnsi="Arial" w:cs="Arial"/>
              </w:rPr>
            </w:pPr>
          </w:p>
          <w:p w:rsidR="00A96777" w:rsidRDefault="00ED2F1D" w:rsidP="00B833DD">
            <w:pPr>
              <w:ind w:left="142" w:firstLine="0"/>
              <w:jc w:val="center"/>
              <w:rPr>
                <w:rFonts w:ascii="Arial" w:hAnsi="Arial" w:cs="Arial"/>
                <w:b/>
                <w:iCs/>
                <w:color w:val="7F7F7F" w:themeColor="text1" w:themeTint="80"/>
                <w:sz w:val="24"/>
                <w:szCs w:val="24"/>
              </w:rPr>
            </w:pPr>
            <w:r w:rsidRPr="00B833DD">
              <w:rPr>
                <w:rFonts w:ascii="Arial" w:hAnsi="Arial" w:cs="Arial"/>
                <w:b/>
                <w:iCs/>
                <w:color w:val="7F7F7F" w:themeColor="text1" w:themeTint="80"/>
                <w:sz w:val="24"/>
                <w:szCs w:val="24"/>
              </w:rPr>
              <w:t>Die Würde</w:t>
            </w:r>
            <w:r w:rsidR="00B833DD" w:rsidRPr="00B833DD">
              <w:rPr>
                <w:rFonts w:ascii="Arial" w:hAnsi="Arial" w:cs="Arial"/>
                <w:b/>
                <w:iCs/>
                <w:color w:val="7F7F7F" w:themeColor="text1" w:themeTint="80"/>
                <w:sz w:val="24"/>
                <w:szCs w:val="24"/>
              </w:rPr>
              <w:t xml:space="preserve"> des Menschen ist unantastbar. </w:t>
            </w:r>
          </w:p>
          <w:p w:rsidR="00A137D1" w:rsidRPr="00B833DD" w:rsidRDefault="00A137D1" w:rsidP="00B833DD">
            <w:pPr>
              <w:ind w:left="142" w:firstLine="0"/>
              <w:jc w:val="center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</w:p>
        </w:tc>
      </w:tr>
      <w:tr w:rsidR="00F20BBE" w:rsidTr="000B0241">
        <w:tc>
          <w:tcPr>
            <w:tcW w:w="3158" w:type="dxa"/>
          </w:tcPr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F20BBE" w:rsidRPr="00F26279" w:rsidRDefault="000322BF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 xml:space="preserve">Was findest du </w:t>
            </w:r>
            <w:r w:rsidRPr="00F26279">
              <w:rPr>
                <w:rFonts w:ascii="Arial" w:hAnsi="Arial" w:cs="Arial"/>
                <w:b/>
                <w:bCs/>
                <w:sz w:val="20"/>
                <w:szCs w:val="20"/>
              </w:rPr>
              <w:t>nicht</w:t>
            </w:r>
            <w:r w:rsidR="000B0241" w:rsidRPr="00F26279">
              <w:rPr>
                <w:rFonts w:ascii="Arial" w:hAnsi="Arial" w:cs="Arial"/>
                <w:sz w:val="20"/>
                <w:szCs w:val="20"/>
              </w:rPr>
              <w:t xml:space="preserve"> im Grundgesetz?</w:t>
            </w:r>
          </w:p>
          <w:p w:rsidR="00A96777" w:rsidRPr="001C0BF7" w:rsidRDefault="00A96777" w:rsidP="00B833DD">
            <w:pPr>
              <w:ind w:left="142" w:firstLine="0"/>
              <w:rPr>
                <w:rFonts w:ascii="Arial" w:hAnsi="Arial" w:cs="Arial"/>
              </w:rPr>
            </w:pPr>
          </w:p>
          <w:p w:rsidR="000322BF" w:rsidRDefault="00B833DD" w:rsidP="00F26279">
            <w:pPr>
              <w:spacing w:line="247" w:lineRule="auto"/>
              <w:ind w:left="369" w:hanging="227"/>
              <w:rPr>
                <w:rFonts w:ascii="Arial" w:hAnsi="Arial" w:cs="Arial"/>
                <w:sz w:val="20"/>
                <w:szCs w:val="20"/>
              </w:rPr>
            </w:pPr>
            <w:r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x</w:t>
            </w:r>
            <w:r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 xml:space="preserve"> </w:t>
            </w:r>
            <w:r w:rsidR="00333420" w:rsidRPr="00A96777">
              <w:rPr>
                <w:rFonts w:ascii="Arial" w:hAnsi="Arial" w:cs="Arial"/>
                <w:sz w:val="20"/>
                <w:szCs w:val="20"/>
              </w:rPr>
              <w:t xml:space="preserve">Eine Auflistung aller </w:t>
            </w:r>
            <w:r w:rsidR="006B0E4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33420" w:rsidRPr="00A96777">
              <w:rPr>
                <w:rFonts w:ascii="Arial" w:hAnsi="Arial" w:cs="Arial"/>
                <w:sz w:val="20"/>
                <w:szCs w:val="20"/>
              </w:rPr>
              <w:t>Bundeskanzler</w:t>
            </w:r>
            <w:r w:rsidR="00A137D1">
              <w:rPr>
                <w:rFonts w:ascii="Arial" w:hAnsi="Arial" w:cs="Arial"/>
                <w:sz w:val="20"/>
                <w:szCs w:val="20"/>
              </w:rPr>
              <w:t>:innen</w:t>
            </w:r>
            <w:proofErr w:type="spellEnd"/>
          </w:p>
          <w:p w:rsidR="00F26279" w:rsidRPr="00A96777" w:rsidRDefault="00F26279" w:rsidP="00F26279">
            <w:pPr>
              <w:spacing w:line="247" w:lineRule="auto"/>
              <w:ind w:left="369" w:hanging="227"/>
              <w:rPr>
                <w:rFonts w:ascii="Arial" w:hAnsi="Arial" w:cs="Arial"/>
                <w:sz w:val="20"/>
                <w:szCs w:val="20"/>
              </w:rPr>
            </w:pPr>
          </w:p>
          <w:p w:rsidR="00333420" w:rsidRDefault="006B0E41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Segoe MDL2 Assets" w:hAnsi="Segoe MDL2 Assets" w:cs="Arial"/>
                <w:sz w:val="20"/>
                <w:szCs w:val="20"/>
              </w:rPr>
              <w:t></w:t>
            </w:r>
            <w:r w:rsidR="000B69C7" w:rsidRPr="00A96777">
              <w:rPr>
                <w:rFonts w:ascii="Arial" w:hAnsi="Arial" w:cs="Arial"/>
                <w:sz w:val="20"/>
                <w:szCs w:val="20"/>
              </w:rPr>
              <w:t xml:space="preserve"> Die Grundrechte</w:t>
            </w:r>
          </w:p>
          <w:p w:rsidR="00F26279" w:rsidRPr="00A96777" w:rsidRDefault="00F26279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F20BBE" w:rsidRPr="00A96777" w:rsidRDefault="006B0E41" w:rsidP="00F26279">
            <w:pPr>
              <w:spacing w:line="247" w:lineRule="auto"/>
              <w:ind w:left="369" w:hanging="22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Segoe MDL2 Assets" w:hAnsi="Segoe MDL2 Assets" w:cs="Arial"/>
                <w:sz w:val="20"/>
                <w:szCs w:val="20"/>
              </w:rPr>
              <w:t></w:t>
            </w:r>
            <w:r w:rsidR="00F26279">
              <w:rPr>
                <w:rFonts w:ascii="Segoe MDL2 Assets" w:hAnsi="Segoe MDL2 Assets" w:cs="Arial"/>
                <w:sz w:val="20"/>
                <w:szCs w:val="20"/>
              </w:rPr>
              <w:t xml:space="preserve"> </w:t>
            </w:r>
            <w:r w:rsidR="00F26279" w:rsidRPr="00F26279">
              <w:rPr>
                <w:rFonts w:ascii="Arial" w:hAnsi="Arial" w:cs="Arial"/>
                <w:sz w:val="20"/>
                <w:szCs w:val="20"/>
              </w:rPr>
              <w:t>Regelungen zum Staatsaufbau</w:t>
            </w:r>
          </w:p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3257" w:type="dxa"/>
          </w:tcPr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944065" w:rsidRDefault="00944065" w:rsidP="00B833DD">
            <w:pPr>
              <w:ind w:left="142" w:firstLine="0"/>
              <w:rPr>
                <w:rFonts w:ascii="Arial" w:hAnsi="Arial" w:cs="Arial"/>
              </w:rPr>
            </w:pPr>
          </w:p>
          <w:p w:rsidR="0039383E" w:rsidRPr="00F26279" w:rsidRDefault="0039383E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 xml:space="preserve">Wo steht eigentlich, dass du </w:t>
            </w:r>
            <w:r w:rsidR="00A137D1" w:rsidRPr="00F26279">
              <w:rPr>
                <w:rFonts w:ascii="Arial" w:hAnsi="Arial" w:cs="Arial"/>
                <w:sz w:val="20"/>
                <w:szCs w:val="20"/>
              </w:rPr>
              <w:t>d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eine </w:t>
            </w:r>
            <w:r w:rsidRPr="00F26279">
              <w:rPr>
                <w:rFonts w:ascii="Arial" w:hAnsi="Arial" w:cs="Arial"/>
                <w:bCs/>
                <w:sz w:val="20"/>
                <w:szCs w:val="20"/>
              </w:rPr>
              <w:t>Meinung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137D1" w:rsidRPr="00F26279">
              <w:rPr>
                <w:rFonts w:ascii="Arial" w:hAnsi="Arial" w:cs="Arial"/>
                <w:sz w:val="20"/>
                <w:szCs w:val="20"/>
              </w:rPr>
              <w:t>frei äußern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darfst?</w:t>
            </w:r>
          </w:p>
          <w:p w:rsidR="0039383E" w:rsidRPr="001C0BF7" w:rsidRDefault="0039383E" w:rsidP="00B833DD">
            <w:pPr>
              <w:ind w:left="142" w:firstLine="0"/>
              <w:rPr>
                <w:rFonts w:ascii="Arial" w:hAnsi="Arial" w:cs="Arial"/>
              </w:rPr>
            </w:pPr>
          </w:p>
          <w:p w:rsidR="0039383E" w:rsidRPr="00B833DD" w:rsidRDefault="00B833DD" w:rsidP="00B833DD">
            <w:pPr>
              <w:ind w:left="142" w:firstLine="0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Art. 5 GG</w:t>
            </w:r>
          </w:p>
        </w:tc>
        <w:tc>
          <w:tcPr>
            <w:tcW w:w="3257" w:type="dxa"/>
          </w:tcPr>
          <w:p w:rsidR="00F20BBE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944065" w:rsidRDefault="00944065" w:rsidP="00B833DD">
            <w:pPr>
              <w:ind w:left="142" w:firstLine="0"/>
              <w:rPr>
                <w:rFonts w:ascii="Arial" w:hAnsi="Arial" w:cs="Arial"/>
              </w:rPr>
            </w:pPr>
          </w:p>
          <w:p w:rsidR="00EC520B" w:rsidRPr="00F26279" w:rsidRDefault="00944065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bCs/>
                <w:sz w:val="20"/>
                <w:szCs w:val="20"/>
              </w:rPr>
              <w:t>Über wen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findest du Informationen in </w:t>
            </w:r>
            <w:r w:rsidRPr="00F26279">
              <w:rPr>
                <w:rFonts w:ascii="Arial" w:hAnsi="Arial" w:cs="Arial"/>
                <w:bCs/>
                <w:sz w:val="20"/>
                <w:szCs w:val="20"/>
              </w:rPr>
              <w:t>Art. 54</w:t>
            </w:r>
            <w:r w:rsidR="007A7C9B" w:rsidRPr="00F2627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A7C9B" w:rsidRPr="00F26279">
              <w:rPr>
                <w:rFonts w:ascii="Arial" w:hAnsi="Arial" w:cs="Arial"/>
                <w:bCs/>
                <w:sz w:val="20"/>
                <w:szCs w:val="20"/>
              </w:rPr>
              <w:t>GG</w:t>
            </w:r>
            <w:r w:rsidRPr="00F26279">
              <w:rPr>
                <w:rFonts w:ascii="Arial" w:hAnsi="Arial" w:cs="Arial"/>
                <w:sz w:val="20"/>
                <w:szCs w:val="20"/>
              </w:rPr>
              <w:t>?</w:t>
            </w:r>
          </w:p>
          <w:p w:rsidR="00944065" w:rsidRDefault="00944065" w:rsidP="00B833DD">
            <w:pPr>
              <w:ind w:left="142" w:firstLine="0"/>
              <w:rPr>
                <w:rFonts w:ascii="Arial" w:hAnsi="Arial" w:cs="Arial"/>
              </w:rPr>
            </w:pPr>
          </w:p>
          <w:p w:rsidR="00A137D1" w:rsidRDefault="00A137D1" w:rsidP="00B833DD">
            <w:pPr>
              <w:ind w:left="142" w:firstLine="0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 xml:space="preserve">über </w:t>
            </w:r>
          </w:p>
          <w:p w:rsidR="00A137D1" w:rsidRDefault="00A137D1" w:rsidP="00B833DD">
            <w:pPr>
              <w:ind w:left="142" w:firstLine="0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den Bundespräsidenten/</w:t>
            </w:r>
          </w:p>
          <w:p w:rsidR="00A137D1" w:rsidRPr="00B833DD" w:rsidRDefault="00A137D1" w:rsidP="00B833DD">
            <w:pPr>
              <w:ind w:left="142" w:firstLine="0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die Bundespräsidentin</w:t>
            </w:r>
          </w:p>
          <w:p w:rsidR="00904CFE" w:rsidRPr="001C0BF7" w:rsidRDefault="00904CFE" w:rsidP="00B833DD">
            <w:pPr>
              <w:ind w:left="142" w:firstLine="0"/>
              <w:rPr>
                <w:rFonts w:ascii="Arial" w:hAnsi="Arial" w:cs="Arial"/>
              </w:rPr>
            </w:pPr>
          </w:p>
        </w:tc>
      </w:tr>
      <w:tr w:rsidR="00F20BBE" w:rsidTr="000B0241">
        <w:tc>
          <w:tcPr>
            <w:tcW w:w="3158" w:type="dxa"/>
          </w:tcPr>
          <w:p w:rsidR="00944065" w:rsidRDefault="00944065" w:rsidP="00B833DD">
            <w:pPr>
              <w:ind w:left="142" w:firstLine="0"/>
              <w:rPr>
                <w:rFonts w:ascii="Arial" w:hAnsi="Arial" w:cs="Arial"/>
              </w:rPr>
            </w:pPr>
          </w:p>
          <w:p w:rsidR="00F20BBE" w:rsidRPr="00F26279" w:rsidRDefault="00F20BBE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 xml:space="preserve">Finde die </w:t>
            </w:r>
            <w:r w:rsidRPr="00F26279">
              <w:rPr>
                <w:rFonts w:ascii="Arial" w:hAnsi="Arial" w:cs="Arial"/>
                <w:bCs/>
                <w:sz w:val="20"/>
                <w:szCs w:val="20"/>
              </w:rPr>
              <w:t>Präambel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und ergänze die fehlenden Wörter in der Lücke:</w:t>
            </w:r>
          </w:p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F20BBE" w:rsidRPr="00341A27" w:rsidRDefault="00F20BBE" w:rsidP="00B833DD">
            <w:pPr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341A27">
              <w:rPr>
                <w:rFonts w:ascii="Arial" w:hAnsi="Arial" w:cs="Arial"/>
                <w:sz w:val="20"/>
                <w:szCs w:val="20"/>
              </w:rPr>
              <w:t xml:space="preserve">„Damit gilt dieses </w:t>
            </w:r>
            <w:r w:rsidR="00B833DD"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Grundgesetz</w:t>
            </w:r>
            <w:r w:rsidR="00B833D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F20BBE" w:rsidRPr="00341A27" w:rsidRDefault="00F20BBE" w:rsidP="00B833DD">
            <w:pPr>
              <w:spacing w:line="36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341A27">
              <w:rPr>
                <w:rFonts w:ascii="Arial" w:hAnsi="Arial" w:cs="Arial"/>
                <w:sz w:val="20"/>
                <w:szCs w:val="20"/>
              </w:rPr>
              <w:t xml:space="preserve">für das </w:t>
            </w:r>
            <w:r w:rsidR="00B833DD"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gesamte</w:t>
            </w:r>
            <w:r w:rsidR="00B833D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41A27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E73DE" w:rsidRPr="00341A27">
              <w:rPr>
                <w:rFonts w:ascii="Arial" w:hAnsi="Arial" w:cs="Arial"/>
                <w:sz w:val="20"/>
                <w:szCs w:val="20"/>
              </w:rPr>
              <w:t>Deutsche</w:t>
            </w:r>
            <w:proofErr w:type="spellEnd"/>
            <w:r w:rsidRPr="00341A27">
              <w:rPr>
                <w:rFonts w:ascii="Arial" w:hAnsi="Arial" w:cs="Arial"/>
                <w:sz w:val="20"/>
                <w:szCs w:val="20"/>
              </w:rPr>
              <w:t xml:space="preserve"> Volk.“</w:t>
            </w:r>
          </w:p>
          <w:p w:rsidR="00F20BBE" w:rsidRPr="001C0BF7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3257" w:type="dxa"/>
          </w:tcPr>
          <w:p w:rsidR="00F20BBE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1F5CAB" w:rsidRPr="00F26279" w:rsidRDefault="001F5CAB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 xml:space="preserve">Was steht in </w:t>
            </w:r>
            <w:r w:rsidRPr="00F26279">
              <w:rPr>
                <w:rFonts w:ascii="Arial" w:hAnsi="Arial" w:cs="Arial"/>
                <w:b/>
                <w:bCs/>
                <w:sz w:val="20"/>
                <w:szCs w:val="20"/>
              </w:rPr>
              <w:t>Art</w:t>
            </w:r>
            <w:r w:rsidR="00DB4AF9" w:rsidRPr="00F26279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F26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22</w:t>
            </w:r>
            <w:r w:rsidR="00DB4AF9" w:rsidRPr="00F262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GG</w:t>
            </w:r>
            <w:r w:rsidRPr="00F26279">
              <w:rPr>
                <w:rFonts w:ascii="Arial" w:hAnsi="Arial" w:cs="Arial"/>
                <w:sz w:val="20"/>
                <w:szCs w:val="20"/>
              </w:rPr>
              <w:t>?</w:t>
            </w:r>
          </w:p>
          <w:p w:rsidR="001F5CAB" w:rsidRDefault="001F5CAB" w:rsidP="00B833DD">
            <w:pPr>
              <w:ind w:left="142" w:firstLine="0"/>
              <w:rPr>
                <w:rFonts w:ascii="Arial" w:hAnsi="Arial" w:cs="Arial"/>
              </w:rPr>
            </w:pPr>
          </w:p>
          <w:p w:rsidR="001F5CAB" w:rsidRDefault="006B0E41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Segoe MDL2 Assets" w:hAnsi="Segoe MDL2 Assets" w:cs="Arial"/>
                <w:sz w:val="20"/>
                <w:szCs w:val="20"/>
              </w:rPr>
              <w:t xml:space="preserve"> </w:t>
            </w:r>
            <w:r w:rsidR="001F5CAB" w:rsidRPr="00380A6A">
              <w:rPr>
                <w:rFonts w:ascii="Arial" w:hAnsi="Arial" w:cs="Arial"/>
                <w:sz w:val="20"/>
                <w:szCs w:val="20"/>
              </w:rPr>
              <w:t>Die Bundeshauptstadt ist Berlin</w:t>
            </w:r>
            <w:r w:rsidR="00341A27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F26279" w:rsidRPr="00380A6A" w:rsidRDefault="00F26279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1F5CAB" w:rsidRDefault="006B0E41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Segoe MDL2 Assets" w:hAnsi="Segoe MDL2 Assets" w:cs="Arial"/>
                <w:sz w:val="20"/>
                <w:szCs w:val="20"/>
              </w:rPr>
              <w:t></w:t>
            </w:r>
            <w:r w:rsidR="001F5CAB" w:rsidRPr="00380A6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0A6A" w:rsidRPr="00380A6A">
              <w:rPr>
                <w:rFonts w:ascii="Arial" w:hAnsi="Arial" w:cs="Arial"/>
                <w:sz w:val="20"/>
                <w:szCs w:val="20"/>
              </w:rPr>
              <w:t xml:space="preserve">Die </w:t>
            </w:r>
            <w:r w:rsidR="00341A27">
              <w:rPr>
                <w:rFonts w:ascii="Arial" w:hAnsi="Arial" w:cs="Arial"/>
                <w:sz w:val="20"/>
                <w:szCs w:val="20"/>
              </w:rPr>
              <w:t xml:space="preserve">Bundesflagge ist </w:t>
            </w:r>
            <w:r w:rsidR="00380A6A" w:rsidRPr="00380A6A">
              <w:rPr>
                <w:rFonts w:ascii="Arial" w:hAnsi="Arial" w:cs="Arial"/>
                <w:sz w:val="20"/>
                <w:szCs w:val="20"/>
              </w:rPr>
              <w:t>schwarz-rot</w:t>
            </w:r>
            <w:r w:rsidR="00380A6A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="00380A6A" w:rsidRPr="00380A6A">
              <w:rPr>
                <w:rFonts w:ascii="Arial" w:hAnsi="Arial" w:cs="Arial"/>
                <w:sz w:val="20"/>
                <w:szCs w:val="20"/>
              </w:rPr>
              <w:t>gold</w:t>
            </w:r>
            <w:proofErr w:type="spellEnd"/>
            <w:r w:rsidR="00341A27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F26279" w:rsidRPr="00380A6A" w:rsidRDefault="00F26279" w:rsidP="00B833DD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380A6A" w:rsidRPr="001C0BF7" w:rsidRDefault="00B833DD" w:rsidP="00B833DD">
            <w:pPr>
              <w:ind w:left="142" w:firstLine="0"/>
              <w:rPr>
                <w:rFonts w:ascii="Arial" w:hAnsi="Arial" w:cs="Arial"/>
              </w:rPr>
            </w:pPr>
            <w:r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x</w:t>
            </w:r>
            <w:r w:rsidR="00380A6A" w:rsidRPr="00380A6A">
              <w:rPr>
                <w:rFonts w:ascii="Arial" w:hAnsi="Arial" w:cs="Arial"/>
                <w:sz w:val="20"/>
                <w:szCs w:val="20"/>
              </w:rPr>
              <w:t xml:space="preserve"> Beides</w:t>
            </w:r>
            <w:r w:rsidR="00380A6A">
              <w:rPr>
                <w:rFonts w:ascii="Arial" w:hAnsi="Arial" w:cs="Arial"/>
                <w:sz w:val="20"/>
                <w:szCs w:val="20"/>
              </w:rPr>
              <w:t xml:space="preserve"> oben genannte</w:t>
            </w:r>
            <w:r w:rsidR="00341A2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57" w:type="dxa"/>
          </w:tcPr>
          <w:p w:rsidR="00F20BBE" w:rsidRDefault="00F20BBE" w:rsidP="00B833DD">
            <w:pPr>
              <w:ind w:left="142" w:firstLine="0"/>
              <w:rPr>
                <w:rFonts w:ascii="Arial" w:hAnsi="Arial" w:cs="Arial"/>
              </w:rPr>
            </w:pPr>
          </w:p>
          <w:p w:rsidR="003A2209" w:rsidRDefault="003A2209" w:rsidP="00B833DD">
            <w:pPr>
              <w:ind w:left="142" w:firstLine="0"/>
              <w:rPr>
                <w:rFonts w:ascii="Arial" w:hAnsi="Arial" w:cs="Arial"/>
              </w:rPr>
            </w:pPr>
          </w:p>
          <w:p w:rsidR="006B0E41" w:rsidRPr="00F26279" w:rsidRDefault="00923589" w:rsidP="00B833DD">
            <w:pPr>
              <w:spacing w:line="240" w:lineRule="auto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F26279">
              <w:rPr>
                <w:rFonts w:ascii="Arial" w:hAnsi="Arial" w:cs="Arial"/>
                <w:sz w:val="20"/>
                <w:szCs w:val="20"/>
              </w:rPr>
              <w:t>Lau</w:t>
            </w:r>
            <w:r w:rsidR="00220433" w:rsidRPr="00F26279">
              <w:rPr>
                <w:rFonts w:ascii="Arial" w:hAnsi="Arial" w:cs="Arial"/>
                <w:sz w:val="20"/>
                <w:szCs w:val="20"/>
              </w:rPr>
              <w:t>t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26279">
              <w:rPr>
                <w:rFonts w:ascii="Arial" w:hAnsi="Arial" w:cs="Arial"/>
                <w:bCs/>
                <w:sz w:val="20"/>
                <w:szCs w:val="20"/>
              </w:rPr>
              <w:t>Art</w:t>
            </w:r>
            <w:r w:rsidR="00DB4AF9" w:rsidRPr="00F26279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F26279">
              <w:rPr>
                <w:rFonts w:ascii="Arial" w:hAnsi="Arial" w:cs="Arial"/>
                <w:bCs/>
                <w:sz w:val="20"/>
                <w:szCs w:val="20"/>
              </w:rPr>
              <w:t xml:space="preserve"> 3</w:t>
            </w:r>
            <w:r w:rsidR="00DB4AF9" w:rsidRPr="00F26279">
              <w:rPr>
                <w:rFonts w:ascii="Arial" w:hAnsi="Arial" w:cs="Arial"/>
                <w:bCs/>
                <w:sz w:val="20"/>
                <w:szCs w:val="20"/>
              </w:rPr>
              <w:t xml:space="preserve"> GG</w:t>
            </w:r>
            <w:r w:rsidRPr="00F26279">
              <w:rPr>
                <w:rFonts w:ascii="Arial" w:hAnsi="Arial" w:cs="Arial"/>
                <w:sz w:val="20"/>
                <w:szCs w:val="20"/>
              </w:rPr>
              <w:t xml:space="preserve"> sind alle Menschen vor dem Gesetz</w:t>
            </w:r>
          </w:p>
          <w:p w:rsidR="006B0E41" w:rsidRDefault="006B0E41" w:rsidP="00B833DD">
            <w:pPr>
              <w:spacing w:line="240" w:lineRule="auto"/>
              <w:ind w:left="142" w:firstLine="0"/>
              <w:rPr>
                <w:rFonts w:ascii="Arial" w:hAnsi="Arial" w:cs="Arial"/>
              </w:rPr>
            </w:pPr>
          </w:p>
          <w:p w:rsidR="00923589" w:rsidRPr="00B833DD" w:rsidRDefault="00923589" w:rsidP="00B833DD">
            <w:pPr>
              <w:spacing w:line="240" w:lineRule="auto"/>
              <w:ind w:left="142" w:firstLine="0"/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833DD" w:rsidRPr="00B833DD">
              <w:rPr>
                <w:rFonts w:ascii="Arial" w:hAnsi="Arial" w:cs="Arial"/>
                <w:b/>
                <w:color w:val="7F7F7F" w:themeColor="text1" w:themeTint="80"/>
                <w:sz w:val="24"/>
                <w:szCs w:val="24"/>
              </w:rPr>
              <w:t>gleich</w:t>
            </w:r>
          </w:p>
          <w:p w:rsidR="00923589" w:rsidRPr="001C0BF7" w:rsidRDefault="00923589" w:rsidP="00B833DD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:rsidR="00F20BBE" w:rsidRDefault="00F20BBE" w:rsidP="00B833DD">
      <w:pPr>
        <w:ind w:left="142" w:firstLine="0"/>
        <w:rPr>
          <w:rFonts w:ascii="Arial" w:hAnsi="Arial" w:cs="Arial"/>
          <w:sz w:val="16"/>
          <w:szCs w:val="16"/>
        </w:rPr>
      </w:pPr>
    </w:p>
    <w:p w:rsidR="009E1CDA" w:rsidRDefault="009E1CDA" w:rsidP="00304577">
      <w:pPr>
        <w:rPr>
          <w:rFonts w:ascii="Arial" w:hAnsi="Arial" w:cs="Arial"/>
          <w:sz w:val="16"/>
          <w:szCs w:val="16"/>
        </w:rPr>
      </w:pPr>
    </w:p>
    <w:p w:rsidR="009E1CDA" w:rsidRDefault="009E1CDA" w:rsidP="00304577">
      <w:pPr>
        <w:rPr>
          <w:rFonts w:ascii="Arial" w:hAnsi="Arial" w:cs="Arial"/>
          <w:sz w:val="16"/>
          <w:szCs w:val="16"/>
        </w:rPr>
      </w:pPr>
    </w:p>
    <w:p w:rsidR="00252B7C" w:rsidRDefault="00252B7C" w:rsidP="00304577">
      <w:pPr>
        <w:rPr>
          <w:rFonts w:ascii="Arial" w:hAnsi="Arial" w:cs="Arial"/>
          <w:sz w:val="16"/>
          <w:szCs w:val="16"/>
        </w:rPr>
      </w:pPr>
    </w:p>
    <w:p w:rsidR="00F20BBE" w:rsidRDefault="00F20BBE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304577">
      <w:pPr>
        <w:rPr>
          <w:rFonts w:ascii="Arial" w:hAnsi="Arial" w:cs="Arial"/>
          <w:sz w:val="16"/>
          <w:szCs w:val="16"/>
        </w:rPr>
      </w:pPr>
    </w:p>
    <w:p w:rsidR="00B833DD" w:rsidRDefault="00B833DD" w:rsidP="00D56754">
      <w:pPr>
        <w:ind w:left="142" w:firstLine="0"/>
        <w:rPr>
          <w:rFonts w:ascii="Arial" w:hAnsi="Arial" w:cs="Arial"/>
          <w:sz w:val="16"/>
          <w:szCs w:val="16"/>
        </w:rPr>
      </w:pPr>
    </w:p>
    <w:p w:rsidR="00B833DD" w:rsidRDefault="00B833DD" w:rsidP="00D56754">
      <w:pPr>
        <w:ind w:left="142" w:firstLine="0"/>
        <w:rPr>
          <w:rFonts w:ascii="Arial" w:hAnsi="Arial" w:cs="Arial"/>
          <w:sz w:val="16"/>
          <w:szCs w:val="16"/>
        </w:rPr>
      </w:pPr>
    </w:p>
    <w:p w:rsidR="00B833DD" w:rsidRPr="00B833DD" w:rsidRDefault="00B833DD" w:rsidP="00B833DD">
      <w:pPr>
        <w:pStyle w:val="ArialTitelgrau"/>
        <w:ind w:firstLine="142"/>
        <w:rPr>
          <w:color w:val="003480"/>
          <w:sz w:val="20"/>
          <w:szCs w:val="20"/>
        </w:rPr>
      </w:pPr>
      <w:r w:rsidRPr="00B833DD">
        <w:rPr>
          <w:noProof/>
          <w:color w:val="003480"/>
          <w:sz w:val="20"/>
          <w:szCs w:val="20"/>
        </w:rPr>
        <w:drawing>
          <wp:anchor distT="0" distB="0" distL="114300" distR="114300" simplePos="0" relativeHeight="25165260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6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33DD">
        <w:rPr>
          <w:color w:val="003480"/>
          <w:sz w:val="20"/>
          <w:szCs w:val="20"/>
        </w:rPr>
        <w:t>Arbeitsblatt 3</w:t>
      </w:r>
    </w:p>
    <w:p w:rsidR="00B833DD" w:rsidRDefault="00B833DD" w:rsidP="00B833DD">
      <w:pPr>
        <w:pStyle w:val="Arialberschrift"/>
      </w:pPr>
      <w:r>
        <w:t>Das Grundgesetz regelt die Bundesrepublik</w:t>
      </w:r>
    </w:p>
    <w:p w:rsidR="00B833DD" w:rsidRDefault="00B833DD" w:rsidP="00D56754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43555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Nutze das Grundgesetz </w:t>
      </w:r>
      <w:r w:rsidR="0043555E">
        <w:rPr>
          <w:rFonts w:ascii="Arial" w:hAnsi="Arial" w:cs="Arial"/>
          <w:sz w:val="20"/>
          <w:szCs w:val="20"/>
        </w:rPr>
        <w:t>dieses Rätsel über die Bundesrepublik und seine Verfassungsorgane</w:t>
      </w:r>
      <w:r>
        <w:rPr>
          <w:rFonts w:ascii="Arial" w:hAnsi="Arial" w:cs="Arial"/>
          <w:sz w:val="20"/>
          <w:szCs w:val="20"/>
        </w:rPr>
        <w:t>.</w:t>
      </w:r>
    </w:p>
    <w:p w:rsidR="00B833DD" w:rsidRDefault="00B833DD" w:rsidP="00B833DD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20 Von wem geht in Deutschland alle Staatsgewalt aus?</w:t>
      </w:r>
    </w:p>
    <w:tbl>
      <w:tblPr>
        <w:tblStyle w:val="Tabellengitternetz"/>
        <w:tblW w:w="0" w:type="auto"/>
        <w:tblInd w:w="250" w:type="dxa"/>
        <w:tblLayout w:type="fixed"/>
        <w:tblLook w:val="04A0"/>
      </w:tblPr>
      <w:tblGrid>
        <w:gridCol w:w="425"/>
        <w:gridCol w:w="426"/>
        <w:gridCol w:w="425"/>
        <w:gridCol w:w="425"/>
      </w:tblGrid>
      <w:tr w:rsidR="0043555E" w:rsidRPr="00D56754" w:rsidTr="00D56754">
        <w:tc>
          <w:tcPr>
            <w:tcW w:w="425" w:type="dxa"/>
            <w:shd w:val="clear" w:color="auto" w:fill="E5B8B7" w:themeFill="accent2" w:themeFillTint="66"/>
            <w:vAlign w:val="center"/>
          </w:tcPr>
          <w:p w:rsidR="0043555E" w:rsidRDefault="0043555E" w:rsidP="00D56754">
            <w:pPr>
              <w:pStyle w:val="TheSansText"/>
              <w:spacing w:after="0" w:line="36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426" w:type="dxa"/>
            <w:vAlign w:val="center"/>
          </w:tcPr>
          <w:p w:rsidR="0043555E" w:rsidRDefault="0043555E" w:rsidP="00D56754">
            <w:pPr>
              <w:pStyle w:val="TheSansText"/>
              <w:spacing w:after="0" w:line="36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425" w:type="dxa"/>
            <w:vAlign w:val="center"/>
          </w:tcPr>
          <w:p w:rsidR="0043555E" w:rsidRDefault="0043555E" w:rsidP="00D56754">
            <w:pPr>
              <w:pStyle w:val="TheSansText"/>
              <w:spacing w:after="0" w:line="36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25" w:type="dxa"/>
            <w:vAlign w:val="center"/>
          </w:tcPr>
          <w:p w:rsidR="0043555E" w:rsidRDefault="0043555E" w:rsidP="00D56754">
            <w:pPr>
              <w:pStyle w:val="TheSansText"/>
              <w:spacing w:after="0" w:line="36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31 Welches Recht zählt mehr? Bundes- oder Landesrecht?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361"/>
        <w:gridCol w:w="339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26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50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361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339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50 Wer wirkt neben dem Bundestag bei der Gesetzgebung mit?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50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38 Die Wahlen des Deutschen Bundestages sind allgemein, unmittelbar, gleich und geheim. </w:t>
      </w: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Welcher Wahlgrundsatz fehlt?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</w:tblGrid>
      <w:tr w:rsidR="00B833DD" w:rsidTr="00063CAD">
        <w:tc>
          <w:tcPr>
            <w:tcW w:w="392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4F659A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2052" type="#_x0000_t202" style="position:absolute;left:0;text-align:left;margin-left:316.8pt;margin-top:4.3pt;width:183.75pt;height:77.2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">
            <v:textbox>
              <w:txbxContent>
                <w:p w:rsidR="00B833DD" w:rsidRPr="00561221" w:rsidRDefault="00B833DD" w:rsidP="00B833DD">
                  <w:pPr>
                    <w:ind w:left="0"/>
                    <w:jc w:val="center"/>
                    <w:rPr>
                      <w:rFonts w:ascii="Arial" w:hAnsi="Arial" w:cs="Arial"/>
                      <w:sz w:val="40"/>
                      <w:szCs w:val="40"/>
                    </w:rPr>
                  </w:pPr>
                  <w:r w:rsidRPr="00561221">
                    <w:rPr>
                      <w:rFonts w:ascii="Arial" w:hAnsi="Arial" w:cs="Arial"/>
                      <w:sz w:val="40"/>
                      <w:szCs w:val="40"/>
                    </w:rPr>
                    <w:t>Lösungswort:</w:t>
                  </w:r>
                </w:p>
                <w:p w:rsidR="00B833DD" w:rsidRPr="00B833DD" w:rsidRDefault="00B833DD" w:rsidP="00B833DD">
                  <w:pPr>
                    <w:ind w:left="0"/>
                    <w:jc w:val="center"/>
                    <w:rPr>
                      <w:rFonts w:ascii="Arial" w:hAnsi="Arial" w:cs="Arial"/>
                      <w:color w:val="7F7F7F" w:themeColor="text1" w:themeTint="80"/>
                      <w:sz w:val="40"/>
                      <w:szCs w:val="40"/>
                    </w:rPr>
                  </w:pPr>
                  <w:r w:rsidRPr="00B833DD">
                    <w:rPr>
                      <w:rFonts w:ascii="Arial" w:hAnsi="Arial" w:cs="Arial"/>
                      <w:color w:val="7F7F7F" w:themeColor="text1" w:themeTint="80"/>
                      <w:sz w:val="40"/>
                      <w:szCs w:val="40"/>
                    </w:rPr>
                    <w:t>VERFASSUNG</w:t>
                  </w:r>
                </w:p>
              </w:txbxContent>
            </v:textbox>
          </v:shape>
        </w:pict>
      </w:r>
      <w:r w:rsidR="00B833DD">
        <w:rPr>
          <w:rFonts w:ascii="Arial" w:hAnsi="Arial" w:cs="Arial"/>
          <w:sz w:val="20"/>
          <w:szCs w:val="20"/>
        </w:rPr>
        <w:t xml:space="preserve">  Art. 64 Wer schlägt die </w:t>
      </w:r>
      <w:proofErr w:type="spellStart"/>
      <w:r w:rsidR="00B833DD">
        <w:rPr>
          <w:rFonts w:ascii="Arial" w:hAnsi="Arial" w:cs="Arial"/>
          <w:sz w:val="20"/>
          <w:szCs w:val="20"/>
        </w:rPr>
        <w:t>Bundesminister</w:t>
      </w:r>
      <w:r w:rsidR="0043555E">
        <w:rPr>
          <w:rFonts w:ascii="Arial" w:hAnsi="Arial" w:cs="Arial"/>
          <w:sz w:val="20"/>
          <w:szCs w:val="20"/>
        </w:rPr>
        <w:t>:innen</w:t>
      </w:r>
      <w:proofErr w:type="spellEnd"/>
      <w:r w:rsidR="00B833DD">
        <w:rPr>
          <w:rFonts w:ascii="Arial" w:hAnsi="Arial" w:cs="Arial"/>
          <w:sz w:val="20"/>
          <w:szCs w:val="20"/>
        </w:rPr>
        <w:t xml:space="preserve"> vor?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361"/>
        <w:gridCol w:w="339"/>
        <w:gridCol w:w="350"/>
        <w:gridCol w:w="361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350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61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339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339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339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</w:tbl>
    <w:p w:rsidR="00B833DD" w:rsidRDefault="00B833DD" w:rsidP="00B833DD">
      <w:pPr>
        <w:pStyle w:val="ArialText"/>
        <w:ind w:firstLine="0"/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63 Von wem wird der</w:t>
      </w:r>
      <w:r w:rsidR="0043555E">
        <w:rPr>
          <w:rFonts w:ascii="Arial" w:hAnsi="Arial" w:cs="Arial"/>
          <w:sz w:val="20"/>
          <w:szCs w:val="20"/>
        </w:rPr>
        <w:t>/die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Bundeskanzler</w:t>
      </w:r>
      <w:r w:rsidR="0043555E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gewählt?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50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62 </w:t>
      </w:r>
      <w:proofErr w:type="spellStart"/>
      <w:r>
        <w:rPr>
          <w:rFonts w:ascii="Arial" w:hAnsi="Arial" w:cs="Arial"/>
          <w:sz w:val="20"/>
          <w:szCs w:val="20"/>
        </w:rPr>
        <w:t>Bundeskanzler</w:t>
      </w:r>
      <w:r w:rsidR="0043555E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und </w:t>
      </w:r>
      <w:proofErr w:type="spellStart"/>
      <w:r>
        <w:rPr>
          <w:rFonts w:ascii="Arial" w:hAnsi="Arial" w:cs="Arial"/>
          <w:sz w:val="20"/>
          <w:szCs w:val="20"/>
        </w:rPr>
        <w:t>Bundesminister</w:t>
      </w:r>
      <w:r w:rsidR="0043555E">
        <w:rPr>
          <w:rFonts w:ascii="Arial" w:hAnsi="Arial" w:cs="Arial"/>
          <w:sz w:val="20"/>
          <w:szCs w:val="20"/>
        </w:rPr>
        <w:t>:innen</w:t>
      </w:r>
      <w:proofErr w:type="spellEnd"/>
      <w:r>
        <w:rPr>
          <w:rFonts w:ascii="Arial" w:hAnsi="Arial" w:cs="Arial"/>
          <w:sz w:val="20"/>
          <w:szCs w:val="20"/>
        </w:rPr>
        <w:t xml:space="preserve"> bilden zusammen die …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50"/>
        <w:gridCol w:w="425"/>
        <w:gridCol w:w="425"/>
        <w:gridCol w:w="425"/>
        <w:gridCol w:w="425"/>
        <w:gridCol w:w="425"/>
        <w:gridCol w:w="425"/>
        <w:gridCol w:w="425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50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Art. 67 Wählt die Mehrheit der Mitglieder des Bundestages in der Legislaturperiode einen anderen Bundeskanzler, so machen sie Gebrauch vom </w:t>
      </w:r>
      <w:r w:rsidR="0043555E">
        <w:rPr>
          <w:rFonts w:ascii="Arial" w:hAnsi="Arial" w:cs="Arial"/>
          <w:sz w:val="20"/>
          <w:szCs w:val="20"/>
        </w:rPr>
        <w:t>konstruktiven</w:t>
      </w:r>
      <w:r>
        <w:rPr>
          <w:rFonts w:ascii="Arial" w:hAnsi="Arial" w:cs="Arial"/>
          <w:sz w:val="20"/>
          <w:szCs w:val="20"/>
        </w:rPr>
        <w:t xml:space="preserve">… 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61"/>
        <w:gridCol w:w="425"/>
        <w:gridCol w:w="425"/>
        <w:gridCol w:w="425"/>
        <w:gridCol w:w="425"/>
        <w:gridCol w:w="425"/>
        <w:gridCol w:w="425"/>
        <w:gridCol w:w="425"/>
        <w:gridCol w:w="425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50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Art. 65 Der</w:t>
      </w:r>
      <w:r w:rsidR="0043555E">
        <w:rPr>
          <w:rFonts w:ascii="Arial" w:hAnsi="Arial" w:cs="Arial"/>
          <w:sz w:val="20"/>
          <w:szCs w:val="20"/>
        </w:rPr>
        <w:t>/Die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Bundeskanzler</w:t>
      </w:r>
      <w:r w:rsidR="0043555E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trägt die Verantwortung für die Politik und bestimmt die …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6"/>
        <w:gridCol w:w="425"/>
        <w:gridCol w:w="425"/>
        <w:gridCol w:w="361"/>
        <w:gridCol w:w="425"/>
        <w:gridCol w:w="425"/>
        <w:gridCol w:w="425"/>
      </w:tblGrid>
      <w:tr w:rsidR="00B833DD" w:rsidTr="00063CAD">
        <w:tc>
          <w:tcPr>
            <w:tcW w:w="392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426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25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50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Art. 54 Wie alt muss man mindestens sein, wenn man </w:t>
      </w:r>
      <w:proofErr w:type="spellStart"/>
      <w:r>
        <w:rPr>
          <w:rFonts w:ascii="Arial" w:hAnsi="Arial" w:cs="Arial"/>
          <w:sz w:val="20"/>
          <w:szCs w:val="20"/>
        </w:rPr>
        <w:t>Bundespräsident</w:t>
      </w:r>
      <w:r w:rsidR="0043555E">
        <w:rPr>
          <w:rFonts w:ascii="Arial" w:hAnsi="Arial" w:cs="Arial"/>
          <w:sz w:val="20"/>
          <w:szCs w:val="20"/>
        </w:rPr>
        <w:t>:in</w:t>
      </w:r>
      <w:proofErr w:type="spellEnd"/>
      <w:r>
        <w:rPr>
          <w:rFonts w:ascii="Arial" w:hAnsi="Arial" w:cs="Arial"/>
          <w:sz w:val="20"/>
          <w:szCs w:val="20"/>
        </w:rPr>
        <w:t xml:space="preserve"> in Deutschland werden möchte?</w:t>
      </w:r>
    </w:p>
    <w:tbl>
      <w:tblPr>
        <w:tblStyle w:val="Tabellengitternetz"/>
        <w:tblW w:w="0" w:type="auto"/>
        <w:tblInd w:w="250" w:type="dxa"/>
        <w:tblLook w:val="04A0"/>
      </w:tblPr>
      <w:tblGrid>
        <w:gridCol w:w="392"/>
        <w:gridCol w:w="425"/>
        <w:gridCol w:w="425"/>
        <w:gridCol w:w="425"/>
        <w:gridCol w:w="425"/>
        <w:gridCol w:w="425"/>
        <w:gridCol w:w="425"/>
      </w:tblGrid>
      <w:tr w:rsidR="00B833DD" w:rsidTr="00063CAD">
        <w:tc>
          <w:tcPr>
            <w:tcW w:w="392" w:type="dxa"/>
            <w:shd w:val="clear" w:color="auto" w:fill="FFFFFF" w:themeFill="background1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425" w:type="dxa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25" w:type="dxa"/>
            <w:shd w:val="clear" w:color="auto" w:fill="E5B8B7" w:themeFill="accent2" w:themeFillTint="66"/>
          </w:tcPr>
          <w:p w:rsidR="00B833DD" w:rsidRDefault="00B833DD" w:rsidP="00063CAD">
            <w:pPr>
              <w:pStyle w:val="TheSansText"/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</w:tbl>
    <w:p w:rsidR="00B833DD" w:rsidRDefault="00B833DD" w:rsidP="00B833DD">
      <w:pPr>
        <w:pStyle w:val="TheSansText"/>
        <w:spacing w:line="360" w:lineRule="auto"/>
        <w:ind w:left="142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/>
        <w:rPr>
          <w:rFonts w:ascii="Arial" w:hAnsi="Arial" w:cs="Arial"/>
          <w:sz w:val="20"/>
          <w:szCs w:val="20"/>
        </w:rPr>
      </w:pPr>
    </w:p>
    <w:p w:rsidR="00B833DD" w:rsidRDefault="00B833DD" w:rsidP="00B833DD">
      <w:pPr>
        <w:pStyle w:val="TheSansText"/>
        <w:spacing w:line="360" w:lineRule="auto"/>
        <w:ind w:left="142"/>
        <w:rPr>
          <w:rFonts w:ascii="Arial" w:hAnsi="Arial" w:cs="Arial"/>
          <w:sz w:val="20"/>
          <w:szCs w:val="20"/>
        </w:rPr>
      </w:pPr>
    </w:p>
    <w:p w:rsidR="00B833DD" w:rsidRPr="00B833DD" w:rsidRDefault="00B833DD" w:rsidP="00B833DD">
      <w:pPr>
        <w:ind w:left="142" w:firstLine="0"/>
        <w:rPr>
          <w:rFonts w:ascii="Arial" w:hAnsi="Arial" w:cs="Arial"/>
          <w:sz w:val="16"/>
          <w:szCs w:val="16"/>
        </w:rPr>
      </w:pPr>
      <w:r w:rsidRPr="00B833DD">
        <w:rPr>
          <w:rFonts w:ascii="Arial" w:hAnsi="Arial" w:cs="Arial"/>
          <w:sz w:val="16"/>
          <w:szCs w:val="16"/>
        </w:rPr>
        <w:lastRenderedPageBreak/>
        <w:t>Arbeitsblatt 7</w:t>
      </w:r>
    </w:p>
    <w:p w:rsidR="00B833DD" w:rsidRPr="00B833DD" w:rsidRDefault="00B833DD" w:rsidP="00B833DD">
      <w:pPr>
        <w:pStyle w:val="Arialberschrift"/>
        <w:ind w:firstLine="0"/>
        <w:rPr>
          <w:rFonts w:cs="Arial"/>
        </w:rPr>
      </w:pPr>
      <w:r w:rsidRPr="00B833DD">
        <w:rPr>
          <w:rFonts w:cs="Arial"/>
        </w:rPr>
        <w:t xml:space="preserve">Grundgesetz-Worträtsel </w:t>
      </w:r>
    </w:p>
    <w:p w:rsidR="00B833DD" w:rsidRPr="00B833DD" w:rsidRDefault="00B833DD" w:rsidP="00B833DD">
      <w:pPr>
        <w:pStyle w:val="Arialberschrift"/>
        <w:ind w:firstLine="0"/>
        <w:rPr>
          <w:rFonts w:cs="Arial"/>
          <w:sz w:val="22"/>
        </w:rPr>
      </w:pPr>
    </w:p>
    <w:p w:rsidR="00B833DD" w:rsidRPr="00B833DD" w:rsidRDefault="00B833DD" w:rsidP="00B833DD">
      <w:pPr>
        <w:pStyle w:val="Arialberschrift"/>
        <w:ind w:firstLine="0"/>
        <w:rPr>
          <w:rFonts w:cs="Arial"/>
          <w:sz w:val="22"/>
        </w:rPr>
      </w:pPr>
    </w:p>
    <w:p w:rsidR="00B833DD" w:rsidRPr="00B833DD" w:rsidRDefault="00B833DD" w:rsidP="00B833DD">
      <w:pPr>
        <w:pStyle w:val="Arialberschrift"/>
        <w:ind w:firstLine="0"/>
        <w:rPr>
          <w:rFonts w:cs="Arial"/>
          <w:sz w:val="22"/>
        </w:rPr>
      </w:pPr>
    </w:p>
    <w:p w:rsidR="00B833DD" w:rsidRDefault="0043555E" w:rsidP="00B833DD">
      <w:pPr>
        <w:pStyle w:val="Arialberschrift"/>
        <w:ind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Stelle das fehlende Outfit von unserer Grundgesetz-Giraffe Gisela zusammen, das sie als Verfassungsrichterin braucht. Die fehlenden Begriffe findest du im Worträtsel.</w:t>
      </w:r>
    </w:p>
    <w:p w:rsidR="00B833DD" w:rsidRDefault="00B833DD" w:rsidP="00B833DD">
      <w:pPr>
        <w:pStyle w:val="Arialberschrift"/>
        <w:ind w:firstLine="0"/>
        <w:rPr>
          <w:sz w:val="22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52"/>
        <w:gridCol w:w="652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  <w:gridCol w:w="653"/>
      </w:tblGrid>
      <w:tr w:rsidR="00B833DD" w:rsidTr="00063CA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K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P</w:t>
            </w:r>
          </w:p>
        </w:tc>
      </w:tr>
      <w:tr w:rsidR="00B833DD" w:rsidTr="00063CA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</w:tr>
      <w:tr w:rsidR="00B833DD" w:rsidTr="00063CA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Y</w:t>
            </w:r>
          </w:p>
        </w:tc>
      </w:tr>
      <w:tr w:rsidR="00B833DD" w:rsidTr="00B833DD">
        <w:trPr>
          <w:trHeight w:val="62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P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V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W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M</w:t>
            </w:r>
          </w:p>
        </w:tc>
      </w:tr>
      <w:tr w:rsidR="00B833DD" w:rsidTr="00B833DD">
        <w:trPr>
          <w:trHeight w:val="62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D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Y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F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K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</w:tr>
      <w:tr w:rsidR="00B833DD" w:rsidTr="00B833DD">
        <w:trPr>
          <w:trHeight w:val="61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M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G</w:t>
            </w:r>
          </w:p>
        </w:tc>
      </w:tr>
      <w:tr w:rsidR="00B833DD" w:rsidTr="00B833DD">
        <w:trPr>
          <w:trHeight w:val="62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W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Y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L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</w:tr>
      <w:tr w:rsidR="00B833DD" w:rsidTr="00B833DD">
        <w:trPr>
          <w:trHeight w:val="620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B</w:t>
            </w:r>
          </w:p>
        </w:tc>
        <w:tc>
          <w:tcPr>
            <w:tcW w:w="653" w:type="dxa"/>
            <w:shd w:val="clear" w:color="auto" w:fill="D9D9D9" w:themeFill="background1" w:themeFillShade="D9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Z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O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U</w:t>
            </w:r>
          </w:p>
        </w:tc>
      </w:tr>
      <w:tr w:rsidR="00B833DD" w:rsidTr="00063CAD">
        <w:trPr>
          <w:trHeight w:val="671"/>
        </w:trPr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2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V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E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C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H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A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S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R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I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T</w:t>
            </w:r>
          </w:p>
        </w:tc>
        <w:tc>
          <w:tcPr>
            <w:tcW w:w="653" w:type="dxa"/>
            <w:vAlign w:val="center"/>
          </w:tcPr>
          <w:p w:rsidR="00B833DD" w:rsidRPr="00B833DD" w:rsidRDefault="00B833DD" w:rsidP="00063CAD">
            <w:pPr>
              <w:pStyle w:val="TheSansText"/>
              <w:spacing w:line="240" w:lineRule="auto"/>
              <w:ind w:left="0" w:firstLine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833DD">
              <w:rPr>
                <w:rFonts w:ascii="Arial" w:hAnsi="Arial" w:cs="Arial"/>
                <w:sz w:val="28"/>
                <w:szCs w:val="28"/>
              </w:rPr>
              <w:t>N</w:t>
            </w:r>
          </w:p>
        </w:tc>
      </w:tr>
    </w:tbl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43555E" w:rsidRDefault="0043555E" w:rsidP="00B833DD">
      <w:pPr>
        <w:pStyle w:val="Arialberschrift"/>
        <w:ind w:firstLine="0"/>
        <w:rPr>
          <w:sz w:val="22"/>
        </w:rPr>
      </w:pPr>
    </w:p>
    <w:p w:rsidR="0043555E" w:rsidRDefault="0043555E" w:rsidP="00B833DD">
      <w:pPr>
        <w:pStyle w:val="Arialberschrift"/>
        <w:ind w:firstLine="0"/>
        <w:rPr>
          <w:sz w:val="22"/>
        </w:rPr>
      </w:pPr>
    </w:p>
    <w:p w:rsidR="0043555E" w:rsidRDefault="0043555E" w:rsidP="00B833DD">
      <w:pPr>
        <w:pStyle w:val="Arialberschrift"/>
        <w:ind w:firstLine="0"/>
        <w:rPr>
          <w:sz w:val="22"/>
        </w:rPr>
      </w:pPr>
    </w:p>
    <w:p w:rsidR="0043555E" w:rsidRDefault="0043555E" w:rsidP="00B833DD">
      <w:pPr>
        <w:pStyle w:val="Arialberschrift"/>
        <w:ind w:firstLine="0"/>
        <w:rPr>
          <w:sz w:val="22"/>
        </w:rPr>
      </w:pP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43555E" w:rsidRPr="00B833DD" w:rsidRDefault="0043555E" w:rsidP="0043555E">
      <w:pPr>
        <w:ind w:left="142" w:firstLine="0"/>
        <w:rPr>
          <w:rFonts w:ascii="Arial" w:hAnsi="Arial" w:cs="Arial"/>
          <w:sz w:val="16"/>
          <w:szCs w:val="16"/>
        </w:rPr>
      </w:pPr>
      <w:r w:rsidRPr="00B833DD">
        <w:rPr>
          <w:rFonts w:ascii="Arial" w:hAnsi="Arial" w:cs="Arial"/>
          <w:sz w:val="16"/>
          <w:szCs w:val="16"/>
        </w:rPr>
        <w:t>Arbeitsblatt 7</w:t>
      </w:r>
    </w:p>
    <w:p w:rsidR="0043555E" w:rsidRPr="00B833DD" w:rsidRDefault="0043555E" w:rsidP="0043555E">
      <w:pPr>
        <w:pStyle w:val="Arialberschrift"/>
        <w:ind w:firstLine="0"/>
        <w:rPr>
          <w:rFonts w:cs="Arial"/>
        </w:rPr>
      </w:pPr>
      <w:r w:rsidRPr="00B833DD">
        <w:rPr>
          <w:rFonts w:cs="Arial"/>
        </w:rPr>
        <w:t xml:space="preserve">Grundgesetz-Worträtsel </w:t>
      </w: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Pr="00B833DD" w:rsidRDefault="00B833DD" w:rsidP="00B833DD">
      <w:pPr>
        <w:tabs>
          <w:tab w:val="left" w:pos="1119"/>
        </w:tabs>
        <w:ind w:left="142" w:firstLine="0"/>
        <w:rPr>
          <w:rFonts w:ascii="Arial" w:hAnsi="Arial" w:cs="Arial"/>
        </w:rPr>
      </w:pPr>
      <w:r w:rsidRPr="00B833DD">
        <w:rPr>
          <w:rFonts w:ascii="Arial" w:hAnsi="Arial" w:cs="Arial"/>
        </w:rPr>
        <w:t>Ergänze die fehlenden Begriffe. Alle vier sind im Worträtsel versteckt.</w:t>
      </w:r>
      <w:r w:rsidR="00876A1E">
        <w:rPr>
          <w:rFonts w:ascii="Arial" w:hAnsi="Arial" w:cs="Arial"/>
        </w:rPr>
        <w:t xml:space="preserve"> Die unterlegten Buchstaben ergeben, richtig angeordnet, das Lösungswort.</w:t>
      </w: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Default="00B833DD" w:rsidP="00B833DD">
      <w:pPr>
        <w:pStyle w:val="Arialberschrift"/>
        <w:ind w:firstLine="0"/>
        <w:rPr>
          <w:sz w:val="22"/>
        </w:rPr>
      </w:pPr>
    </w:p>
    <w:p w:rsidR="00B833DD" w:rsidRPr="00AB2F4D" w:rsidRDefault="004F659A" w:rsidP="00B833DD">
      <w:pPr>
        <w:ind w:left="142"/>
        <w:rPr>
          <w:rFonts w:cs="Arial"/>
          <w:szCs w:val="20"/>
        </w:rPr>
      </w:pPr>
      <w:r w:rsidRPr="004F659A">
        <w:rPr>
          <w:noProof/>
        </w:rPr>
        <w:pict>
          <v:rect id="Rectangle 2" o:spid="_x0000_s2061" style="position:absolute;left:0;text-align:left;margin-left:329.4pt;margin-top:2.45pt;width:112.95pt;height:43.6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">
            <v:textbox>
              <w:txbxContent>
                <w:p w:rsidR="00B833DD" w:rsidRPr="00280849" w:rsidRDefault="00B833DD" w:rsidP="00B833DD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>
                    <w:rPr>
                      <w:rFonts w:cs="Arial"/>
                      <w:sz w:val="48"/>
                      <w:szCs w:val="48"/>
                    </w:rPr>
                    <w:t>BAR</w:t>
                  </w:r>
                  <w:r w:rsidRPr="00B833DD">
                    <w:rPr>
                      <w:rFonts w:cs="Arial"/>
                      <w:color w:val="003480"/>
                      <w:sz w:val="48"/>
                      <w:szCs w:val="48"/>
                      <w:shd w:val="clear" w:color="auto" w:fill="D9D9D9" w:themeFill="background1" w:themeFillShade="D9"/>
                    </w:rPr>
                    <w:t>E</w:t>
                  </w:r>
                  <w:r>
                    <w:rPr>
                      <w:rFonts w:cs="Arial"/>
                      <w:sz w:val="48"/>
                      <w:szCs w:val="48"/>
                    </w:rPr>
                    <w:t>TT</w:t>
                  </w: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</w:t>
                  </w:r>
                </w:p>
              </w:txbxContent>
            </v:textbox>
          </v:rect>
        </w:pict>
      </w:r>
      <w:r w:rsidR="00B833DD">
        <w:rPr>
          <w:noProof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-243840</wp:posOffset>
            </wp:positionH>
            <wp:positionV relativeFrom="paragraph">
              <wp:posOffset>22860</wp:posOffset>
            </wp:positionV>
            <wp:extent cx="5210175" cy="7019925"/>
            <wp:effectExtent l="19050" t="0" r="9525" b="0"/>
            <wp:wrapTight wrapText="bothSides">
              <wp:wrapPolygon edited="0">
                <wp:start x="11925" y="0"/>
                <wp:lineTo x="9635" y="352"/>
                <wp:lineTo x="9240" y="469"/>
                <wp:lineTo x="9398" y="1055"/>
                <wp:lineTo x="11057" y="1876"/>
                <wp:lineTo x="10741" y="2814"/>
                <wp:lineTo x="9161" y="5569"/>
                <wp:lineTo x="8766" y="5920"/>
                <wp:lineTo x="8529" y="8441"/>
                <wp:lineTo x="8056" y="9379"/>
                <wp:lineTo x="1422" y="14068"/>
                <wp:lineTo x="1501" y="15006"/>
                <wp:lineTo x="79" y="15768"/>
                <wp:lineTo x="-79" y="15944"/>
                <wp:lineTo x="-79" y="16647"/>
                <wp:lineTo x="1895" y="16881"/>
                <wp:lineTo x="6950" y="16881"/>
                <wp:lineTo x="6792" y="19695"/>
                <wp:lineTo x="8371" y="20633"/>
                <wp:lineTo x="7977" y="21571"/>
                <wp:lineTo x="10030" y="21571"/>
                <wp:lineTo x="11925" y="21571"/>
                <wp:lineTo x="12952" y="21219"/>
                <wp:lineTo x="12794" y="20633"/>
                <wp:lineTo x="15321" y="19754"/>
                <wp:lineTo x="15321" y="19695"/>
                <wp:lineTo x="15400" y="18816"/>
                <wp:lineTo x="15242" y="15944"/>
                <wp:lineTo x="19507" y="15944"/>
                <wp:lineTo x="21639" y="15650"/>
                <wp:lineTo x="21561" y="15006"/>
                <wp:lineTo x="21639" y="14771"/>
                <wp:lineTo x="21639" y="14654"/>
                <wp:lineTo x="19744" y="14068"/>
                <wp:lineTo x="19981" y="13775"/>
                <wp:lineTo x="19744" y="13364"/>
                <wp:lineTo x="12241" y="8441"/>
                <wp:lineTo x="11610" y="6565"/>
                <wp:lineTo x="11688" y="5627"/>
                <wp:lineTo x="12083" y="4748"/>
                <wp:lineTo x="14927" y="4689"/>
                <wp:lineTo x="16664" y="4338"/>
                <wp:lineTo x="16743" y="3634"/>
                <wp:lineTo x="16348" y="3224"/>
                <wp:lineTo x="15716" y="2814"/>
                <wp:lineTo x="15558" y="1876"/>
                <wp:lineTo x="16506" y="996"/>
                <wp:lineTo x="16506" y="938"/>
                <wp:lineTo x="16822" y="528"/>
                <wp:lineTo x="16506" y="410"/>
                <wp:lineTo x="14216" y="0"/>
                <wp:lineTo x="11925" y="0"/>
              </wp:wrapPolygon>
            </wp:wrapTight>
            <wp:docPr id="7" name="Grafik 5" descr="05_Giraffe_Robe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_Giraffe_Robe 1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10175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833DD" w:rsidRPr="00AB2F4D" w:rsidRDefault="004F659A" w:rsidP="00B833DD">
      <w:pPr>
        <w:ind w:left="142"/>
        <w:rPr>
          <w:rFonts w:cs="Arial"/>
          <w:szCs w:val="20"/>
        </w:rPr>
      </w:pPr>
      <w:r>
        <w:rPr>
          <w:rFonts w:cs="Arial"/>
          <w:noProof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2053" type="#_x0000_t32" style="position:absolute;left:0;text-align:left;margin-left:254.4pt;margin-top:9.45pt;width:75pt;height:0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" adj="-89597,-1,-89597"/>
        </w:pict>
      </w:r>
    </w:p>
    <w:p w:rsidR="00B833DD" w:rsidRPr="00AB2F4D" w:rsidRDefault="00B833DD" w:rsidP="00B833DD">
      <w:pPr>
        <w:ind w:left="142"/>
        <w:rPr>
          <w:rFonts w:cs="Arial"/>
          <w:szCs w:val="20"/>
        </w:rPr>
      </w:pPr>
    </w:p>
    <w:p w:rsidR="00B833DD" w:rsidRPr="00AB2F4D" w:rsidRDefault="00B833DD" w:rsidP="00B833DD">
      <w:pPr>
        <w:ind w:left="142"/>
        <w:rPr>
          <w:rFonts w:cs="Arial"/>
          <w:szCs w:val="20"/>
        </w:rPr>
      </w:pPr>
    </w:p>
    <w:p w:rsidR="00B833DD" w:rsidRPr="00AB2F4D" w:rsidRDefault="00B833DD" w:rsidP="00B833DD">
      <w:pPr>
        <w:ind w:left="142"/>
        <w:rPr>
          <w:rFonts w:cs="Arial"/>
          <w:szCs w:val="20"/>
        </w:rPr>
      </w:pPr>
    </w:p>
    <w:p w:rsidR="00B833DD" w:rsidRPr="00AB2F4D" w:rsidRDefault="00B833DD" w:rsidP="00B833DD">
      <w:pPr>
        <w:ind w:left="142"/>
        <w:rPr>
          <w:rFonts w:cs="Arial"/>
          <w:szCs w:val="20"/>
        </w:rPr>
      </w:pPr>
    </w:p>
    <w:p w:rsidR="00B833DD" w:rsidRPr="00AB2F4D" w:rsidRDefault="00B833DD" w:rsidP="00B833DD">
      <w:pPr>
        <w:ind w:left="142"/>
        <w:rPr>
          <w:rFonts w:cs="Arial"/>
          <w:szCs w:val="20"/>
        </w:rPr>
      </w:pPr>
    </w:p>
    <w:p w:rsidR="00B833DD" w:rsidRPr="00AB2F4D" w:rsidRDefault="004F659A" w:rsidP="00B833DD">
      <w:pPr>
        <w:ind w:left="142"/>
        <w:rPr>
          <w:rFonts w:cs="Arial"/>
          <w:szCs w:val="20"/>
        </w:rPr>
      </w:pPr>
      <w:r>
        <w:rPr>
          <w:rFonts w:cs="Arial"/>
          <w:noProof/>
          <w:szCs w:val="20"/>
        </w:rPr>
        <w:pict>
          <v:shape id="AutoShape 9" o:spid="_x0000_s2059" type="#_x0000_t32" style="position:absolute;left:0;text-align:left;margin-left:181.35pt;margin-top:203.55pt;width:108.75pt;height:36pt;flip:y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"/>
        </w:pict>
      </w:r>
    </w:p>
    <w:p w:rsidR="00B833DD" w:rsidRPr="00A031D1" w:rsidRDefault="00B833DD" w:rsidP="00B833DD">
      <w:pPr>
        <w:pStyle w:val="Arialberschrift"/>
        <w:ind w:firstLine="0"/>
        <w:rPr>
          <w:sz w:val="22"/>
        </w:rPr>
      </w:pPr>
    </w:p>
    <w:p w:rsidR="00856770" w:rsidRDefault="00856770" w:rsidP="00B833DD">
      <w:pPr>
        <w:ind w:left="142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</w:p>
    <w:p w:rsidR="00A522E5" w:rsidRDefault="00A522E5" w:rsidP="00304577">
      <w:pPr>
        <w:rPr>
          <w:rFonts w:ascii="Arial" w:hAnsi="Arial" w:cs="Arial"/>
          <w:sz w:val="16"/>
          <w:szCs w:val="16"/>
        </w:rPr>
      </w:pPr>
    </w:p>
    <w:p w:rsidR="00907BB4" w:rsidRPr="00135307" w:rsidRDefault="004F659A" w:rsidP="00C34F36">
      <w:pPr>
        <w:ind w:left="0" w:firstLine="0"/>
        <w:rPr>
          <w:rFonts w:ascii="Arial" w:hAnsi="Arial" w:cs="Arial"/>
          <w:sz w:val="16"/>
          <w:szCs w:val="16"/>
        </w:rPr>
      </w:pPr>
      <w:r w:rsidRPr="004F659A">
        <w:rPr>
          <w:rFonts w:cs="Arial"/>
          <w:noProof/>
          <w:szCs w:val="20"/>
        </w:rPr>
        <w:pict>
          <v:rect id="Rectangle 4" o:spid="_x0000_s2054" style="position:absolute;margin-left:-2.7pt;margin-top:23.5pt;width:139.4pt;height:42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">
            <v:textbox>
              <w:txbxContent>
                <w:p w:rsidR="00B833DD" w:rsidRPr="00280849" w:rsidRDefault="00B833DD" w:rsidP="00B833DD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>
                    <w:rPr>
                      <w:rFonts w:cs="Arial"/>
                      <w:sz w:val="48"/>
                      <w:szCs w:val="48"/>
                    </w:rPr>
                    <w:t>BEFF</w:t>
                  </w:r>
                  <w:r w:rsidRPr="00B833DD">
                    <w:rPr>
                      <w:rFonts w:cs="Arial"/>
                      <w:color w:val="003480"/>
                      <w:sz w:val="48"/>
                      <w:szCs w:val="48"/>
                      <w:shd w:val="clear" w:color="auto" w:fill="D9D9D9" w:themeFill="background1" w:themeFillShade="D9"/>
                    </w:rPr>
                    <w:t>CH</w:t>
                  </w:r>
                  <w:r>
                    <w:rPr>
                      <w:rFonts w:cs="Arial"/>
                      <w:sz w:val="48"/>
                      <w:szCs w:val="48"/>
                    </w:rPr>
                    <w:t>EN</w:t>
                  </w:r>
                </w:p>
              </w:txbxContent>
            </v:textbox>
          </v:rect>
        </w:pict>
      </w:r>
      <w:r w:rsidRPr="004F659A">
        <w:rPr>
          <w:rFonts w:cs="Arial"/>
          <w:noProof/>
          <w:szCs w:val="20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AutoShape 5" o:spid="_x0000_s2055" type="#_x0000_t34" style="position:absolute;margin-left:136.8pt;margin-top:44.75pt;width:43.3pt;height:.05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" adj=",-180144000,-96527"/>
        </w:pict>
      </w:r>
      <w:r w:rsidRPr="004F659A">
        <w:rPr>
          <w:rFonts w:cs="Arial"/>
          <w:noProof/>
          <w:szCs w:val="20"/>
        </w:rPr>
        <w:pict>
          <v:rect id="Rectangle 8" o:spid="_x0000_s2058" style="position:absolute;margin-left:290.1pt;margin-top:129.5pt;width:191.3pt;height:42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">
            <v:textbox>
              <w:txbxContent>
                <w:p w:rsidR="00B833DD" w:rsidRPr="00280849" w:rsidRDefault="00B833DD" w:rsidP="00B833DD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>
                    <w:rPr>
                      <w:rFonts w:cs="Arial"/>
                      <w:sz w:val="48"/>
                      <w:szCs w:val="48"/>
                    </w:rPr>
                    <w:t>GRUNDGESE</w:t>
                  </w:r>
                  <w:r w:rsidRPr="00B833DD">
                    <w:rPr>
                      <w:rFonts w:cs="Arial"/>
                      <w:sz w:val="48"/>
                      <w:szCs w:val="48"/>
                      <w:shd w:val="clear" w:color="auto" w:fill="D9D9D9" w:themeFill="background1" w:themeFillShade="D9"/>
                    </w:rPr>
                    <w:t>T</w:t>
                  </w:r>
                  <w:r>
                    <w:rPr>
                      <w:rFonts w:cs="Arial"/>
                      <w:sz w:val="48"/>
                      <w:szCs w:val="48"/>
                    </w:rPr>
                    <w:t>Z</w:t>
                  </w:r>
                </w:p>
              </w:txbxContent>
            </v:textbox>
          </v:rect>
        </w:pict>
      </w:r>
      <w:r w:rsidRPr="004F659A">
        <w:rPr>
          <w:rFonts w:cs="Arial"/>
          <w:noProof/>
          <w:szCs w:val="20"/>
        </w:rPr>
        <w:pict>
          <v:shape id="AutoShape 7" o:spid="_x0000_s2057" type="#_x0000_t32" style="position:absolute;margin-left:100.8pt;margin-top:324.45pt;width:42.75pt;height:.05pt;z-index:25166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"/>
        </w:pict>
      </w:r>
      <w:r w:rsidRPr="004F659A">
        <w:rPr>
          <w:rFonts w:cs="Arial"/>
          <w:noProof/>
          <w:szCs w:val="20"/>
        </w:rPr>
        <w:pict>
          <v:rect id="Rectangle 6" o:spid="_x0000_s2056" style="position:absolute;margin-left:4.8pt;margin-top:301.25pt;width:96pt;height:42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">
            <v:textbox>
              <w:txbxContent>
                <w:p w:rsidR="00B833DD" w:rsidRPr="00280849" w:rsidRDefault="00B833DD" w:rsidP="00B833DD">
                  <w:pPr>
                    <w:ind w:left="0"/>
                    <w:rPr>
                      <w:rFonts w:cs="Arial"/>
                      <w:sz w:val="48"/>
                      <w:szCs w:val="48"/>
                    </w:rPr>
                  </w:pPr>
                  <w:r w:rsidRPr="00280849">
                    <w:rPr>
                      <w:rFonts w:cs="Arial"/>
                      <w:sz w:val="48"/>
                      <w:szCs w:val="48"/>
                    </w:rPr>
                    <w:t xml:space="preserve"> </w:t>
                  </w:r>
                  <w:r w:rsidRPr="00B833DD">
                    <w:rPr>
                      <w:rFonts w:cs="Arial"/>
                      <w:color w:val="003480"/>
                      <w:sz w:val="48"/>
                      <w:szCs w:val="48"/>
                      <w:shd w:val="clear" w:color="auto" w:fill="D9D9D9" w:themeFill="background1" w:themeFillShade="D9"/>
                    </w:rPr>
                    <w:t>R</w:t>
                  </w:r>
                  <w:r>
                    <w:rPr>
                      <w:rFonts w:cs="Arial"/>
                      <w:sz w:val="48"/>
                      <w:szCs w:val="48"/>
                    </w:rPr>
                    <w:t>OBE</w:t>
                  </w:r>
                </w:p>
              </w:txbxContent>
            </v:textbox>
          </v:rect>
        </w:pict>
      </w:r>
      <w:r w:rsidRPr="004F659A">
        <w:rPr>
          <w:rFonts w:cs="Arial"/>
          <w:noProof/>
          <w:szCs w:val="20"/>
        </w:rPr>
        <w:pict>
          <v:shape id="Text Box 11" o:spid="_x0000_s2060" type="#_x0000_t202" style="position:absolute;margin-left:347.15pt;margin-top:306.65pt;width:130pt;height:73.0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">
            <v:textbox>
              <w:txbxContent>
                <w:p w:rsidR="00B833DD" w:rsidRPr="00B833DD" w:rsidRDefault="00B833DD" w:rsidP="00B833DD">
                  <w:pPr>
                    <w:ind w:left="0"/>
                    <w:rPr>
                      <w:rFonts w:ascii="Arial" w:hAnsi="Arial" w:cs="Arial"/>
                    </w:rPr>
                  </w:pPr>
                  <w:r w:rsidRPr="00B833DD">
                    <w:rPr>
                      <w:rFonts w:ascii="Arial" w:hAnsi="Arial" w:cs="Arial"/>
                    </w:rPr>
                    <w:t xml:space="preserve">Lösungswort: </w:t>
                  </w:r>
                </w:p>
                <w:p w:rsidR="00B833DD" w:rsidRDefault="00B833DD" w:rsidP="00B833DD">
                  <w:pPr>
                    <w:ind w:left="0"/>
                    <w:rPr>
                      <w:rFonts w:cs="Arial"/>
                    </w:rPr>
                  </w:pPr>
                </w:p>
                <w:p w:rsidR="00B833DD" w:rsidRPr="00336959" w:rsidRDefault="00B833DD" w:rsidP="00B833DD">
                  <w:pPr>
                    <w:ind w:left="0"/>
                    <w:rPr>
                      <w:rFonts w:cs="Arial"/>
                    </w:rPr>
                  </w:pPr>
                  <w:r>
                    <w:rPr>
                      <w:rFonts w:cs="Arial"/>
                      <w:sz w:val="48"/>
                      <w:szCs w:val="48"/>
                    </w:rPr>
                    <w:t>RECHT</w:t>
                  </w:r>
                </w:p>
              </w:txbxContent>
            </v:textbox>
          </v:shape>
        </w:pict>
      </w:r>
    </w:p>
    <w:sectPr w:rsidR="00907BB4" w:rsidRPr="00135307" w:rsidSect="00560917">
      <w:headerReference w:type="default" r:id="rId12"/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76E" w:rsidRDefault="0041376E" w:rsidP="003A7C35">
      <w:pPr>
        <w:spacing w:after="0" w:line="240" w:lineRule="auto"/>
      </w:pPr>
      <w:r>
        <w:separator/>
      </w:r>
    </w:p>
  </w:endnote>
  <w:endnote w:type="continuationSeparator" w:id="0">
    <w:p w:rsidR="0041376E" w:rsidRDefault="0041376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F659A" w:rsidRPr="004F659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4F659A" w:rsidRPr="004F659A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F659A" w:rsidRPr="004F659A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76E" w:rsidRDefault="0041376E" w:rsidP="003A7C35">
      <w:pPr>
        <w:spacing w:after="0" w:line="240" w:lineRule="auto"/>
      </w:pPr>
      <w:r>
        <w:separator/>
      </w:r>
    </w:p>
  </w:footnote>
  <w:footnote w:type="continuationSeparator" w:id="0">
    <w:p w:rsidR="0041376E" w:rsidRDefault="0041376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D7F51" w:rsidP="00CD7F5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4061460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-gg-quiz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gg-quiz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F659A" w:rsidRPr="004F659A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833DD">
      <w:rPr>
        <w:sz w:val="20"/>
        <w:szCs w:val="20"/>
      </w:rPr>
      <w:t>Lösungen</w:t>
    </w:r>
    <w:r>
      <w:rPr>
        <w:sz w:val="20"/>
        <w:szCs w:val="20"/>
      </w:rPr>
      <w:t xml:space="preserve"> </w:t>
    </w:r>
  </w:p>
  <w:p w:rsidR="00685FD6" w:rsidRPr="00000978" w:rsidRDefault="004F659A" w:rsidP="00685FD6">
    <w:pPr>
      <w:pStyle w:val="KeinLeerraum"/>
      <w:ind w:left="142"/>
      <w:rPr>
        <w:color w:val="909191"/>
        <w:sz w:val="16"/>
        <w:szCs w:val="16"/>
      </w:rPr>
    </w:pPr>
    <w:r w:rsidRPr="004F659A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AB2F4D" w:rsidP="00685FD6">
    <w:pPr>
      <w:pStyle w:val="ArialBeschreibunggrau"/>
      <w:ind w:firstLine="132"/>
    </w:pPr>
    <w:r>
      <w:t>Das große Grundgesetz-Quiz – mit Giraffe! (Lernspiel)</w:t>
    </w:r>
  </w:p>
  <w:p w:rsidR="00685FD6" w:rsidRPr="00AB2F4D" w:rsidRDefault="00CD7F51" w:rsidP="00685FD6">
    <w:pPr>
      <w:pStyle w:val="ArialBeschreibunggrau"/>
      <w:ind w:firstLine="132"/>
      <w:rPr>
        <w:color w:val="FF0000"/>
      </w:rPr>
    </w:pPr>
    <w:r w:rsidRPr="00D379AD">
      <w:rPr>
        <w:color w:val="7F7F7F" w:themeColor="text1" w:themeTint="80"/>
      </w:rPr>
      <w:t>planet-schule.de/x/</w:t>
    </w:r>
    <w:proofErr w:type="spellStart"/>
    <w:r w:rsidRPr="00D379AD">
      <w:rPr>
        <w:color w:val="7F7F7F" w:themeColor="text1" w:themeTint="80"/>
      </w:rPr>
      <w:t>grundgesetz-quiz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</w:p>
  <w:p w:rsidR="00685FD6" w:rsidRPr="00D56754" w:rsidRDefault="00685FD6" w:rsidP="00D56754">
    <w:pPr>
      <w:pStyle w:val="Kopfzeile"/>
      <w:ind w:left="142" w:firstLine="0"/>
      <w:rPr>
        <w:rFonts w:ascii="Arial" w:hAnsi="Arial" w:cs="Arial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69A6"/>
    <w:rsid w:val="0000216E"/>
    <w:rsid w:val="0000232B"/>
    <w:rsid w:val="0001414E"/>
    <w:rsid w:val="000308D4"/>
    <w:rsid w:val="000322BF"/>
    <w:rsid w:val="000355C8"/>
    <w:rsid w:val="00042AC3"/>
    <w:rsid w:val="00050337"/>
    <w:rsid w:val="00053769"/>
    <w:rsid w:val="0005514C"/>
    <w:rsid w:val="000765DF"/>
    <w:rsid w:val="00076D2F"/>
    <w:rsid w:val="00085057"/>
    <w:rsid w:val="00090BF2"/>
    <w:rsid w:val="000B0241"/>
    <w:rsid w:val="000B3109"/>
    <w:rsid w:val="000B683C"/>
    <w:rsid w:val="000B69C7"/>
    <w:rsid w:val="000B71C9"/>
    <w:rsid w:val="000C43C0"/>
    <w:rsid w:val="00111AE1"/>
    <w:rsid w:val="00135307"/>
    <w:rsid w:val="00146328"/>
    <w:rsid w:val="00151558"/>
    <w:rsid w:val="00163FD2"/>
    <w:rsid w:val="0017696E"/>
    <w:rsid w:val="00177271"/>
    <w:rsid w:val="001773CA"/>
    <w:rsid w:val="0018720F"/>
    <w:rsid w:val="0019369E"/>
    <w:rsid w:val="001C0BF7"/>
    <w:rsid w:val="001D0D89"/>
    <w:rsid w:val="001F5CAB"/>
    <w:rsid w:val="00220433"/>
    <w:rsid w:val="00225F20"/>
    <w:rsid w:val="00240D31"/>
    <w:rsid w:val="002420D3"/>
    <w:rsid w:val="00252B7C"/>
    <w:rsid w:val="002617B7"/>
    <w:rsid w:val="0026543C"/>
    <w:rsid w:val="0026592A"/>
    <w:rsid w:val="00272F29"/>
    <w:rsid w:val="00281550"/>
    <w:rsid w:val="00281DDB"/>
    <w:rsid w:val="002E6388"/>
    <w:rsid w:val="00304577"/>
    <w:rsid w:val="00333420"/>
    <w:rsid w:val="00334EC8"/>
    <w:rsid w:val="00341A27"/>
    <w:rsid w:val="00356B21"/>
    <w:rsid w:val="0036029C"/>
    <w:rsid w:val="00362B8F"/>
    <w:rsid w:val="00363EB5"/>
    <w:rsid w:val="00364E08"/>
    <w:rsid w:val="00380A6A"/>
    <w:rsid w:val="00382A8D"/>
    <w:rsid w:val="00383619"/>
    <w:rsid w:val="0039383E"/>
    <w:rsid w:val="003A2209"/>
    <w:rsid w:val="003A4DEA"/>
    <w:rsid w:val="003A7C35"/>
    <w:rsid w:val="003B3D83"/>
    <w:rsid w:val="003B62D6"/>
    <w:rsid w:val="003C296F"/>
    <w:rsid w:val="003D27AC"/>
    <w:rsid w:val="003D5C48"/>
    <w:rsid w:val="003E73DE"/>
    <w:rsid w:val="003F2C12"/>
    <w:rsid w:val="0041376E"/>
    <w:rsid w:val="00423DDF"/>
    <w:rsid w:val="0043555E"/>
    <w:rsid w:val="00446B08"/>
    <w:rsid w:val="00462615"/>
    <w:rsid w:val="00475AE9"/>
    <w:rsid w:val="004A5C4F"/>
    <w:rsid w:val="004A75A6"/>
    <w:rsid w:val="004C275F"/>
    <w:rsid w:val="004E3F91"/>
    <w:rsid w:val="004F659A"/>
    <w:rsid w:val="00515A96"/>
    <w:rsid w:val="00560917"/>
    <w:rsid w:val="005633B0"/>
    <w:rsid w:val="00565D5C"/>
    <w:rsid w:val="005842C2"/>
    <w:rsid w:val="0059237F"/>
    <w:rsid w:val="005A3ABA"/>
    <w:rsid w:val="005A6A45"/>
    <w:rsid w:val="005B119E"/>
    <w:rsid w:val="005C0B2D"/>
    <w:rsid w:val="005D4DA5"/>
    <w:rsid w:val="005E22F8"/>
    <w:rsid w:val="0060637E"/>
    <w:rsid w:val="0061275E"/>
    <w:rsid w:val="0061360A"/>
    <w:rsid w:val="00614D0E"/>
    <w:rsid w:val="00635FA7"/>
    <w:rsid w:val="0067152A"/>
    <w:rsid w:val="006836A9"/>
    <w:rsid w:val="00685FD6"/>
    <w:rsid w:val="006A198B"/>
    <w:rsid w:val="006A326E"/>
    <w:rsid w:val="006B0E41"/>
    <w:rsid w:val="006C13A4"/>
    <w:rsid w:val="006D0FB6"/>
    <w:rsid w:val="007742F8"/>
    <w:rsid w:val="007A7C9B"/>
    <w:rsid w:val="007D4CC8"/>
    <w:rsid w:val="007D5804"/>
    <w:rsid w:val="008155C0"/>
    <w:rsid w:val="00824B60"/>
    <w:rsid w:val="008307DB"/>
    <w:rsid w:val="008345E2"/>
    <w:rsid w:val="008362AA"/>
    <w:rsid w:val="00852FFE"/>
    <w:rsid w:val="00856770"/>
    <w:rsid w:val="008756BC"/>
    <w:rsid w:val="0087637F"/>
    <w:rsid w:val="00876A1E"/>
    <w:rsid w:val="008A69A6"/>
    <w:rsid w:val="008B0864"/>
    <w:rsid w:val="008E5D9C"/>
    <w:rsid w:val="008E6DD2"/>
    <w:rsid w:val="00904CFE"/>
    <w:rsid w:val="00907BB4"/>
    <w:rsid w:val="00920187"/>
    <w:rsid w:val="00923589"/>
    <w:rsid w:val="00935252"/>
    <w:rsid w:val="00944065"/>
    <w:rsid w:val="00944F7B"/>
    <w:rsid w:val="0095299A"/>
    <w:rsid w:val="009763B2"/>
    <w:rsid w:val="009A28DC"/>
    <w:rsid w:val="009B2064"/>
    <w:rsid w:val="009C33FC"/>
    <w:rsid w:val="009D5F67"/>
    <w:rsid w:val="009E1CDA"/>
    <w:rsid w:val="009F229F"/>
    <w:rsid w:val="00A00012"/>
    <w:rsid w:val="00A01D84"/>
    <w:rsid w:val="00A137D1"/>
    <w:rsid w:val="00A27845"/>
    <w:rsid w:val="00A440C9"/>
    <w:rsid w:val="00A522E5"/>
    <w:rsid w:val="00A55371"/>
    <w:rsid w:val="00A762DC"/>
    <w:rsid w:val="00A81BFB"/>
    <w:rsid w:val="00A81C78"/>
    <w:rsid w:val="00A90C72"/>
    <w:rsid w:val="00A96777"/>
    <w:rsid w:val="00AA2A9E"/>
    <w:rsid w:val="00AA60EB"/>
    <w:rsid w:val="00AB0C82"/>
    <w:rsid w:val="00AB2F4D"/>
    <w:rsid w:val="00AD6FEC"/>
    <w:rsid w:val="00AE65EC"/>
    <w:rsid w:val="00AF4733"/>
    <w:rsid w:val="00B10EF0"/>
    <w:rsid w:val="00B11852"/>
    <w:rsid w:val="00B11F3D"/>
    <w:rsid w:val="00B1364A"/>
    <w:rsid w:val="00B34BCA"/>
    <w:rsid w:val="00B647B8"/>
    <w:rsid w:val="00B739EE"/>
    <w:rsid w:val="00B75ADE"/>
    <w:rsid w:val="00B833DD"/>
    <w:rsid w:val="00B9556C"/>
    <w:rsid w:val="00B9710A"/>
    <w:rsid w:val="00BB3AC8"/>
    <w:rsid w:val="00BC54AD"/>
    <w:rsid w:val="00C111CB"/>
    <w:rsid w:val="00C13FA7"/>
    <w:rsid w:val="00C15E70"/>
    <w:rsid w:val="00C34F36"/>
    <w:rsid w:val="00C5050B"/>
    <w:rsid w:val="00C52AAB"/>
    <w:rsid w:val="00C63BAB"/>
    <w:rsid w:val="00C75FF9"/>
    <w:rsid w:val="00C818FE"/>
    <w:rsid w:val="00C83922"/>
    <w:rsid w:val="00C94973"/>
    <w:rsid w:val="00CC2FA6"/>
    <w:rsid w:val="00CC6EC1"/>
    <w:rsid w:val="00CD7F51"/>
    <w:rsid w:val="00CE63F8"/>
    <w:rsid w:val="00D05150"/>
    <w:rsid w:val="00D56754"/>
    <w:rsid w:val="00D85734"/>
    <w:rsid w:val="00DB4AF9"/>
    <w:rsid w:val="00DC530F"/>
    <w:rsid w:val="00DD1435"/>
    <w:rsid w:val="00E43886"/>
    <w:rsid w:val="00E659B2"/>
    <w:rsid w:val="00E66C0D"/>
    <w:rsid w:val="00E7209D"/>
    <w:rsid w:val="00E950C7"/>
    <w:rsid w:val="00EC520B"/>
    <w:rsid w:val="00ED2F1D"/>
    <w:rsid w:val="00F02DF0"/>
    <w:rsid w:val="00F20A84"/>
    <w:rsid w:val="00F20BBE"/>
    <w:rsid w:val="00F26279"/>
    <w:rsid w:val="00F4089A"/>
    <w:rsid w:val="00F70996"/>
    <w:rsid w:val="00F80D35"/>
    <w:rsid w:val="00F851D9"/>
    <w:rsid w:val="00F85DE9"/>
    <w:rsid w:val="00F87034"/>
    <w:rsid w:val="00F91C51"/>
    <w:rsid w:val="00F91EFB"/>
    <w:rsid w:val="00FC0EC1"/>
    <w:rsid w:val="00FC4F89"/>
    <w:rsid w:val="00FE4AB0"/>
    <w:rsid w:val="00FE50F7"/>
    <w:rsid w:val="00FF4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  <o:rules v:ext="edit">
        <o:r id="V:Rule5" type="connector" idref="#AutoShape 3"/>
        <o:r id="V:Rule6" type="connector" idref="#AutoShape 5"/>
        <o:r id="V:Rule7" type="connector" idref="#AutoShape 9"/>
        <o:r id="V:Rule8" type="connector" idref="#AutoShap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20B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svg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E9796-C782-4C06-B581-9DFE6709F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4</Pages>
  <Words>436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große Grundgesetz-Quiz – mit Giraffe!</dc:title>
  <dc:creator>SWR planet schule</dc:creator>
  <cp:lastModifiedBy>Martina Frietsch</cp:lastModifiedBy>
  <cp:revision>8</cp:revision>
  <cp:lastPrinted>2024-11-20T09:13:00Z</cp:lastPrinted>
  <dcterms:created xsi:type="dcterms:W3CDTF">2024-10-15T10:30:00Z</dcterms:created>
  <dcterms:modified xsi:type="dcterms:W3CDTF">2024-11-20T09:13:00Z</dcterms:modified>
</cp:coreProperties>
</file>