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5FD6" w:rsidRDefault="00560917" w:rsidP="00CC6EC1">
      <w:pPr>
        <w:pStyle w:val="ArialTitelgrau"/>
        <w:rPr>
          <w:szCs w:val="20"/>
        </w:rPr>
      </w:pPr>
      <w:r w:rsidRPr="002D4E32">
        <w:rPr>
          <w:noProof/>
          <w:szCs w:val="20"/>
        </w:rPr>
        <w:drawing>
          <wp:anchor distT="0" distB="0" distL="114300" distR="114300" simplePos="0" relativeHeight="251654144" behindDoc="0" locked="1" layoutInCell="1" allowOverlap="1">
            <wp:simplePos x="0" y="0"/>
            <wp:positionH relativeFrom="column">
              <wp:posOffset>5087486</wp:posOffset>
            </wp:positionH>
            <wp:positionV relativeFrom="page">
              <wp:posOffset>435610</wp:posOffset>
            </wp:positionV>
            <wp:extent cx="1026000" cy="180000"/>
            <wp:effectExtent l="0" t="0" r="3175" b="0"/>
            <wp:wrapNone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  <a:ext uri="{96DAC541-7B7A-43D3-8B79-37D633B846F1}">
  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8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26000" cy="18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42AC3" w:rsidRDefault="00CC6EC1" w:rsidP="00A031D1">
      <w:pPr>
        <w:pStyle w:val="Arialberschrift"/>
        <w:ind w:firstLine="0"/>
        <w:rPr>
          <w:rFonts w:cs="Arial"/>
          <w:sz w:val="16"/>
          <w:szCs w:val="16"/>
        </w:rPr>
      </w:pPr>
      <w:r>
        <w:t xml:space="preserve"> </w:t>
      </w:r>
    </w:p>
    <w:p w:rsidR="008155C0" w:rsidRDefault="008155C0" w:rsidP="00A031D1">
      <w:pPr>
        <w:pStyle w:val="Arialberschrift"/>
        <w:ind w:firstLine="0"/>
      </w:pPr>
      <w:r>
        <w:t>Grundgesetz</w:t>
      </w:r>
      <w:r w:rsidR="00A031D1">
        <w:t>-Worträtsel</w:t>
      </w:r>
      <w:r>
        <w:t xml:space="preserve"> </w:t>
      </w:r>
    </w:p>
    <w:p w:rsidR="00A031D1" w:rsidRDefault="00A031D1" w:rsidP="00A031D1">
      <w:pPr>
        <w:pStyle w:val="Arialberschrift"/>
        <w:ind w:firstLine="0"/>
        <w:rPr>
          <w:sz w:val="22"/>
        </w:rPr>
      </w:pPr>
    </w:p>
    <w:p w:rsidR="00A031D1" w:rsidRDefault="00A031D1" w:rsidP="00A031D1">
      <w:pPr>
        <w:pStyle w:val="Arialberschrift"/>
        <w:ind w:firstLine="0"/>
        <w:rPr>
          <w:sz w:val="22"/>
        </w:rPr>
      </w:pPr>
    </w:p>
    <w:p w:rsidR="00A031D1" w:rsidRDefault="00A031D1" w:rsidP="00A031D1">
      <w:pPr>
        <w:pStyle w:val="Arialberschrift"/>
        <w:ind w:firstLine="0"/>
        <w:rPr>
          <w:sz w:val="22"/>
        </w:rPr>
      </w:pPr>
    </w:p>
    <w:p w:rsidR="00A031D1" w:rsidRDefault="00427717" w:rsidP="00A031D1">
      <w:pPr>
        <w:pStyle w:val="Arialberschrift"/>
        <w:ind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Stelle das fehlende Outfit von unserer Grundgesetz-Giraffe Gisela zusammen, das sie als Verfassungsrichterin braucht. Die fehlenden Begriffe findest du im Worträtsel.</w:t>
      </w:r>
    </w:p>
    <w:p w:rsidR="00427717" w:rsidRDefault="00427717" w:rsidP="00A031D1">
      <w:pPr>
        <w:pStyle w:val="Arialberschrift"/>
        <w:ind w:firstLine="0"/>
        <w:rPr>
          <w:b w:val="0"/>
          <w:sz w:val="20"/>
          <w:szCs w:val="20"/>
        </w:rPr>
      </w:pPr>
    </w:p>
    <w:p w:rsidR="00A031D1" w:rsidRDefault="00A031D1" w:rsidP="00D15CE4">
      <w:pPr>
        <w:pStyle w:val="Arialberschrift"/>
        <w:ind w:firstLine="0"/>
        <w:rPr>
          <w:sz w:val="22"/>
        </w:rPr>
      </w:pPr>
    </w:p>
    <w:tbl>
      <w:tblPr>
        <w:tblStyle w:val="Tabellengitternetz"/>
        <w:tblW w:w="0" w:type="auto"/>
        <w:tblInd w:w="142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652"/>
        <w:gridCol w:w="652"/>
        <w:gridCol w:w="653"/>
        <w:gridCol w:w="653"/>
        <w:gridCol w:w="653"/>
        <w:gridCol w:w="653"/>
        <w:gridCol w:w="653"/>
        <w:gridCol w:w="653"/>
        <w:gridCol w:w="653"/>
        <w:gridCol w:w="653"/>
        <w:gridCol w:w="653"/>
        <w:gridCol w:w="653"/>
        <w:gridCol w:w="653"/>
        <w:gridCol w:w="653"/>
        <w:gridCol w:w="653"/>
      </w:tblGrid>
      <w:tr w:rsidR="00A031D1" w:rsidTr="00A031D1">
        <w:trPr>
          <w:trHeight w:val="610"/>
        </w:trPr>
        <w:tc>
          <w:tcPr>
            <w:tcW w:w="652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A</w:t>
            </w:r>
          </w:p>
        </w:tc>
        <w:tc>
          <w:tcPr>
            <w:tcW w:w="652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Z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after="0"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R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after="0"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E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after="0"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F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after="0"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A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after="0"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S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after="0"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U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after="0"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N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after="0"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G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after="0"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T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after="0"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U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after="0"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K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after="0"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O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after="0"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P</w:t>
            </w:r>
          </w:p>
        </w:tc>
      </w:tr>
      <w:tr w:rsidR="00A031D1" w:rsidTr="00A031D1">
        <w:trPr>
          <w:trHeight w:val="610"/>
        </w:trPr>
        <w:tc>
          <w:tcPr>
            <w:tcW w:w="652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R</w:t>
            </w:r>
          </w:p>
        </w:tc>
        <w:tc>
          <w:tcPr>
            <w:tcW w:w="652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I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C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H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A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B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T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M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E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R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I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P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A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R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T</w:t>
            </w:r>
          </w:p>
        </w:tc>
      </w:tr>
      <w:tr w:rsidR="00A031D1" w:rsidTr="00A031D1">
        <w:trPr>
          <w:trHeight w:val="610"/>
        </w:trPr>
        <w:tc>
          <w:tcPr>
            <w:tcW w:w="652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E</w:t>
            </w:r>
          </w:p>
        </w:tc>
        <w:tc>
          <w:tcPr>
            <w:tcW w:w="652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F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U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I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S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O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U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H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U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I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E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P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B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E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Y</w:t>
            </w:r>
          </w:p>
        </w:tc>
      </w:tr>
      <w:tr w:rsidR="00A031D1" w:rsidTr="00A031D1">
        <w:trPr>
          <w:trHeight w:val="620"/>
        </w:trPr>
        <w:tc>
          <w:tcPr>
            <w:tcW w:w="652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C</w:t>
            </w:r>
          </w:p>
        </w:tc>
        <w:tc>
          <w:tcPr>
            <w:tcW w:w="652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I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G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N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S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P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N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A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R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O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B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E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I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C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S</w:t>
            </w:r>
          </w:p>
        </w:tc>
      </w:tr>
      <w:tr w:rsidR="00A031D1" w:rsidTr="00A031D1">
        <w:trPr>
          <w:trHeight w:val="610"/>
        </w:trPr>
        <w:tc>
          <w:tcPr>
            <w:tcW w:w="652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H</w:t>
            </w:r>
          </w:p>
        </w:tc>
        <w:tc>
          <w:tcPr>
            <w:tcW w:w="652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T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R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D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U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O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N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E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E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H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E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R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N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D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I</w:t>
            </w:r>
          </w:p>
        </w:tc>
      </w:tr>
      <w:tr w:rsidR="00A031D1" w:rsidTr="00A031D1">
        <w:trPr>
          <w:trHeight w:val="610"/>
        </w:trPr>
        <w:tc>
          <w:tcPr>
            <w:tcW w:w="652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E</w:t>
            </w:r>
          </w:p>
        </w:tc>
        <w:tc>
          <w:tcPr>
            <w:tcW w:w="652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Z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U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M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S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L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I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S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G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A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Z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S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A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T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N</w:t>
            </w:r>
          </w:p>
        </w:tc>
      </w:tr>
      <w:tr w:rsidR="00A031D1" w:rsidTr="00A031D1">
        <w:trPr>
          <w:trHeight w:val="610"/>
        </w:trPr>
        <w:tc>
          <w:tcPr>
            <w:tcW w:w="652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F</w:t>
            </w:r>
          </w:p>
        </w:tc>
        <w:tc>
          <w:tcPr>
            <w:tcW w:w="652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O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N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B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T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S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E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T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I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S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E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A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G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B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E</w:t>
            </w:r>
          </w:p>
        </w:tc>
      </w:tr>
      <w:tr w:rsidR="00A031D1" w:rsidTr="00A031D1">
        <w:trPr>
          <w:trHeight w:val="610"/>
        </w:trPr>
        <w:tc>
          <w:tcPr>
            <w:tcW w:w="652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B</w:t>
            </w:r>
          </w:p>
        </w:tc>
        <w:tc>
          <w:tcPr>
            <w:tcW w:w="652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B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D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U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A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T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V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A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E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T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W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D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E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A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M</w:t>
            </w:r>
          </w:p>
        </w:tc>
      </w:tr>
      <w:tr w:rsidR="00A031D1" w:rsidTr="00A031D1">
        <w:trPr>
          <w:trHeight w:val="620"/>
        </w:trPr>
        <w:tc>
          <w:tcPr>
            <w:tcW w:w="652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U</w:t>
            </w:r>
          </w:p>
        </w:tc>
        <w:tc>
          <w:tcPr>
            <w:tcW w:w="652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A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G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N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G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T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O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F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D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E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A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Y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G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R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A</w:t>
            </w:r>
          </w:p>
        </w:tc>
      </w:tr>
      <w:tr w:rsidR="00A031D1" w:rsidTr="00A031D1">
        <w:trPr>
          <w:trHeight w:val="610"/>
        </w:trPr>
        <w:tc>
          <w:tcPr>
            <w:tcW w:w="652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R</w:t>
            </w:r>
          </w:p>
        </w:tc>
        <w:tc>
          <w:tcPr>
            <w:tcW w:w="652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B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E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F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F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C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H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E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N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N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I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H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E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E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U</w:t>
            </w:r>
          </w:p>
        </w:tc>
      </w:tr>
      <w:tr w:rsidR="00A031D1" w:rsidTr="00A031D1">
        <w:trPr>
          <w:trHeight w:val="610"/>
        </w:trPr>
        <w:tc>
          <w:tcPr>
            <w:tcW w:w="652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E</w:t>
            </w:r>
          </w:p>
        </w:tc>
        <w:tc>
          <w:tcPr>
            <w:tcW w:w="652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T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S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K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A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B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I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C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T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U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M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E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T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T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N</w:t>
            </w:r>
          </w:p>
        </w:tc>
      </w:tr>
      <w:tr w:rsidR="00A031D1" w:rsidTr="00A031D1">
        <w:trPr>
          <w:trHeight w:val="610"/>
        </w:trPr>
        <w:tc>
          <w:tcPr>
            <w:tcW w:w="652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T</w:t>
            </w:r>
          </w:p>
        </w:tc>
        <w:tc>
          <w:tcPr>
            <w:tcW w:w="652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E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E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A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H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E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R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H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O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R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M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L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Z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T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G</w:t>
            </w:r>
          </w:p>
        </w:tc>
      </w:tr>
      <w:tr w:rsidR="00A031D1" w:rsidTr="00A031D1">
        <w:trPr>
          <w:trHeight w:val="620"/>
        </w:trPr>
        <w:tc>
          <w:tcPr>
            <w:tcW w:w="652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T</w:t>
            </w:r>
          </w:p>
        </w:tc>
        <w:tc>
          <w:tcPr>
            <w:tcW w:w="652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W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T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N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T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I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S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E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B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Y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U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L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E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R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R</w:t>
            </w:r>
          </w:p>
        </w:tc>
      </w:tr>
      <w:tr w:rsidR="00A031D1" w:rsidTr="00A031D1">
        <w:trPr>
          <w:trHeight w:val="620"/>
        </w:trPr>
        <w:tc>
          <w:tcPr>
            <w:tcW w:w="652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H</w:t>
            </w:r>
          </w:p>
        </w:tc>
        <w:tc>
          <w:tcPr>
            <w:tcW w:w="652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B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Z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I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A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R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A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U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E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I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S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A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R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O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U</w:t>
            </w:r>
          </w:p>
        </w:tc>
      </w:tr>
      <w:tr w:rsidR="00A031D1" w:rsidTr="00A031D1">
        <w:trPr>
          <w:trHeight w:val="671"/>
        </w:trPr>
        <w:tc>
          <w:tcPr>
            <w:tcW w:w="652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E</w:t>
            </w:r>
          </w:p>
        </w:tc>
        <w:tc>
          <w:tcPr>
            <w:tcW w:w="652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I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R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V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I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E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C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H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A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S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T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R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I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T</w:t>
            </w:r>
          </w:p>
        </w:tc>
        <w:tc>
          <w:tcPr>
            <w:tcW w:w="653" w:type="dxa"/>
            <w:vAlign w:val="center"/>
          </w:tcPr>
          <w:p w:rsidR="00A031D1" w:rsidRPr="00A031D1" w:rsidRDefault="00A031D1" w:rsidP="00A031D1">
            <w:pPr>
              <w:pStyle w:val="TheSansText"/>
              <w:spacing w:line="240" w:lineRule="auto"/>
              <w:ind w:left="0" w:firstLine="0"/>
              <w:jc w:val="center"/>
              <w:rPr>
                <w:rFonts w:cs="Arial"/>
                <w:b/>
                <w:sz w:val="28"/>
                <w:szCs w:val="28"/>
              </w:rPr>
            </w:pPr>
            <w:r w:rsidRPr="00A031D1">
              <w:rPr>
                <w:rFonts w:cs="Arial"/>
                <w:b/>
                <w:sz w:val="28"/>
                <w:szCs w:val="28"/>
              </w:rPr>
              <w:t>N</w:t>
            </w:r>
          </w:p>
        </w:tc>
      </w:tr>
    </w:tbl>
    <w:p w:rsidR="00A031D1" w:rsidRDefault="00A031D1" w:rsidP="00D15CE4">
      <w:pPr>
        <w:pStyle w:val="Arialberschrift"/>
        <w:ind w:firstLine="0"/>
        <w:rPr>
          <w:sz w:val="22"/>
        </w:rPr>
      </w:pPr>
    </w:p>
    <w:p w:rsidR="00A031D1" w:rsidRDefault="00A031D1" w:rsidP="00D15CE4">
      <w:pPr>
        <w:pStyle w:val="Arialberschrift"/>
        <w:ind w:firstLine="0"/>
        <w:rPr>
          <w:sz w:val="22"/>
        </w:rPr>
      </w:pPr>
    </w:p>
    <w:p w:rsidR="00A031D1" w:rsidRDefault="00A031D1" w:rsidP="00D15CE4">
      <w:pPr>
        <w:pStyle w:val="Arialberschrift"/>
        <w:ind w:firstLine="0"/>
        <w:rPr>
          <w:sz w:val="22"/>
        </w:rPr>
      </w:pPr>
    </w:p>
    <w:p w:rsidR="00A031D1" w:rsidRDefault="00A031D1" w:rsidP="00D15CE4">
      <w:pPr>
        <w:pStyle w:val="Arialberschrift"/>
        <w:ind w:firstLine="0"/>
        <w:rPr>
          <w:sz w:val="22"/>
        </w:rPr>
      </w:pPr>
    </w:p>
    <w:p w:rsidR="00A031D1" w:rsidRDefault="00A031D1" w:rsidP="00D15CE4">
      <w:pPr>
        <w:pStyle w:val="Arialberschrift"/>
        <w:ind w:firstLine="0"/>
        <w:rPr>
          <w:sz w:val="22"/>
        </w:rPr>
      </w:pPr>
    </w:p>
    <w:p w:rsidR="00A031D1" w:rsidRDefault="00A031D1" w:rsidP="00D15CE4">
      <w:pPr>
        <w:pStyle w:val="Arialberschrift"/>
        <w:ind w:firstLine="0"/>
        <w:rPr>
          <w:sz w:val="22"/>
        </w:rPr>
      </w:pPr>
    </w:p>
    <w:p w:rsidR="00427717" w:rsidRDefault="00427717" w:rsidP="00427717">
      <w:pPr>
        <w:pStyle w:val="Arialberschrift"/>
        <w:ind w:firstLine="0"/>
      </w:pPr>
      <w:r>
        <w:lastRenderedPageBreak/>
        <w:t xml:space="preserve">Grundgesetz-Worträtsel </w:t>
      </w:r>
    </w:p>
    <w:p w:rsidR="00427717" w:rsidRDefault="00427717" w:rsidP="00F66AB3">
      <w:pPr>
        <w:tabs>
          <w:tab w:val="left" w:pos="1119"/>
        </w:tabs>
        <w:ind w:left="142" w:firstLine="0"/>
      </w:pPr>
    </w:p>
    <w:p w:rsidR="00F66AB3" w:rsidRPr="00B833DD" w:rsidRDefault="00A031D1" w:rsidP="00F66AB3">
      <w:pPr>
        <w:tabs>
          <w:tab w:val="left" w:pos="1119"/>
        </w:tabs>
        <w:ind w:left="142" w:firstLine="0"/>
        <w:rPr>
          <w:rFonts w:cs="Arial"/>
        </w:rPr>
      </w:pPr>
      <w:r>
        <w:t>Ergänze die fehlenden Begriffe. Alle vier sind im Worträtsel versteckt.</w:t>
      </w:r>
      <w:r w:rsidR="00F66AB3" w:rsidRPr="00F66AB3">
        <w:rPr>
          <w:rFonts w:cs="Arial"/>
        </w:rPr>
        <w:t xml:space="preserve"> </w:t>
      </w:r>
      <w:r w:rsidR="00F66AB3">
        <w:rPr>
          <w:rFonts w:cs="Arial"/>
        </w:rPr>
        <w:t>Die unterlegten Buchstaben ergeben, richtig angeordnet, das Lösungswort.</w:t>
      </w:r>
    </w:p>
    <w:p w:rsidR="00A031D1" w:rsidRPr="005923C6" w:rsidRDefault="00A031D1" w:rsidP="00A031D1">
      <w:pPr>
        <w:tabs>
          <w:tab w:val="left" w:pos="1119"/>
        </w:tabs>
        <w:ind w:left="142" w:firstLine="0"/>
      </w:pPr>
    </w:p>
    <w:p w:rsidR="00A031D1" w:rsidRDefault="00A031D1" w:rsidP="00D15CE4">
      <w:pPr>
        <w:pStyle w:val="Arialberschrift"/>
        <w:ind w:firstLine="0"/>
        <w:rPr>
          <w:sz w:val="22"/>
        </w:rPr>
      </w:pPr>
    </w:p>
    <w:p w:rsidR="00A031D1" w:rsidRDefault="00A031D1" w:rsidP="00D15CE4">
      <w:pPr>
        <w:pStyle w:val="Arialberschrift"/>
        <w:ind w:firstLine="0"/>
        <w:rPr>
          <w:sz w:val="22"/>
        </w:rPr>
      </w:pPr>
      <w:r>
        <w:rPr>
          <w:noProof/>
          <w:sz w:val="22"/>
        </w:rPr>
        <w:drawing>
          <wp:anchor distT="0" distB="0" distL="114300" distR="114300" simplePos="0" relativeHeight="251653119" behindDoc="0" locked="0" layoutInCell="1" allowOverlap="1">
            <wp:simplePos x="0" y="0"/>
            <wp:positionH relativeFrom="column">
              <wp:posOffset>-243840</wp:posOffset>
            </wp:positionH>
            <wp:positionV relativeFrom="paragraph">
              <wp:posOffset>100330</wp:posOffset>
            </wp:positionV>
            <wp:extent cx="5673090" cy="7648575"/>
            <wp:effectExtent l="19050" t="0" r="3810" b="0"/>
            <wp:wrapTight wrapText="bothSides">
              <wp:wrapPolygon edited="0">
                <wp:start x="11968" y="0"/>
                <wp:lineTo x="9502" y="430"/>
                <wp:lineTo x="9212" y="538"/>
                <wp:lineTo x="9357" y="1076"/>
                <wp:lineTo x="10880" y="1722"/>
                <wp:lineTo x="11315" y="1722"/>
                <wp:lineTo x="9357" y="5165"/>
                <wp:lineTo x="8704" y="6025"/>
                <wp:lineTo x="8559" y="8608"/>
                <wp:lineTo x="7906" y="9468"/>
                <wp:lineTo x="1378" y="14149"/>
                <wp:lineTo x="1451" y="14364"/>
                <wp:lineTo x="1813" y="14633"/>
                <wp:lineTo x="653" y="15494"/>
                <wp:lineTo x="-73" y="15870"/>
                <wp:lineTo x="-73" y="16032"/>
                <wp:lineTo x="363" y="16355"/>
                <wp:lineTo x="363" y="16731"/>
                <wp:lineTo x="4207" y="17215"/>
                <wp:lineTo x="6891" y="17215"/>
                <wp:lineTo x="6891" y="19798"/>
                <wp:lineTo x="8341" y="20659"/>
                <wp:lineTo x="7979" y="21519"/>
                <wp:lineTo x="7979" y="21573"/>
                <wp:lineTo x="10009" y="21573"/>
                <wp:lineTo x="11823" y="21519"/>
                <wp:lineTo x="12911" y="21197"/>
                <wp:lineTo x="12693" y="20659"/>
                <wp:lineTo x="15087" y="19798"/>
                <wp:lineTo x="15232" y="19798"/>
                <wp:lineTo x="15449" y="19206"/>
                <wp:lineTo x="15232" y="16355"/>
                <wp:lineTo x="16537" y="16355"/>
                <wp:lineTo x="21034" y="15709"/>
                <wp:lineTo x="21034" y="15494"/>
                <wp:lineTo x="21615" y="14848"/>
                <wp:lineTo x="21615" y="14633"/>
                <wp:lineTo x="21252" y="14633"/>
                <wp:lineTo x="19366" y="13181"/>
                <wp:lineTo x="12258" y="8608"/>
                <wp:lineTo x="11678" y="6886"/>
                <wp:lineTo x="11823" y="5218"/>
                <wp:lineTo x="12258" y="5165"/>
                <wp:lineTo x="16247" y="4411"/>
                <wp:lineTo x="16320" y="4304"/>
                <wp:lineTo x="16610" y="3604"/>
                <wp:lineTo x="16610" y="3443"/>
                <wp:lineTo x="15522" y="2582"/>
                <wp:lineTo x="15594" y="1722"/>
                <wp:lineTo x="16537" y="915"/>
                <wp:lineTo x="16537" y="861"/>
                <wp:lineTo x="16755" y="538"/>
                <wp:lineTo x="16320" y="323"/>
                <wp:lineTo x="14216" y="0"/>
                <wp:lineTo x="11968" y="0"/>
              </wp:wrapPolygon>
            </wp:wrapTight>
            <wp:docPr id="6" name="Grafik 5" descr="05_Giraffe_Robe 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5_Giraffe_Robe 1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73090" cy="76485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A031D1" w:rsidRPr="00AB2F4D" w:rsidRDefault="007D6BD8" w:rsidP="00A031D1">
      <w:pPr>
        <w:ind w:left="142"/>
        <w:rPr>
          <w:rFonts w:cs="Arial"/>
          <w:szCs w:val="20"/>
        </w:rPr>
      </w:pPr>
      <w:r w:rsidRPr="007D6BD8">
        <w:rPr>
          <w:noProof/>
          <w:sz w:val="22"/>
        </w:rPr>
        <w:pict>
          <v:rect id="Rectangle 2" o:spid="_x0000_s2066" style="position:absolute;left:0;text-align:left;margin-left:328.35pt;margin-top:2.45pt;width:143.25pt;height:42pt;z-index:25166848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">
            <v:textbox>
              <w:txbxContent>
                <w:p w:rsidR="00A031D1" w:rsidRPr="00280849" w:rsidRDefault="00A031D1" w:rsidP="00A031D1">
                  <w:pPr>
                    <w:ind w:left="0"/>
                    <w:rPr>
                      <w:rFonts w:cs="Arial"/>
                      <w:sz w:val="48"/>
                      <w:szCs w:val="48"/>
                    </w:rPr>
                  </w:pPr>
                  <w:r w:rsidRPr="00280849">
                    <w:rPr>
                      <w:rFonts w:cs="Arial"/>
                      <w:sz w:val="48"/>
                      <w:szCs w:val="48"/>
                    </w:rPr>
                    <w:t xml:space="preserve">_ _ </w:t>
                  </w:r>
                  <w:r w:rsidRPr="00336959">
                    <w:rPr>
                      <w:rFonts w:cs="Arial"/>
                      <w:sz w:val="48"/>
                      <w:szCs w:val="48"/>
                      <w:shd w:val="clear" w:color="auto" w:fill="FFFFFF" w:themeFill="background1"/>
                    </w:rPr>
                    <w:t>_</w:t>
                  </w:r>
                  <w:r w:rsidRPr="00280849">
                    <w:rPr>
                      <w:rFonts w:cs="Arial"/>
                      <w:sz w:val="48"/>
                      <w:szCs w:val="48"/>
                    </w:rPr>
                    <w:t xml:space="preserve"> </w:t>
                  </w:r>
                  <w:r w:rsidRPr="00336959">
                    <w:rPr>
                      <w:rFonts w:cs="Arial"/>
                      <w:sz w:val="48"/>
                      <w:szCs w:val="48"/>
                      <w:shd w:val="clear" w:color="auto" w:fill="BFBFBF" w:themeFill="background1" w:themeFillShade="BF"/>
                    </w:rPr>
                    <w:t>_</w:t>
                  </w:r>
                  <w:r w:rsidRPr="00280849">
                    <w:rPr>
                      <w:rFonts w:cs="Arial"/>
                      <w:sz w:val="48"/>
                      <w:szCs w:val="48"/>
                    </w:rPr>
                    <w:t xml:space="preserve"> _ _ </w:t>
                  </w:r>
                </w:p>
              </w:txbxContent>
            </v:textbox>
          </v:rect>
        </w:pict>
      </w:r>
    </w:p>
    <w:p w:rsidR="00A031D1" w:rsidRPr="00AB2F4D" w:rsidRDefault="007D6BD8" w:rsidP="00A031D1">
      <w:pPr>
        <w:ind w:left="142"/>
        <w:rPr>
          <w:rFonts w:cs="Arial"/>
          <w:szCs w:val="20"/>
        </w:rPr>
      </w:pPr>
      <w:r>
        <w:rPr>
          <w:rFonts w:cs="Arial"/>
          <w:noProof/>
          <w:szCs w:val="20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AutoShape 3" o:spid="_x0000_s2058" type="#_x0000_t32" style="position:absolute;left:0;text-align:left;margin-left:277.65pt;margin-top:10.2pt;width:51.75pt;height:0;z-index:2516602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"/>
        </w:pict>
      </w:r>
    </w:p>
    <w:p w:rsidR="00A031D1" w:rsidRPr="00AB2F4D" w:rsidRDefault="00A031D1" w:rsidP="00A031D1">
      <w:pPr>
        <w:ind w:left="142"/>
        <w:rPr>
          <w:rFonts w:cs="Arial"/>
          <w:szCs w:val="20"/>
        </w:rPr>
      </w:pPr>
    </w:p>
    <w:p w:rsidR="00A031D1" w:rsidRPr="00AB2F4D" w:rsidRDefault="00A031D1" w:rsidP="00A031D1">
      <w:pPr>
        <w:ind w:left="142"/>
        <w:rPr>
          <w:rFonts w:cs="Arial"/>
          <w:szCs w:val="20"/>
        </w:rPr>
      </w:pPr>
    </w:p>
    <w:p w:rsidR="00A031D1" w:rsidRPr="00AB2F4D" w:rsidRDefault="00A031D1" w:rsidP="00A031D1">
      <w:pPr>
        <w:ind w:left="142"/>
        <w:rPr>
          <w:rFonts w:cs="Arial"/>
          <w:szCs w:val="20"/>
        </w:rPr>
      </w:pPr>
    </w:p>
    <w:p w:rsidR="00A031D1" w:rsidRPr="00AB2F4D" w:rsidRDefault="00A031D1" w:rsidP="00A031D1">
      <w:pPr>
        <w:ind w:left="142"/>
        <w:rPr>
          <w:rFonts w:cs="Arial"/>
          <w:szCs w:val="20"/>
        </w:rPr>
      </w:pPr>
    </w:p>
    <w:p w:rsidR="00A031D1" w:rsidRPr="00AB2F4D" w:rsidRDefault="00A031D1" w:rsidP="00A031D1">
      <w:pPr>
        <w:ind w:left="142"/>
        <w:rPr>
          <w:rFonts w:cs="Arial"/>
          <w:szCs w:val="20"/>
        </w:rPr>
      </w:pPr>
    </w:p>
    <w:p w:rsidR="00A031D1" w:rsidRPr="00AB2F4D" w:rsidRDefault="007D6BD8" w:rsidP="00A031D1">
      <w:pPr>
        <w:ind w:left="142"/>
        <w:rPr>
          <w:rFonts w:cs="Arial"/>
          <w:szCs w:val="20"/>
        </w:rPr>
      </w:pPr>
      <w:r>
        <w:rPr>
          <w:rFonts w:cs="Arial"/>
          <w:noProof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11" o:spid="_x0000_s2065" type="#_x0000_t202" style="position:absolute;left:0;text-align:left;margin-left:311.9pt;margin-top:428.3pt;width:130pt;height:73.05pt;z-index:25166745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">
            <v:textbox>
              <w:txbxContent>
                <w:p w:rsidR="00A031D1" w:rsidRDefault="00A031D1" w:rsidP="00A031D1">
                  <w:pPr>
                    <w:ind w:left="0"/>
                    <w:rPr>
                      <w:rFonts w:cs="Arial"/>
                    </w:rPr>
                  </w:pPr>
                  <w:r w:rsidRPr="00336959">
                    <w:rPr>
                      <w:rFonts w:cs="Arial"/>
                    </w:rPr>
                    <w:t xml:space="preserve">Lösungswort: </w:t>
                  </w:r>
                </w:p>
                <w:p w:rsidR="00A031D1" w:rsidRDefault="00A031D1" w:rsidP="00A031D1">
                  <w:pPr>
                    <w:ind w:left="0"/>
                    <w:rPr>
                      <w:rFonts w:cs="Arial"/>
                    </w:rPr>
                  </w:pPr>
                </w:p>
                <w:p w:rsidR="00A031D1" w:rsidRPr="00280849" w:rsidRDefault="00A031D1" w:rsidP="00A031D1">
                  <w:pPr>
                    <w:ind w:left="0"/>
                    <w:rPr>
                      <w:rFonts w:cs="Arial"/>
                      <w:sz w:val="48"/>
                      <w:szCs w:val="48"/>
                    </w:rPr>
                  </w:pPr>
                  <w:r w:rsidRPr="00280849">
                    <w:rPr>
                      <w:rFonts w:cs="Arial"/>
                      <w:sz w:val="48"/>
                      <w:szCs w:val="48"/>
                    </w:rPr>
                    <w:t>_ _ _ _ _</w:t>
                  </w:r>
                </w:p>
                <w:p w:rsidR="00A031D1" w:rsidRPr="00336959" w:rsidRDefault="00A031D1" w:rsidP="00A031D1">
                  <w:pPr>
                    <w:ind w:left="0"/>
                    <w:rPr>
                      <w:rFonts w:cs="Arial"/>
                    </w:rPr>
                  </w:pPr>
                </w:p>
              </w:txbxContent>
            </v:textbox>
          </v:shape>
        </w:pict>
      </w:r>
      <w:r>
        <w:rPr>
          <w:rFonts w:cs="Arial"/>
          <w:noProof/>
          <w:szCs w:val="20"/>
        </w:rPr>
        <w:pict>
          <v:rect id="Rectangle 4" o:spid="_x0000_s2059" style="position:absolute;left:0;text-align:left;margin-left:-29.05pt;margin-top:87.6pt;width:174pt;height:42pt;z-index:25166131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">
            <v:textbox>
              <w:txbxContent>
                <w:p w:rsidR="00A031D1" w:rsidRPr="00280849" w:rsidRDefault="00A031D1" w:rsidP="00A031D1">
                  <w:pPr>
                    <w:ind w:left="0"/>
                    <w:rPr>
                      <w:rFonts w:cs="Arial"/>
                      <w:sz w:val="48"/>
                      <w:szCs w:val="48"/>
                    </w:rPr>
                  </w:pPr>
                  <w:r w:rsidRPr="00280849">
                    <w:rPr>
                      <w:rFonts w:cs="Arial"/>
                      <w:sz w:val="48"/>
                      <w:szCs w:val="48"/>
                    </w:rPr>
                    <w:t xml:space="preserve">_ _ _ _ </w:t>
                  </w:r>
                  <w:r w:rsidRPr="00336959">
                    <w:rPr>
                      <w:rFonts w:cs="Arial"/>
                      <w:sz w:val="48"/>
                      <w:szCs w:val="48"/>
                      <w:shd w:val="clear" w:color="auto" w:fill="D9D9D9" w:themeFill="background1" w:themeFillShade="D9"/>
                    </w:rPr>
                    <w:t>_</w:t>
                  </w:r>
                  <w:r w:rsidRPr="00336959">
                    <w:rPr>
                      <w:rFonts w:cs="Arial"/>
                      <w:sz w:val="48"/>
                      <w:szCs w:val="48"/>
                      <w:shd w:val="clear" w:color="auto" w:fill="FFFFFF" w:themeFill="background1"/>
                    </w:rPr>
                    <w:t xml:space="preserve"> </w:t>
                  </w:r>
                  <w:r w:rsidRPr="00336959">
                    <w:rPr>
                      <w:rFonts w:cs="Arial"/>
                      <w:sz w:val="48"/>
                      <w:szCs w:val="48"/>
                      <w:shd w:val="clear" w:color="auto" w:fill="D9D9D9" w:themeFill="background1" w:themeFillShade="D9"/>
                    </w:rPr>
                    <w:t>_</w:t>
                  </w:r>
                  <w:r w:rsidRPr="00280849">
                    <w:rPr>
                      <w:rFonts w:cs="Arial"/>
                      <w:sz w:val="48"/>
                      <w:szCs w:val="48"/>
                    </w:rPr>
                    <w:t xml:space="preserve"> _ _</w:t>
                  </w:r>
                </w:p>
              </w:txbxContent>
            </v:textbox>
          </v:rect>
        </w:pict>
      </w:r>
      <w:r>
        <w:rPr>
          <w:rFonts w:cs="Arial"/>
          <w:noProof/>
          <w:szCs w:val="20"/>
        </w:rPr>
        <w:pict>
          <v:shape id="AutoShape 5" o:spid="_x0000_s2060" type="#_x0000_t32" style="position:absolute;left:0;text-align:left;margin-left:144.95pt;margin-top:115.55pt;width:52.5pt;height:0;z-index:25166233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"/>
        </w:pict>
      </w:r>
      <w:r>
        <w:rPr>
          <w:rFonts w:cs="Arial"/>
          <w:noProof/>
          <w:szCs w:val="20"/>
        </w:rPr>
        <w:pict>
          <v:rect id="Rectangle 6" o:spid="_x0000_s2061" style="position:absolute;left:0;text-align:left;margin-left:-2.7pt;margin-top:407.85pt;width:96pt;height:42pt;z-index:25166336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">
            <v:textbox>
              <w:txbxContent>
                <w:p w:rsidR="00A031D1" w:rsidRPr="00280849" w:rsidRDefault="00A031D1" w:rsidP="00A031D1">
                  <w:pPr>
                    <w:ind w:left="0"/>
                    <w:rPr>
                      <w:rFonts w:cs="Arial"/>
                      <w:sz w:val="48"/>
                      <w:szCs w:val="48"/>
                    </w:rPr>
                  </w:pPr>
                  <w:r w:rsidRPr="00280849">
                    <w:rPr>
                      <w:rFonts w:cs="Arial"/>
                      <w:sz w:val="48"/>
                      <w:szCs w:val="48"/>
                    </w:rPr>
                    <w:t xml:space="preserve"> </w:t>
                  </w:r>
                  <w:r w:rsidRPr="00336959">
                    <w:rPr>
                      <w:rFonts w:cs="Arial"/>
                      <w:sz w:val="48"/>
                      <w:szCs w:val="48"/>
                      <w:shd w:val="clear" w:color="auto" w:fill="D9D9D9" w:themeFill="background1" w:themeFillShade="D9"/>
                    </w:rPr>
                    <w:t>_</w:t>
                  </w:r>
                  <w:r w:rsidRPr="00280849">
                    <w:rPr>
                      <w:rFonts w:cs="Arial"/>
                      <w:sz w:val="48"/>
                      <w:szCs w:val="48"/>
                    </w:rPr>
                    <w:t xml:space="preserve"> _ _ _ </w:t>
                  </w:r>
                </w:p>
              </w:txbxContent>
            </v:textbox>
          </v:rect>
        </w:pict>
      </w:r>
      <w:r>
        <w:rPr>
          <w:rFonts w:cs="Arial"/>
          <w:noProof/>
          <w:szCs w:val="20"/>
        </w:rPr>
        <w:pict>
          <v:shape id="AutoShape 7" o:spid="_x0000_s2062" type="#_x0000_t32" style="position:absolute;left:0;text-align:left;margin-left:93.3pt;margin-top:428.25pt;width:42.75pt;height:.05pt;z-index:25166438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"/>
        </w:pict>
      </w:r>
      <w:r>
        <w:rPr>
          <w:rFonts w:cs="Arial"/>
          <w:noProof/>
          <w:szCs w:val="20"/>
        </w:rPr>
        <w:pict>
          <v:rect id="Rectangle 8" o:spid="_x0000_s2063" style="position:absolute;left:0;text-align:left;margin-left:274pt;margin-top:161.55pt;width:237.8pt;height:42pt;z-index:25166540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">
            <v:textbox>
              <w:txbxContent>
                <w:p w:rsidR="00A031D1" w:rsidRPr="00280849" w:rsidRDefault="00A031D1" w:rsidP="00A031D1">
                  <w:pPr>
                    <w:ind w:left="0"/>
                    <w:rPr>
                      <w:rFonts w:cs="Arial"/>
                      <w:sz w:val="48"/>
                      <w:szCs w:val="48"/>
                    </w:rPr>
                  </w:pPr>
                  <w:r w:rsidRPr="00280849">
                    <w:rPr>
                      <w:rFonts w:cs="Arial"/>
                      <w:sz w:val="48"/>
                      <w:szCs w:val="48"/>
                    </w:rPr>
                    <w:t>_</w:t>
                  </w:r>
                  <w:r w:rsidRPr="00336959">
                    <w:rPr>
                      <w:rFonts w:cs="Arial"/>
                      <w:sz w:val="48"/>
                      <w:szCs w:val="48"/>
                    </w:rPr>
                    <w:t xml:space="preserve"> _</w:t>
                  </w:r>
                  <w:r w:rsidRPr="00280849">
                    <w:rPr>
                      <w:rFonts w:cs="Arial"/>
                      <w:sz w:val="48"/>
                      <w:szCs w:val="48"/>
                    </w:rPr>
                    <w:t xml:space="preserve"> _ _ _ _ _ _</w:t>
                  </w:r>
                  <w:r>
                    <w:rPr>
                      <w:rFonts w:cs="Arial"/>
                      <w:sz w:val="48"/>
                      <w:szCs w:val="48"/>
                    </w:rPr>
                    <w:t xml:space="preserve"> </w:t>
                  </w:r>
                  <w:r w:rsidRPr="00280849">
                    <w:rPr>
                      <w:rFonts w:cs="Arial"/>
                      <w:sz w:val="48"/>
                      <w:szCs w:val="48"/>
                    </w:rPr>
                    <w:t xml:space="preserve">_ </w:t>
                  </w:r>
                  <w:r w:rsidRPr="00336959">
                    <w:rPr>
                      <w:rFonts w:cs="Arial"/>
                      <w:sz w:val="48"/>
                      <w:szCs w:val="48"/>
                      <w:shd w:val="clear" w:color="auto" w:fill="BFBFBF" w:themeFill="background1" w:themeFillShade="BF"/>
                    </w:rPr>
                    <w:t>_</w:t>
                  </w:r>
                  <w:r w:rsidRPr="00280849">
                    <w:rPr>
                      <w:rFonts w:cs="Arial"/>
                      <w:sz w:val="48"/>
                      <w:szCs w:val="48"/>
                    </w:rPr>
                    <w:t xml:space="preserve"> _</w:t>
                  </w:r>
                </w:p>
              </w:txbxContent>
            </v:textbox>
          </v:rect>
        </w:pict>
      </w:r>
      <w:r>
        <w:rPr>
          <w:rFonts w:cs="Arial"/>
          <w:noProof/>
          <w:szCs w:val="20"/>
        </w:rPr>
        <w:pict>
          <v:shape id="AutoShape 9" o:spid="_x0000_s2064" type="#_x0000_t32" style="position:absolute;left:0;text-align:left;margin-left:181.35pt;margin-top:203.55pt;width:108.75pt;height:36pt;flip:y;z-index:25166643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"/>
        </w:pict>
      </w:r>
    </w:p>
    <w:p w:rsidR="00A031D1" w:rsidRPr="00A031D1" w:rsidRDefault="00A031D1" w:rsidP="00D15CE4">
      <w:pPr>
        <w:pStyle w:val="Arialberschrift"/>
        <w:ind w:firstLine="0"/>
        <w:rPr>
          <w:sz w:val="22"/>
        </w:rPr>
      </w:pPr>
    </w:p>
    <w:sectPr w:rsidR="00A031D1" w:rsidRPr="00A031D1" w:rsidSect="00560917">
      <w:headerReference w:type="default" r:id="rId10"/>
      <w:footerReference w:type="default" r:id="rId11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F709B" w:rsidRDefault="003F709B" w:rsidP="003A7C35">
      <w:pPr>
        <w:spacing w:after="0" w:line="240" w:lineRule="auto"/>
      </w:pPr>
      <w:r>
        <w:separator/>
      </w:r>
    </w:p>
  </w:endnote>
  <w:endnote w:type="continuationSeparator" w:id="0">
    <w:p w:rsidR="003F709B" w:rsidRDefault="003F709B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Arial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eastAsia="TheSans C5 Plain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eastAsia="TheSans C5 Plain" w:cs="Arial"/>
        <w:bCs/>
        <w:color w:val="909191"/>
        <w:sz w:val="18"/>
        <w:szCs w:val="18"/>
      </w:rPr>
      <w:t>©</w:t>
    </w:r>
    <w:r w:rsidR="007D6BD8" w:rsidRPr="007D6BD8">
      <w:rPr>
        <w:rFonts w:eastAsia="TheSans C5 Plain" w:cs="Arial"/>
        <w:b/>
        <w:noProof/>
        <w:color w:val="909191"/>
        <w:sz w:val="18"/>
        <w:szCs w:val="18"/>
      </w:rPr>
      <w:pict>
        <v:rect id="Rechteck 5" o:spid="_x0000_s1032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" filled="f" stroked="f">
          <v:textbox style="mso-next-textbox:#Rechteck 5" inset=",0">
            <w:txbxContent>
              <w:sdt>
                <w:sdtPr>
                  <w:rPr>
                    <w:rFonts w:cs="Arial"/>
                    <w:color w:val="auto"/>
                  </w:rPr>
                  <w:alias w:val="Datum"/>
                  <w:id w:val="138644525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cs="Arial"/>
                        <w:color w:val="auto"/>
                      </w:rPr>
                    </w:pPr>
                    <w:r>
                      <w:rPr>
                        <w:rFonts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eastAsia="TheSans C5 Plain" w:cs="Arial"/>
        <w:bCs/>
        <w:color w:val="909191"/>
        <w:sz w:val="18"/>
        <w:szCs w:val="18"/>
      </w:rPr>
      <w:t xml:space="preserve"> 202</w:t>
    </w:r>
    <w:r>
      <w:rPr>
        <w:rFonts w:eastAsia="TheSans C5 Plain" w:cs="Arial"/>
        <w:bCs/>
        <w:color w:val="909191"/>
        <w:sz w:val="18"/>
        <w:szCs w:val="18"/>
      </w:rPr>
      <w:t>4</w:t>
    </w:r>
    <w:r w:rsidR="007D6BD8" w:rsidRPr="007D6BD8">
      <w:rPr>
        <w:rFonts w:ascii="TheSans C5 Plain" w:eastAsia="TheSans C5 Plain" w:hAnsi="TheSans C5 Plain" w:cs="TheSans C5 Plain"/>
        <w:b/>
        <w:noProof/>
        <w:color w:val="909191"/>
      </w:rPr>
      <w:pict>
        <v:rect id="Rechteck 3" o:spid="_x0000_s1033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" filled="f" stroked="f">
          <v:textbox style="mso-next-textbox:#Rechteck 3" inset=",0">
            <w:txbxContent>
              <w:sdt>
                <w:sdtPr>
                  <w:rPr>
                    <w:rFonts w:cs="Arial"/>
                    <w:color w:val="auto"/>
                  </w:rPr>
                  <w:alias w:val="Datum"/>
                  <w:id w:val="138644526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cs="Arial"/>
                        <w:color w:val="auto"/>
                      </w:rPr>
                    </w:pPr>
                    <w:r>
                      <w:rPr>
                        <w:rFonts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7D6BD8" w:rsidRPr="007D6BD8">
      <w:rPr>
        <w:rFonts w:ascii="TheSans C5 Plain" w:eastAsia="TheSans C5 Plain" w:hAnsi="TheSans C5 Plain" w:cs="TheSans C5 Plain"/>
        <w:b/>
        <w:noProof/>
        <w:color w:val="909191"/>
      </w:rPr>
      <w:pict>
        <v:rect id="Rechteck 1" o:spid="_x0000_s1034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" filled="f" stroked="f">
          <v:textbox style="mso-next-textbox:#Rechteck 1" inset=",0">
            <w:txbxContent>
              <w:sdt>
                <w:sdtPr>
                  <w:rPr>
                    <w:rFonts w:cs="Arial"/>
                    <w:color w:val="auto"/>
                  </w:rPr>
                  <w:alias w:val="Datum"/>
                  <w:id w:val="13864452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cs="Arial"/>
                        <w:color w:val="auto"/>
                      </w:rPr>
                    </w:pPr>
                    <w:r>
                      <w:rPr>
                        <w:rFonts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F709B" w:rsidRDefault="003F709B" w:rsidP="003A7C35">
      <w:pPr>
        <w:spacing w:after="0" w:line="240" w:lineRule="auto"/>
      </w:pPr>
      <w:r>
        <w:separator/>
      </w:r>
    </w:p>
  </w:footnote>
  <w:footnote w:type="continuationSeparator" w:id="0">
    <w:p w:rsidR="003F709B" w:rsidRDefault="003F709B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20761C" w:rsidP="0020761C">
    <w:pPr>
      <w:pStyle w:val="ArialTitelgrau"/>
      <w:ind w:firstLine="142"/>
    </w:pPr>
    <w:r>
      <w:rPr>
        <w:rFonts w:ascii="Calibri" w:eastAsia="Calibri" w:hAnsi="Calibri" w:cs="Calibri"/>
        <w:noProof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3966210</wp:posOffset>
          </wp:positionH>
          <wp:positionV relativeFrom="paragraph">
            <wp:posOffset>-354965</wp:posOffset>
          </wp:positionV>
          <wp:extent cx="542925" cy="542925"/>
          <wp:effectExtent l="19050" t="0" r="9525" b="0"/>
          <wp:wrapTight wrapText="bothSides">
            <wp:wrapPolygon edited="0">
              <wp:start x="-758" y="0"/>
              <wp:lineTo x="-758" y="21221"/>
              <wp:lineTo x="21979" y="21221"/>
              <wp:lineTo x="21979" y="0"/>
              <wp:lineTo x="-758" y="0"/>
            </wp:wrapPolygon>
          </wp:wrapTight>
          <wp:docPr id="4" name="Grafik 3" descr="qr-gg-quiz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-gg-quiz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42925" cy="5429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7D6BD8" w:rsidRPr="007D6BD8">
      <w:rPr>
        <w:rFonts w:ascii="Calibri" w:eastAsia="Calibri" w:hAnsi="Calibri" w:cs="Calibri"/>
        <w:noProof/>
        <w:szCs w:val="20"/>
      </w:rPr>
      <w:pict>
        <v:rect id="Rechteck 7" o:spid="_x0000_s1026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<w10:wrap anchory="page"/>
        </v:rect>
      </w:pict>
    </w:r>
    <w:r w:rsidR="00685FD6" w:rsidRPr="002D4E32">
      <w:rPr>
        <w:i/>
        <w:iCs/>
        <w:noProof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Cs w:val="20"/>
      </w:rPr>
      <w:t xml:space="preserve">Arbeitsblatt </w:t>
    </w:r>
    <w:r w:rsidR="00A031D1">
      <w:rPr>
        <w:szCs w:val="20"/>
      </w:rPr>
      <w:t>7</w:t>
    </w:r>
    <w:r w:rsidR="00685FD6" w:rsidRPr="002D4E32">
      <w:rPr>
        <w:szCs w:val="20"/>
      </w:rPr>
      <w:t xml:space="preserve">: </w:t>
    </w:r>
    <w:r w:rsidR="00A031D1">
      <w:rPr>
        <w:szCs w:val="20"/>
      </w:rPr>
      <w:t>Grundgesetz-Worträtsel</w:t>
    </w:r>
  </w:p>
  <w:p w:rsidR="00685FD6" w:rsidRPr="00000978" w:rsidRDefault="007D6BD8" w:rsidP="00685FD6">
    <w:pPr>
      <w:pStyle w:val="KeinLeerraum"/>
      <w:ind w:left="142"/>
      <w:rPr>
        <w:color w:val="909191"/>
        <w:sz w:val="16"/>
        <w:szCs w:val="16"/>
      </w:rPr>
    </w:pPr>
    <w:r w:rsidRPr="007D6BD8">
      <w:rPr>
        <w:noProof/>
      </w:rPr>
      <w:pict>
        <v:shape id="Shape 32" o:spid="_x0000_s1035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adj="0,,0" path="m,l4545000,e" filled="f" strokecolor="#909191" strokeweight="1.25pt">
          <v:stroke miterlimit="1" joinstyle="miter"/>
          <v:formulas/>
          <v:path arrowok="t" o:connecttype="custom" o:connectlocs="0,0;4544060,0" o:connectangles="0,0" textboxrect="0,0,4545000,0"/>
        </v:shape>
      </w:pict>
    </w:r>
  </w:p>
  <w:p w:rsidR="00685FD6" w:rsidRDefault="00AB2F4D" w:rsidP="00685FD6">
    <w:pPr>
      <w:pStyle w:val="ArialBeschreibunggrau"/>
      <w:ind w:firstLine="132"/>
    </w:pPr>
    <w:r>
      <w:t>Das große Grundgesetz-Quiz – mit Giraffe! (Lernspiel)</w:t>
    </w:r>
  </w:p>
  <w:p w:rsidR="0020761C" w:rsidRPr="00AB2F4D" w:rsidRDefault="0020761C" w:rsidP="0020761C">
    <w:pPr>
      <w:pStyle w:val="ArialBeschreibunggrau"/>
      <w:ind w:firstLine="132"/>
      <w:rPr>
        <w:color w:val="FF0000"/>
      </w:rPr>
    </w:pPr>
    <w:r w:rsidRPr="00D379AD">
      <w:rPr>
        <w:color w:val="7F7F7F" w:themeColor="text1" w:themeTint="80"/>
      </w:rPr>
      <w:t>planet-schule.de/x/</w:t>
    </w:r>
    <w:proofErr w:type="spellStart"/>
    <w:r w:rsidRPr="00D379AD">
      <w:rPr>
        <w:color w:val="7F7F7F" w:themeColor="text1" w:themeTint="80"/>
      </w:rPr>
      <w:t>g</w:t>
    </w:r>
    <w:r w:rsidR="00664103">
      <w:rPr>
        <w:color w:val="7F7F7F" w:themeColor="text1" w:themeTint="80"/>
      </w:rPr>
      <w:t>g</w:t>
    </w:r>
    <w:r w:rsidRPr="00D379AD">
      <w:rPr>
        <w:color w:val="7F7F7F" w:themeColor="text1" w:themeTint="80"/>
      </w:rPr>
      <w:t>-quiz</w:t>
    </w:r>
    <w:proofErr w:type="spellEnd"/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85FD6" w:rsidRDefault="00685FD6">
    <w:pPr>
      <w:pStyle w:val="Kopfzeil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229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8A69A6"/>
    <w:rsid w:val="0000216E"/>
    <w:rsid w:val="0000232B"/>
    <w:rsid w:val="0001414E"/>
    <w:rsid w:val="000308D4"/>
    <w:rsid w:val="000355C8"/>
    <w:rsid w:val="00042AC3"/>
    <w:rsid w:val="00050337"/>
    <w:rsid w:val="00053769"/>
    <w:rsid w:val="000765DF"/>
    <w:rsid w:val="00076D2F"/>
    <w:rsid w:val="00090BF2"/>
    <w:rsid w:val="000B683C"/>
    <w:rsid w:val="000B71C9"/>
    <w:rsid w:val="000C43C0"/>
    <w:rsid w:val="00116B75"/>
    <w:rsid w:val="00134F1D"/>
    <w:rsid w:val="00135307"/>
    <w:rsid w:val="0014168B"/>
    <w:rsid w:val="00151558"/>
    <w:rsid w:val="00163FD2"/>
    <w:rsid w:val="0017696E"/>
    <w:rsid w:val="00177271"/>
    <w:rsid w:val="001773CA"/>
    <w:rsid w:val="0018720F"/>
    <w:rsid w:val="0020761C"/>
    <w:rsid w:val="00225F20"/>
    <w:rsid w:val="00240D31"/>
    <w:rsid w:val="0026592A"/>
    <w:rsid w:val="00272F29"/>
    <w:rsid w:val="00281DDB"/>
    <w:rsid w:val="00304577"/>
    <w:rsid w:val="00334EC8"/>
    <w:rsid w:val="00356B21"/>
    <w:rsid w:val="00362B8F"/>
    <w:rsid w:val="00363EB5"/>
    <w:rsid w:val="00364E08"/>
    <w:rsid w:val="00383619"/>
    <w:rsid w:val="003A7C35"/>
    <w:rsid w:val="003B35E7"/>
    <w:rsid w:val="003B3D83"/>
    <w:rsid w:val="003D27AC"/>
    <w:rsid w:val="003F2C12"/>
    <w:rsid w:val="003F709B"/>
    <w:rsid w:val="00423DDF"/>
    <w:rsid w:val="00427717"/>
    <w:rsid w:val="00446B08"/>
    <w:rsid w:val="00456BEF"/>
    <w:rsid w:val="00462615"/>
    <w:rsid w:val="00475AE9"/>
    <w:rsid w:val="0049771D"/>
    <w:rsid w:val="004A327F"/>
    <w:rsid w:val="004A5C4F"/>
    <w:rsid w:val="004A75A6"/>
    <w:rsid w:val="004C275F"/>
    <w:rsid w:val="004E0BB3"/>
    <w:rsid w:val="004E3F91"/>
    <w:rsid w:val="00515356"/>
    <w:rsid w:val="00515A96"/>
    <w:rsid w:val="00560917"/>
    <w:rsid w:val="005633B0"/>
    <w:rsid w:val="00565D5C"/>
    <w:rsid w:val="005A3ABA"/>
    <w:rsid w:val="005A6A45"/>
    <w:rsid w:val="005B119E"/>
    <w:rsid w:val="005C0B2D"/>
    <w:rsid w:val="005D4DA5"/>
    <w:rsid w:val="005E22F8"/>
    <w:rsid w:val="0060637E"/>
    <w:rsid w:val="0061360A"/>
    <w:rsid w:val="00613CBE"/>
    <w:rsid w:val="00614D0E"/>
    <w:rsid w:val="00664103"/>
    <w:rsid w:val="00685FD6"/>
    <w:rsid w:val="006A198B"/>
    <w:rsid w:val="006A326E"/>
    <w:rsid w:val="006D0FB6"/>
    <w:rsid w:val="006E7BCE"/>
    <w:rsid w:val="00707CBE"/>
    <w:rsid w:val="00740DBD"/>
    <w:rsid w:val="007742F8"/>
    <w:rsid w:val="007D6BD8"/>
    <w:rsid w:val="008155C0"/>
    <w:rsid w:val="00824B60"/>
    <w:rsid w:val="0082522D"/>
    <w:rsid w:val="008307DB"/>
    <w:rsid w:val="00850653"/>
    <w:rsid w:val="00852FFE"/>
    <w:rsid w:val="008756BC"/>
    <w:rsid w:val="0087637F"/>
    <w:rsid w:val="008A69A6"/>
    <w:rsid w:val="008B0864"/>
    <w:rsid w:val="008E5D9C"/>
    <w:rsid w:val="008E6DD2"/>
    <w:rsid w:val="00907BB4"/>
    <w:rsid w:val="00920187"/>
    <w:rsid w:val="00935252"/>
    <w:rsid w:val="00944F7B"/>
    <w:rsid w:val="0095299A"/>
    <w:rsid w:val="009763B2"/>
    <w:rsid w:val="009A28DC"/>
    <w:rsid w:val="009C33FC"/>
    <w:rsid w:val="009D5F67"/>
    <w:rsid w:val="009F229F"/>
    <w:rsid w:val="009F7CD1"/>
    <w:rsid w:val="00A00012"/>
    <w:rsid w:val="00A01D84"/>
    <w:rsid w:val="00A031D1"/>
    <w:rsid w:val="00A17E28"/>
    <w:rsid w:val="00A27845"/>
    <w:rsid w:val="00A440C9"/>
    <w:rsid w:val="00A522E5"/>
    <w:rsid w:val="00A55371"/>
    <w:rsid w:val="00A762DC"/>
    <w:rsid w:val="00A81C78"/>
    <w:rsid w:val="00A90C72"/>
    <w:rsid w:val="00AA2A9E"/>
    <w:rsid w:val="00AA60EB"/>
    <w:rsid w:val="00AB0C82"/>
    <w:rsid w:val="00AB2F4D"/>
    <w:rsid w:val="00AD6FEC"/>
    <w:rsid w:val="00AE65EC"/>
    <w:rsid w:val="00AF4733"/>
    <w:rsid w:val="00B10EF0"/>
    <w:rsid w:val="00B11852"/>
    <w:rsid w:val="00B11F3D"/>
    <w:rsid w:val="00B1364A"/>
    <w:rsid w:val="00B206D2"/>
    <w:rsid w:val="00B34BCA"/>
    <w:rsid w:val="00B47637"/>
    <w:rsid w:val="00B739EE"/>
    <w:rsid w:val="00B83BDB"/>
    <w:rsid w:val="00B9556C"/>
    <w:rsid w:val="00B9710A"/>
    <w:rsid w:val="00BB3AC8"/>
    <w:rsid w:val="00C111CB"/>
    <w:rsid w:val="00C13FA7"/>
    <w:rsid w:val="00C26114"/>
    <w:rsid w:val="00C52AAB"/>
    <w:rsid w:val="00C636B1"/>
    <w:rsid w:val="00C6672D"/>
    <w:rsid w:val="00C75FF9"/>
    <w:rsid w:val="00C818FE"/>
    <w:rsid w:val="00C83922"/>
    <w:rsid w:val="00C94973"/>
    <w:rsid w:val="00CC6EC1"/>
    <w:rsid w:val="00CE63F8"/>
    <w:rsid w:val="00D150F9"/>
    <w:rsid w:val="00D15CE4"/>
    <w:rsid w:val="00D84454"/>
    <w:rsid w:val="00D85734"/>
    <w:rsid w:val="00DC530F"/>
    <w:rsid w:val="00E14613"/>
    <w:rsid w:val="00E43886"/>
    <w:rsid w:val="00E66C0D"/>
    <w:rsid w:val="00E7209D"/>
    <w:rsid w:val="00EF418B"/>
    <w:rsid w:val="00F0698F"/>
    <w:rsid w:val="00F15C66"/>
    <w:rsid w:val="00F20A84"/>
    <w:rsid w:val="00F4089A"/>
    <w:rsid w:val="00F66AB3"/>
    <w:rsid w:val="00F80D35"/>
    <w:rsid w:val="00F851D9"/>
    <w:rsid w:val="00F85DE9"/>
    <w:rsid w:val="00F91C51"/>
    <w:rsid w:val="00F91EFB"/>
    <w:rsid w:val="00FC4F89"/>
    <w:rsid w:val="00FE4AB0"/>
    <w:rsid w:val="00FE50F7"/>
    <w:rsid w:val="00FF4E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2"/>
      <o:rules v:ext="edit">
        <o:r id="V:Rule5" type="connector" idref="#AutoShape 3"/>
        <o:r id="V:Rule6" type="connector" idref="#AutoShape 9"/>
        <o:r id="V:Rule7" type="connector" idref="#AutoShape 5"/>
        <o:r id="V:Rule8" type="connector" idref="#AutoShape 7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D15CE4"/>
    <w:pPr>
      <w:spacing w:after="13" w:line="248" w:lineRule="auto"/>
      <w:ind w:left="10" w:hanging="10"/>
    </w:pPr>
    <w:rPr>
      <w:rFonts w:ascii="Arial" w:eastAsia="TheSans C5 SemiLight" w:hAnsi="Arial" w:cs="TheSans C5 SemiLight"/>
      <w:color w:val="00347D"/>
      <w:kern w:val="2"/>
      <w:sz w:val="20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D15CE4"/>
    <w:pPr>
      <w:ind w:left="142"/>
    </w:pPr>
    <w:rPr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A031D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sv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header" Target="header1.xml"/><Relationship Id="rId4" Type="http://schemas.openxmlformats.org/officeDocument/2006/relationships/footnotes" Target="footnotes.xml"/><Relationship Id="rId9" Type="http://schemas.openxmlformats.org/officeDocument/2006/relationships/image" Target="media/image2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2" Type="http://schemas.openxmlformats.org/officeDocument/2006/relationships/image" Target="media/image4.png"/><Relationship Id="rId1" Type="http://schemas.openxmlformats.org/officeDocument/2006/relationships/image" Target="media/image3.png"/><Relationship Id="rId4" Type="http://schemas.openxmlformats.org/officeDocument/2006/relationships/image" Target="media/image3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4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2024_arbeitsblatt.dotx</Template>
  <TotalTime>0</TotalTime>
  <Pages>2</Pages>
  <Words>118</Words>
  <Characters>745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Das große Grundgesetz-Quiz – mit Giraffe!</dc:title>
  <dc:creator>SWR planet schule</dc:creator>
  <cp:lastModifiedBy>Martina Frietsch</cp:lastModifiedBy>
  <cp:revision>7</cp:revision>
  <cp:lastPrinted>2024-11-04T12:51:00Z</cp:lastPrinted>
  <dcterms:created xsi:type="dcterms:W3CDTF">2024-10-15T09:02:00Z</dcterms:created>
  <dcterms:modified xsi:type="dcterms:W3CDTF">2024-11-04T12:51:00Z</dcterms:modified>
</cp:coreProperties>
</file>