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560917" w:rsidP="00CC6EC1">
      <w:pPr>
        <w:pStyle w:val="ArialTitelgrau"/>
        <w:rPr>
          <w:szCs w:val="20"/>
        </w:rPr>
      </w:pPr>
      <w:r w:rsidRPr="002D4E32">
        <w:rPr>
          <w:noProof/>
          <w:szCs w:val="20"/>
        </w:rPr>
        <w:drawing>
          <wp:anchor distT="0" distB="0" distL="114300" distR="114300" simplePos="0" relativeHeight="25165670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2AC3" w:rsidRDefault="00CC6EC1" w:rsidP="005E22F8">
      <w:pPr>
        <w:pStyle w:val="Arialberschrift"/>
        <w:ind w:left="0" w:firstLine="0"/>
        <w:rPr>
          <w:rFonts w:cs="Arial"/>
          <w:sz w:val="16"/>
          <w:szCs w:val="16"/>
        </w:rPr>
      </w:pPr>
      <w:r>
        <w:t xml:space="preserve"> </w:t>
      </w:r>
    </w:p>
    <w:p w:rsidR="00AA3FC3" w:rsidRPr="00AA3FC3" w:rsidRDefault="00AA3FC3" w:rsidP="00AA3FC3">
      <w:pPr>
        <w:pStyle w:val="Arialberschrift"/>
        <w:ind w:firstLine="0"/>
        <w:rPr>
          <w:color w:val="003480"/>
        </w:rPr>
      </w:pPr>
      <w:r w:rsidRPr="00AA3FC3">
        <w:rPr>
          <w:color w:val="003480"/>
        </w:rPr>
        <w:t>Unser wichtigstes Grundrecht: Prioritätenspiel</w:t>
      </w:r>
    </w:p>
    <w:p w:rsidR="00AA3FC3" w:rsidRDefault="001037EE" w:rsidP="00AA3FC3">
      <w:pPr>
        <w:pStyle w:val="Listenabsatz"/>
        <w:spacing w:after="200" w:line="276" w:lineRule="auto"/>
        <w:ind w:left="142" w:firstLine="0"/>
        <w:rPr>
          <w:rFonts w:ascii="Arial" w:eastAsiaTheme="minorHAnsi" w:hAnsi="Arial" w:cs="Arial"/>
          <w:b/>
          <w:color w:val="003480"/>
          <w:kern w:val="0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noProof/>
          <w:color w:val="003480"/>
          <w:kern w:val="0"/>
          <w:sz w:val="20"/>
          <w:szCs w:val="20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5271135</wp:posOffset>
            </wp:positionH>
            <wp:positionV relativeFrom="paragraph">
              <wp:posOffset>141605</wp:posOffset>
            </wp:positionV>
            <wp:extent cx="720725" cy="923925"/>
            <wp:effectExtent l="0" t="0" r="3175" b="0"/>
            <wp:wrapTight wrapText="bothSides">
              <wp:wrapPolygon edited="0">
                <wp:start x="1713" y="0"/>
                <wp:lineTo x="2284" y="7126"/>
                <wp:lineTo x="0" y="14252"/>
                <wp:lineTo x="0" y="20932"/>
                <wp:lineTo x="10848" y="21377"/>
                <wp:lineTo x="10848" y="21377"/>
                <wp:lineTo x="18270" y="21377"/>
                <wp:lineTo x="18270" y="21377"/>
                <wp:lineTo x="20553" y="14697"/>
                <wp:lineTo x="21695" y="7126"/>
                <wp:lineTo x="21695" y="2672"/>
                <wp:lineTo x="19411" y="1336"/>
                <wp:lineTo x="5138" y="0"/>
                <wp:lineTo x="1713" y="0"/>
              </wp:wrapPolygon>
            </wp:wrapTight>
            <wp:docPr id="5" name="Grafik 4" descr="12_grundgesetz_screen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_grundgesetz_screenshot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7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37EE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</w:pPr>
      <w:r w:rsidRPr="00AA3FC3">
        <w:rPr>
          <w:rFonts w:ascii="Arial" w:eastAsiaTheme="minorHAnsi" w:hAnsi="Arial" w:cs="Arial"/>
          <w:b/>
          <w:color w:val="003480"/>
          <w:kern w:val="0"/>
          <w:sz w:val="20"/>
          <w:szCs w:val="20"/>
          <w:lang w:eastAsia="en-US"/>
        </w:rPr>
        <w:t>1.</w:t>
      </w:r>
      <w:r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 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Wähle zunächst zehn Grundrechte aus, die du am wichtigsten findest</w:t>
      </w:r>
      <w:r w:rsidR="003D64EE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,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 und kreuze</w:t>
      </w:r>
      <w:r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 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sie an. </w:t>
      </w:r>
    </w:p>
    <w:p w:rsidR="00AA3FC3" w:rsidRPr="00AA3FC3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</w:pP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L</w:t>
      </w:r>
      <w:r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i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es diese im Grundgesetz gegebenenfalls nochmal nach. </w:t>
      </w:r>
    </w:p>
    <w:p w:rsidR="00AA3FC3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b/>
          <w:color w:val="003480"/>
          <w:kern w:val="0"/>
          <w:sz w:val="20"/>
          <w:szCs w:val="20"/>
          <w:lang w:eastAsia="en-US"/>
        </w:rPr>
      </w:pPr>
    </w:p>
    <w:p w:rsidR="00AA3FC3" w:rsidRPr="00AA3FC3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</w:pPr>
      <w:r w:rsidRPr="00AA3FC3">
        <w:rPr>
          <w:rFonts w:ascii="Arial" w:eastAsiaTheme="minorHAnsi" w:hAnsi="Arial" w:cs="Arial"/>
          <w:b/>
          <w:color w:val="003480"/>
          <w:kern w:val="0"/>
          <w:sz w:val="20"/>
          <w:szCs w:val="20"/>
          <w:lang w:eastAsia="en-US"/>
        </w:rPr>
        <w:t>2.</w:t>
      </w:r>
      <w:r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 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Einigt euch in der Gruppe auf die fünf Grundrechte, die ihr als Gruppe am wichtigsten findet.</w:t>
      </w:r>
    </w:p>
    <w:p w:rsidR="00AA3FC3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b/>
          <w:color w:val="003480"/>
          <w:kern w:val="0"/>
          <w:sz w:val="20"/>
          <w:szCs w:val="20"/>
          <w:lang w:eastAsia="en-US"/>
        </w:rPr>
      </w:pPr>
    </w:p>
    <w:p w:rsidR="00AA3FC3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</w:pPr>
      <w:r w:rsidRPr="00AA3FC3">
        <w:rPr>
          <w:rFonts w:ascii="Arial" w:eastAsiaTheme="minorHAnsi" w:hAnsi="Arial" w:cs="Arial"/>
          <w:b/>
          <w:color w:val="003480"/>
          <w:kern w:val="0"/>
          <w:sz w:val="20"/>
          <w:szCs w:val="20"/>
          <w:lang w:eastAsia="en-US"/>
        </w:rPr>
        <w:t>3.</w:t>
      </w:r>
      <w:r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 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Wählt nun aus den fünf das </w:t>
      </w:r>
      <w:r w:rsidR="001037EE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„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Eine</w:t>
      </w:r>
      <w:r w:rsidR="001037EE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>“</w:t>
      </w:r>
      <w:r w:rsidRPr="00AA3FC3"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  <w:t xml:space="preserve"> aus, auf das ihr auf keinen Fall verzichten würdet.</w:t>
      </w:r>
    </w:p>
    <w:p w:rsidR="00AA3FC3" w:rsidRPr="00AA3FC3" w:rsidRDefault="00AA3FC3" w:rsidP="00AA3FC3">
      <w:pPr>
        <w:pStyle w:val="Listenabsatz"/>
        <w:spacing w:after="0" w:line="240" w:lineRule="auto"/>
        <w:ind w:left="142" w:firstLine="0"/>
        <w:rPr>
          <w:rFonts w:ascii="Arial" w:eastAsiaTheme="minorHAnsi" w:hAnsi="Arial" w:cs="Arial"/>
          <w:color w:val="003480"/>
          <w:kern w:val="0"/>
          <w:sz w:val="20"/>
          <w:szCs w:val="20"/>
          <w:lang w:eastAsia="en-US"/>
        </w:rPr>
      </w:pPr>
    </w:p>
    <w:tbl>
      <w:tblPr>
        <w:tblStyle w:val="Tabellengitternetz"/>
        <w:tblW w:w="9214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5812"/>
        <w:gridCol w:w="1701"/>
        <w:gridCol w:w="1701"/>
      </w:tblGrid>
      <w:tr w:rsidR="00AA3FC3" w:rsidRPr="00AA3FC3" w:rsidTr="00AA3FC3">
        <w:tc>
          <w:tcPr>
            <w:tcW w:w="5812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Grundrechte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10 Grundrechte </w:t>
            </w:r>
          </w:p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(Einzelarbeit)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5 Grundrechte</w:t>
            </w:r>
          </w:p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(Gruppenarbeit)</w:t>
            </w: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1E22AA">
            <w:pPr>
              <w:spacing w:after="0" w:line="24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 Menschenwürde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2 Recht auf Leben</w:t>
            </w:r>
            <w:r w:rsidR="001E22AA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 und körperliche Unversehrtheit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3 Gleichheit vor dem Gesetz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4 Glaubens- und Gewissensfreiheit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1E22AA" w:rsidRPr="00AA3FC3" w:rsidTr="00AA3FC3">
        <w:tc>
          <w:tcPr>
            <w:tcW w:w="5812" w:type="dxa"/>
            <w:vAlign w:val="center"/>
          </w:tcPr>
          <w:p w:rsidR="001E22AA" w:rsidRPr="00AA3FC3" w:rsidRDefault="001E22AA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4</w:t>
            </w:r>
            <w:r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 Recht, den Kriegsdienst zu verweigern.</w:t>
            </w:r>
          </w:p>
        </w:tc>
        <w:tc>
          <w:tcPr>
            <w:tcW w:w="1701" w:type="dxa"/>
          </w:tcPr>
          <w:p w:rsidR="001E22AA" w:rsidRPr="00AA3FC3" w:rsidRDefault="001E22AA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1E22AA" w:rsidRPr="00AA3FC3" w:rsidRDefault="001E22AA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5 Meinungsfreiheit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1E22AA" w:rsidRPr="00AA3FC3" w:rsidTr="00AA3FC3">
        <w:tc>
          <w:tcPr>
            <w:tcW w:w="5812" w:type="dxa"/>
            <w:vAlign w:val="center"/>
          </w:tcPr>
          <w:p w:rsidR="001E22AA" w:rsidRPr="00AA3FC3" w:rsidRDefault="001E22AA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5</w:t>
            </w:r>
            <w:r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 Pressefreiheit</w:t>
            </w:r>
          </w:p>
        </w:tc>
        <w:tc>
          <w:tcPr>
            <w:tcW w:w="1701" w:type="dxa"/>
          </w:tcPr>
          <w:p w:rsidR="001E22AA" w:rsidRPr="00AA3FC3" w:rsidRDefault="001E22AA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1E22AA" w:rsidRPr="00AA3FC3" w:rsidRDefault="001E22AA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1E22AA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Art. </w:t>
            </w:r>
            <w:r w:rsidR="001E22AA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5 Kunstfreiheit </w:t>
            </w: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 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1E22AA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Art. </w:t>
            </w:r>
            <w:r w:rsidR="001E22AA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5 Wissenschaftsfreiheit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8 Versammlungsfreiheit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9 Vereinigungs- und Koalitionsfreiheit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10 Brief-, Post- und Fernmeldegeheimnis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11 Freizügigkeit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12 Berufsfreiheit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13 Unverletzlichkeit der Wohnung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1E22AA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14 Eigentum</w:t>
            </w:r>
            <w:r w:rsidR="001E22AA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sfreiheit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1E22AA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16</w:t>
            </w:r>
            <w:r w:rsidR="001E22AA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</w:t>
            </w: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 xml:space="preserve"> </w:t>
            </w:r>
            <w:r w:rsidR="001E22AA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Grundrecht auf Asyl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  <w:tr w:rsidR="00AA3FC3" w:rsidRPr="00AA3FC3" w:rsidTr="00AA3FC3">
        <w:tc>
          <w:tcPr>
            <w:tcW w:w="5812" w:type="dxa"/>
            <w:vAlign w:val="center"/>
          </w:tcPr>
          <w:p w:rsidR="00AA3FC3" w:rsidRPr="00AA3FC3" w:rsidRDefault="00AA3FC3" w:rsidP="00AA3FC3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  <w:r w:rsidRPr="00AA3FC3"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  <w:t>Art. 17  Petitionsrecht</w:t>
            </w: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AA3FC3" w:rsidRPr="00AA3FC3" w:rsidRDefault="00AA3FC3" w:rsidP="00063CAD">
            <w:pPr>
              <w:spacing w:after="0" w:line="360" w:lineRule="auto"/>
              <w:ind w:left="0" w:firstLine="0"/>
              <w:rPr>
                <w:rFonts w:eastAsiaTheme="minorHAnsi" w:cs="Arial"/>
                <w:color w:val="003480"/>
                <w:kern w:val="0"/>
                <w:szCs w:val="20"/>
                <w:lang w:eastAsia="en-US"/>
              </w:rPr>
            </w:pPr>
          </w:p>
        </w:tc>
      </w:tr>
    </w:tbl>
    <w:p w:rsidR="00AA3FC3" w:rsidRDefault="00046CD6" w:rsidP="00AA3FC3">
      <w:pPr>
        <w:spacing w:after="200" w:line="276" w:lineRule="auto"/>
        <w:ind w:left="0" w:firstLine="0"/>
        <w:rPr>
          <w:rFonts w:eastAsiaTheme="minorHAnsi" w:cs="Arial"/>
          <w:color w:val="003480"/>
          <w:kern w:val="0"/>
          <w:szCs w:val="20"/>
          <w:lang w:eastAsia="en-US"/>
        </w:rPr>
      </w:pPr>
      <w:r>
        <w:rPr>
          <w:rFonts w:eastAsiaTheme="minorHAnsi" w:cs="Arial"/>
          <w:noProof/>
          <w:color w:val="003480"/>
          <w:kern w:val="0"/>
          <w:szCs w:val="20"/>
          <w:lang w:eastAsia="en-US"/>
        </w:rPr>
        <w:pict>
          <v:rect id="_x0000_s2058" style="position:absolute;margin-left:4.8pt;margin-top:14.25pt;width:465pt;height:48.7pt;z-index:-251657728;mso-position-horizontal-relative:text;mso-position-vertical-relative:text" strokecolor="#003480">
            <v:textbox>
              <w:txbxContent>
                <w:p w:rsidR="00AA3FC3" w:rsidRDefault="00AA3FC3" w:rsidP="00AA3FC3">
                  <w:pPr>
                    <w:spacing w:after="0" w:line="276" w:lineRule="auto"/>
                    <w:ind w:left="0" w:firstLine="0"/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</w:pPr>
                  <w:r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  <w:t>Unser Grundrecht, auf das</w:t>
                  </w:r>
                  <w:r w:rsidRPr="00AA3FC3"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  <w:t xml:space="preserve"> wir als Gruppe auf keinen Fall verzichten würden:</w:t>
                  </w:r>
                </w:p>
                <w:p w:rsidR="00AA3FC3" w:rsidRPr="00AA3FC3" w:rsidRDefault="00AA3FC3" w:rsidP="00AA3FC3">
                  <w:pPr>
                    <w:spacing w:after="0" w:line="276" w:lineRule="auto"/>
                    <w:ind w:left="0" w:firstLine="0"/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</w:pPr>
                </w:p>
                <w:p w:rsidR="00AA3FC3" w:rsidRPr="00AA3FC3" w:rsidRDefault="00AA3FC3" w:rsidP="00AA3FC3">
                  <w:pPr>
                    <w:spacing w:after="0" w:line="276" w:lineRule="auto"/>
                    <w:ind w:left="0" w:firstLine="0"/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</w:pPr>
                  <w:r w:rsidRPr="00AA3FC3"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  <w:t>_______________________________</w:t>
                  </w:r>
                  <w:r w:rsidR="001037EE"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  <w:t>__________________________</w:t>
                  </w:r>
                  <w:r w:rsidRPr="00AA3FC3">
                    <w:rPr>
                      <w:rFonts w:eastAsiaTheme="minorHAnsi" w:cs="Arial"/>
                      <w:b/>
                      <w:color w:val="003480"/>
                      <w:kern w:val="0"/>
                      <w:szCs w:val="20"/>
                      <w:lang w:eastAsia="en-US"/>
                    </w:rPr>
                    <w:t>_________</w:t>
                  </w:r>
                </w:p>
                <w:p w:rsidR="00AA3FC3" w:rsidRDefault="00AA3FC3" w:rsidP="00AA3FC3">
                  <w:pPr>
                    <w:spacing w:after="0"/>
                    <w:ind w:left="0"/>
                  </w:pPr>
                </w:p>
              </w:txbxContent>
            </v:textbox>
          </v:rect>
        </w:pict>
      </w:r>
    </w:p>
    <w:p w:rsidR="00AA3FC3" w:rsidRDefault="00AA3FC3" w:rsidP="00AA3FC3">
      <w:pPr>
        <w:spacing w:after="200" w:line="276" w:lineRule="auto"/>
        <w:ind w:left="0" w:firstLine="0"/>
        <w:rPr>
          <w:rFonts w:eastAsiaTheme="minorHAnsi" w:cs="Arial"/>
          <w:color w:val="003480"/>
          <w:kern w:val="0"/>
          <w:szCs w:val="20"/>
          <w:lang w:eastAsia="en-US"/>
        </w:rPr>
      </w:pPr>
    </w:p>
    <w:p w:rsidR="00AA3FC3" w:rsidRDefault="00AA3FC3" w:rsidP="00AA3FC3">
      <w:pPr>
        <w:spacing w:after="200" w:line="276" w:lineRule="auto"/>
        <w:ind w:left="0" w:firstLine="0"/>
        <w:rPr>
          <w:rFonts w:eastAsiaTheme="minorHAnsi" w:cs="Arial"/>
          <w:color w:val="003480"/>
          <w:kern w:val="0"/>
          <w:szCs w:val="20"/>
          <w:lang w:eastAsia="en-US"/>
        </w:rPr>
      </w:pPr>
    </w:p>
    <w:p w:rsidR="00AA3FC3" w:rsidRPr="00AA3FC3" w:rsidRDefault="00AA3FC3" w:rsidP="00AA3FC3">
      <w:pPr>
        <w:spacing w:after="200" w:line="276" w:lineRule="auto"/>
        <w:ind w:left="0" w:firstLine="0"/>
        <w:rPr>
          <w:rFonts w:eastAsiaTheme="minorHAnsi" w:cs="Arial"/>
          <w:color w:val="003480"/>
          <w:kern w:val="0"/>
          <w:szCs w:val="20"/>
          <w:lang w:eastAsia="en-US"/>
        </w:rPr>
      </w:pPr>
    </w:p>
    <w:p w:rsidR="00AA3FC3" w:rsidRDefault="00AA3FC3" w:rsidP="00AA3FC3">
      <w:pPr>
        <w:spacing w:after="0" w:line="240" w:lineRule="auto"/>
        <w:ind w:left="142" w:firstLine="0"/>
        <w:rPr>
          <w:rFonts w:eastAsiaTheme="minorHAnsi" w:cs="Arial"/>
          <w:b/>
          <w:color w:val="003480"/>
          <w:kern w:val="0"/>
          <w:szCs w:val="20"/>
          <w:lang w:eastAsia="en-US"/>
        </w:rPr>
      </w:pPr>
      <w:r w:rsidRPr="00AA3FC3">
        <w:rPr>
          <w:rFonts w:eastAsiaTheme="minorHAnsi" w:cs="Arial"/>
          <w:b/>
          <w:color w:val="003480"/>
          <w:kern w:val="0"/>
          <w:szCs w:val="20"/>
          <w:lang w:eastAsia="en-US"/>
        </w:rPr>
        <w:t>Warum</w:t>
      </w:r>
      <w:r w:rsidR="001E22AA">
        <w:rPr>
          <w:rFonts w:eastAsiaTheme="minorHAnsi" w:cs="Arial"/>
          <w:b/>
          <w:color w:val="003480"/>
          <w:kern w:val="0"/>
          <w:szCs w:val="20"/>
          <w:lang w:eastAsia="en-US"/>
        </w:rPr>
        <w:t xml:space="preserve"> habt ihr gerade </w:t>
      </w:r>
      <w:r w:rsidRPr="00AA3FC3">
        <w:rPr>
          <w:rFonts w:eastAsiaTheme="minorHAnsi" w:cs="Arial"/>
          <w:b/>
          <w:color w:val="003480"/>
          <w:kern w:val="0"/>
          <w:szCs w:val="20"/>
          <w:lang w:eastAsia="en-US"/>
        </w:rPr>
        <w:t>dieses Grundrecht gew</w:t>
      </w:r>
      <w:r w:rsidR="001E22AA">
        <w:rPr>
          <w:rFonts w:eastAsiaTheme="minorHAnsi" w:cs="Arial"/>
          <w:b/>
          <w:color w:val="003480"/>
          <w:kern w:val="0"/>
          <w:szCs w:val="20"/>
          <w:lang w:eastAsia="en-US"/>
        </w:rPr>
        <w:t>ählt</w:t>
      </w:r>
      <w:r w:rsidRPr="00AA3FC3">
        <w:rPr>
          <w:rFonts w:eastAsiaTheme="minorHAnsi" w:cs="Arial"/>
          <w:b/>
          <w:color w:val="003480"/>
          <w:kern w:val="0"/>
          <w:szCs w:val="20"/>
          <w:lang w:eastAsia="en-US"/>
        </w:rPr>
        <w:t xml:space="preserve">? Begründet </w:t>
      </w:r>
      <w:r w:rsidR="001E22AA">
        <w:rPr>
          <w:rFonts w:eastAsiaTheme="minorHAnsi" w:cs="Arial"/>
          <w:b/>
          <w:color w:val="003480"/>
          <w:kern w:val="0"/>
          <w:szCs w:val="20"/>
          <w:lang w:eastAsia="en-US"/>
        </w:rPr>
        <w:t xml:space="preserve">eure Entscheidung </w:t>
      </w:r>
      <w:r w:rsidRPr="00AA3FC3">
        <w:rPr>
          <w:rFonts w:eastAsiaTheme="minorHAnsi" w:cs="Arial"/>
          <w:b/>
          <w:color w:val="003480"/>
          <w:kern w:val="0"/>
          <w:szCs w:val="20"/>
          <w:lang w:eastAsia="en-US"/>
        </w:rPr>
        <w:t xml:space="preserve">mithilfe eines Plakates, eines Flyers, einer Film- oder Audioaufnahme. </w:t>
      </w:r>
    </w:p>
    <w:p w:rsidR="00AA3FC3" w:rsidRPr="00AA3FC3" w:rsidRDefault="00AA3FC3" w:rsidP="00AA3FC3">
      <w:pPr>
        <w:spacing w:after="0" w:line="240" w:lineRule="auto"/>
        <w:ind w:left="142" w:firstLine="0"/>
        <w:rPr>
          <w:rFonts w:eastAsiaTheme="minorHAnsi" w:cs="Arial"/>
          <w:b/>
          <w:color w:val="003480"/>
          <w:kern w:val="0"/>
          <w:szCs w:val="20"/>
          <w:lang w:eastAsia="en-US"/>
        </w:rPr>
      </w:pPr>
    </w:p>
    <w:p w:rsidR="00AA3FC3" w:rsidRPr="00AA3FC3" w:rsidRDefault="00AA3FC3" w:rsidP="00AA3FC3">
      <w:pPr>
        <w:spacing w:after="0" w:line="240" w:lineRule="auto"/>
        <w:ind w:left="142" w:firstLine="0"/>
        <w:rPr>
          <w:rFonts w:eastAsiaTheme="minorHAnsi" w:cs="Arial"/>
          <w:b/>
          <w:color w:val="003480"/>
          <w:kern w:val="0"/>
          <w:szCs w:val="20"/>
          <w:lang w:eastAsia="en-US"/>
        </w:rPr>
      </w:pPr>
      <w:r w:rsidRPr="00AA3FC3">
        <w:rPr>
          <w:rFonts w:eastAsiaTheme="minorHAnsi" w:cs="Arial"/>
          <w:b/>
          <w:color w:val="003480"/>
          <w:kern w:val="0"/>
          <w:szCs w:val="20"/>
          <w:lang w:eastAsia="en-US"/>
        </w:rPr>
        <w:t xml:space="preserve">Überlegt, warum ihr auf dieses Grundrecht auf keinen Fall verzichten würdet und </w:t>
      </w:r>
      <w:r>
        <w:rPr>
          <w:rFonts w:eastAsiaTheme="minorHAnsi" w:cs="Arial"/>
          <w:b/>
          <w:color w:val="003480"/>
          <w:kern w:val="0"/>
          <w:szCs w:val="20"/>
          <w:lang w:eastAsia="en-US"/>
        </w:rPr>
        <w:t xml:space="preserve">beschreibt, </w:t>
      </w:r>
      <w:r w:rsidRPr="00AA3FC3">
        <w:rPr>
          <w:rFonts w:eastAsiaTheme="minorHAnsi" w:cs="Arial"/>
          <w:b/>
          <w:color w:val="003480"/>
          <w:kern w:val="0"/>
          <w:szCs w:val="20"/>
          <w:lang w:eastAsia="en-US"/>
        </w:rPr>
        <w:t>wie eine Welt ohne dieses Grundrecht aussehen würde.</w:t>
      </w:r>
    </w:p>
    <w:p w:rsidR="00B1364A" w:rsidRDefault="00B1364A" w:rsidP="00AA3FC3">
      <w:pPr>
        <w:spacing w:after="0" w:line="240" w:lineRule="auto"/>
        <w:rPr>
          <w:rFonts w:cs="Arial"/>
          <w:sz w:val="16"/>
          <w:szCs w:val="16"/>
        </w:rPr>
      </w:pPr>
    </w:p>
    <w:p w:rsidR="00907BB4" w:rsidRPr="00135307" w:rsidRDefault="00907BB4" w:rsidP="00AA3FC3">
      <w:pPr>
        <w:spacing w:after="0" w:line="240" w:lineRule="auto"/>
        <w:rPr>
          <w:rFonts w:cs="Arial"/>
          <w:sz w:val="16"/>
          <w:szCs w:val="16"/>
        </w:rPr>
      </w:pPr>
    </w:p>
    <w:sectPr w:rsidR="00907BB4" w:rsidRPr="00135307" w:rsidSect="005609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5CD4" w:rsidRDefault="00CF5CD4" w:rsidP="003A7C35">
      <w:pPr>
        <w:spacing w:after="0" w:line="240" w:lineRule="auto"/>
      </w:pPr>
      <w:r>
        <w:separator/>
      </w:r>
    </w:p>
  </w:endnote>
  <w:endnote w:type="continuationSeparator" w:id="0">
    <w:p w:rsidR="00CF5CD4" w:rsidRDefault="00CF5CD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784C" w:rsidRDefault="0033784C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046CD6" w:rsidRPr="00046CD6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32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046CD6" w:rsidRPr="00046CD6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3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46CD6" w:rsidRPr="00046CD6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34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784C" w:rsidRDefault="0033784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5CD4" w:rsidRDefault="00CF5CD4" w:rsidP="003A7C35">
      <w:pPr>
        <w:spacing w:after="0" w:line="240" w:lineRule="auto"/>
      </w:pPr>
      <w:r>
        <w:separator/>
      </w:r>
    </w:p>
  </w:footnote>
  <w:footnote w:type="continuationSeparator" w:id="0">
    <w:p w:rsidR="00CF5CD4" w:rsidRDefault="00CF5CD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784C" w:rsidRDefault="0033784C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761C" w:rsidP="0020761C">
    <w:pPr>
      <w:pStyle w:val="ArialTitelgrau"/>
      <w:ind w:firstLine="142"/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3966210</wp:posOffset>
          </wp:positionH>
          <wp:positionV relativeFrom="paragraph">
            <wp:posOffset>-354965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-gg-quiz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gg-quiz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46CD6" w:rsidRPr="00046CD6">
      <w:rPr>
        <w:rFonts w:ascii="Calibri" w:eastAsia="Calibri" w:hAnsi="Calibri" w:cs="Calibri"/>
        <w:noProof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Cs w:val="20"/>
      </w:rPr>
      <w:t xml:space="preserve">Arbeitsblatt </w:t>
    </w:r>
    <w:r w:rsidR="00AA3FC3">
      <w:rPr>
        <w:szCs w:val="20"/>
      </w:rPr>
      <w:t>5</w:t>
    </w:r>
    <w:r w:rsidR="00685FD6" w:rsidRPr="002D4E32">
      <w:rPr>
        <w:szCs w:val="20"/>
      </w:rPr>
      <w:t xml:space="preserve">: </w:t>
    </w:r>
    <w:r w:rsidR="00AA3FC3">
      <w:rPr>
        <w:szCs w:val="20"/>
      </w:rPr>
      <w:t>Unser wichtigstes Grundrecht</w:t>
    </w:r>
  </w:p>
  <w:p w:rsidR="00685FD6" w:rsidRPr="00000978" w:rsidRDefault="00046CD6" w:rsidP="00685FD6">
    <w:pPr>
      <w:pStyle w:val="KeinLeerraum"/>
      <w:ind w:left="142"/>
      <w:rPr>
        <w:color w:val="909191"/>
        <w:sz w:val="16"/>
        <w:szCs w:val="16"/>
      </w:rPr>
    </w:pPr>
    <w:r w:rsidRPr="00046CD6">
      <w:rPr>
        <w:noProof/>
      </w:rPr>
      <w:pict>
        <v:shape id="Shape 32" o:spid="_x0000_s1035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AB2F4D" w:rsidP="00685FD6">
    <w:pPr>
      <w:pStyle w:val="ArialBeschreibunggrau"/>
      <w:ind w:firstLine="132"/>
    </w:pPr>
    <w:r>
      <w:t>Das große Grundgesetz-Quiz – mit Giraffe! (Lernspiel)</w:t>
    </w:r>
  </w:p>
  <w:p w:rsidR="0020761C" w:rsidRPr="00AB2F4D" w:rsidRDefault="0020761C" w:rsidP="0020761C">
    <w:pPr>
      <w:pStyle w:val="ArialBeschreibunggrau"/>
      <w:ind w:firstLine="132"/>
      <w:rPr>
        <w:color w:val="FF0000"/>
      </w:rPr>
    </w:pPr>
    <w:r w:rsidRPr="00D379AD">
      <w:rPr>
        <w:color w:val="7F7F7F" w:themeColor="text1" w:themeTint="80"/>
      </w:rPr>
      <w:t>planet-schule.de/x/</w:t>
    </w:r>
    <w:proofErr w:type="spellStart"/>
    <w:r w:rsidRPr="00D379AD">
      <w:rPr>
        <w:color w:val="7F7F7F" w:themeColor="text1" w:themeTint="80"/>
      </w:rPr>
      <w:t>g</w:t>
    </w:r>
    <w:r w:rsidR="0033784C">
      <w:rPr>
        <w:color w:val="7F7F7F" w:themeColor="text1" w:themeTint="80"/>
      </w:rPr>
      <w:t>g</w:t>
    </w:r>
    <w:r w:rsidRPr="00D379AD">
      <w:rPr>
        <w:color w:val="7F7F7F" w:themeColor="text1" w:themeTint="80"/>
      </w:rPr>
      <w:t>-quiz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784C" w:rsidRDefault="0033784C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3720D"/>
    <w:multiLevelType w:val="hybridMultilevel"/>
    <w:tmpl w:val="7D10318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69A6"/>
    <w:rsid w:val="0000216E"/>
    <w:rsid w:val="0000232B"/>
    <w:rsid w:val="0001414E"/>
    <w:rsid w:val="000308D4"/>
    <w:rsid w:val="000355C8"/>
    <w:rsid w:val="00042AC3"/>
    <w:rsid w:val="00046CD6"/>
    <w:rsid w:val="00050337"/>
    <w:rsid w:val="00053769"/>
    <w:rsid w:val="000765DF"/>
    <w:rsid w:val="00076D2F"/>
    <w:rsid w:val="00090BF2"/>
    <w:rsid w:val="000A7618"/>
    <w:rsid w:val="000B683C"/>
    <w:rsid w:val="000B71C9"/>
    <w:rsid w:val="000C43C0"/>
    <w:rsid w:val="000E2EB0"/>
    <w:rsid w:val="000F51F1"/>
    <w:rsid w:val="001037EE"/>
    <w:rsid w:val="00116B75"/>
    <w:rsid w:val="00134F1D"/>
    <w:rsid w:val="00135307"/>
    <w:rsid w:val="00151558"/>
    <w:rsid w:val="00163FD2"/>
    <w:rsid w:val="001703A1"/>
    <w:rsid w:val="0017696E"/>
    <w:rsid w:val="00177271"/>
    <w:rsid w:val="001773CA"/>
    <w:rsid w:val="0018720F"/>
    <w:rsid w:val="001E22AA"/>
    <w:rsid w:val="0020761C"/>
    <w:rsid w:val="00225F20"/>
    <w:rsid w:val="00240D31"/>
    <w:rsid w:val="0026592A"/>
    <w:rsid w:val="00272F29"/>
    <w:rsid w:val="00281DDB"/>
    <w:rsid w:val="002B1897"/>
    <w:rsid w:val="00304577"/>
    <w:rsid w:val="00334EC8"/>
    <w:rsid w:val="0033784C"/>
    <w:rsid w:val="00356B21"/>
    <w:rsid w:val="00362B8F"/>
    <w:rsid w:val="00363EB5"/>
    <w:rsid w:val="00364E08"/>
    <w:rsid w:val="00383619"/>
    <w:rsid w:val="003A7C35"/>
    <w:rsid w:val="003B35E7"/>
    <w:rsid w:val="003B3D83"/>
    <w:rsid w:val="003D27AC"/>
    <w:rsid w:val="003D64EE"/>
    <w:rsid w:val="003F2C12"/>
    <w:rsid w:val="00423DDF"/>
    <w:rsid w:val="00446B08"/>
    <w:rsid w:val="00462615"/>
    <w:rsid w:val="00475AE9"/>
    <w:rsid w:val="0049771D"/>
    <w:rsid w:val="004A327F"/>
    <w:rsid w:val="004A5C4F"/>
    <w:rsid w:val="004A75A6"/>
    <w:rsid w:val="004C275F"/>
    <w:rsid w:val="004E3F91"/>
    <w:rsid w:val="00515356"/>
    <w:rsid w:val="00515A96"/>
    <w:rsid w:val="00560917"/>
    <w:rsid w:val="005633B0"/>
    <w:rsid w:val="00565D5C"/>
    <w:rsid w:val="00594E2E"/>
    <w:rsid w:val="005A3ABA"/>
    <w:rsid w:val="005A6A45"/>
    <w:rsid w:val="005B119E"/>
    <w:rsid w:val="005C0B2D"/>
    <w:rsid w:val="005D4DA5"/>
    <w:rsid w:val="005E22F8"/>
    <w:rsid w:val="0060637E"/>
    <w:rsid w:val="0061360A"/>
    <w:rsid w:val="00613CBE"/>
    <w:rsid w:val="00614D0E"/>
    <w:rsid w:val="00685FD6"/>
    <w:rsid w:val="006A198B"/>
    <w:rsid w:val="006A326E"/>
    <w:rsid w:val="006D0FB6"/>
    <w:rsid w:val="006E7BCE"/>
    <w:rsid w:val="00707CBE"/>
    <w:rsid w:val="00740DBD"/>
    <w:rsid w:val="007742F8"/>
    <w:rsid w:val="008155C0"/>
    <w:rsid w:val="00824B60"/>
    <w:rsid w:val="008307DB"/>
    <w:rsid w:val="00852FFE"/>
    <w:rsid w:val="008756BC"/>
    <w:rsid w:val="0087637F"/>
    <w:rsid w:val="008A69A6"/>
    <w:rsid w:val="008B0511"/>
    <w:rsid w:val="008B0864"/>
    <w:rsid w:val="008E5D9C"/>
    <w:rsid w:val="008E6DD2"/>
    <w:rsid w:val="00907BB4"/>
    <w:rsid w:val="00920187"/>
    <w:rsid w:val="00935252"/>
    <w:rsid w:val="00944F7B"/>
    <w:rsid w:val="0095299A"/>
    <w:rsid w:val="009763B2"/>
    <w:rsid w:val="009A28DC"/>
    <w:rsid w:val="009C33FC"/>
    <w:rsid w:val="009D5F67"/>
    <w:rsid w:val="009F229F"/>
    <w:rsid w:val="009F7CD1"/>
    <w:rsid w:val="00A00012"/>
    <w:rsid w:val="00A01D84"/>
    <w:rsid w:val="00A27845"/>
    <w:rsid w:val="00A440C9"/>
    <w:rsid w:val="00A522E5"/>
    <w:rsid w:val="00A55371"/>
    <w:rsid w:val="00A762DC"/>
    <w:rsid w:val="00A81C78"/>
    <w:rsid w:val="00A865A7"/>
    <w:rsid w:val="00A90C72"/>
    <w:rsid w:val="00AA2A9E"/>
    <w:rsid w:val="00AA3FC3"/>
    <w:rsid w:val="00AA60EB"/>
    <w:rsid w:val="00AB0C82"/>
    <w:rsid w:val="00AB2F4D"/>
    <w:rsid w:val="00AD6FEC"/>
    <w:rsid w:val="00AE65EC"/>
    <w:rsid w:val="00AF4733"/>
    <w:rsid w:val="00B10EF0"/>
    <w:rsid w:val="00B11852"/>
    <w:rsid w:val="00B11F3D"/>
    <w:rsid w:val="00B1364A"/>
    <w:rsid w:val="00B34BCA"/>
    <w:rsid w:val="00B47637"/>
    <w:rsid w:val="00B739EE"/>
    <w:rsid w:val="00B9556C"/>
    <w:rsid w:val="00B9710A"/>
    <w:rsid w:val="00BB3AC8"/>
    <w:rsid w:val="00C111CB"/>
    <w:rsid w:val="00C13FA7"/>
    <w:rsid w:val="00C26114"/>
    <w:rsid w:val="00C36E79"/>
    <w:rsid w:val="00C52AAB"/>
    <w:rsid w:val="00C636B1"/>
    <w:rsid w:val="00C6672D"/>
    <w:rsid w:val="00C75FF9"/>
    <w:rsid w:val="00C818FE"/>
    <w:rsid w:val="00C83922"/>
    <w:rsid w:val="00C94973"/>
    <w:rsid w:val="00CC6EC1"/>
    <w:rsid w:val="00CE63F8"/>
    <w:rsid w:val="00CF5CD4"/>
    <w:rsid w:val="00D150F9"/>
    <w:rsid w:val="00D15CE4"/>
    <w:rsid w:val="00D44E87"/>
    <w:rsid w:val="00D84454"/>
    <w:rsid w:val="00D85734"/>
    <w:rsid w:val="00DC530F"/>
    <w:rsid w:val="00E43886"/>
    <w:rsid w:val="00E66C0D"/>
    <w:rsid w:val="00E7209D"/>
    <w:rsid w:val="00EF418B"/>
    <w:rsid w:val="00F0698F"/>
    <w:rsid w:val="00F15C66"/>
    <w:rsid w:val="00F20A84"/>
    <w:rsid w:val="00F4089A"/>
    <w:rsid w:val="00F80D35"/>
    <w:rsid w:val="00F851D9"/>
    <w:rsid w:val="00F85DE9"/>
    <w:rsid w:val="00F91C51"/>
    <w:rsid w:val="00F91EFB"/>
    <w:rsid w:val="00FA0FE6"/>
    <w:rsid w:val="00FC4F89"/>
    <w:rsid w:val="00FE4AB0"/>
    <w:rsid w:val="00FE50F7"/>
    <w:rsid w:val="00FF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D15CE4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D15CE4"/>
    <w:pPr>
      <w:ind w:left="142"/>
    </w:pPr>
    <w:rPr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AA3F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AA3FC3"/>
    <w:pPr>
      <w:ind w:left="720"/>
      <w:contextualSpacing/>
    </w:pPr>
    <w:rPr>
      <w:rFonts w:ascii="TheSans C5 SemiLight" w:hAnsi="TheSans C5 SemiLight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sv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190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große Grundgesetz-Quiz – mit Giraffe!</dc:title>
  <dc:creator>SWR planet schule</dc:creator>
  <cp:lastModifiedBy>Martina Frietsch</cp:lastModifiedBy>
  <cp:revision>8</cp:revision>
  <cp:lastPrinted>2024-11-05T12:17:00Z</cp:lastPrinted>
  <dcterms:created xsi:type="dcterms:W3CDTF">2024-10-15T08:34:00Z</dcterms:created>
  <dcterms:modified xsi:type="dcterms:W3CDTF">2024-11-20T09:30:00Z</dcterms:modified>
</cp:coreProperties>
</file>