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D466CF" w:rsidP="00996478">
      <w:pPr>
        <w:pStyle w:val="ArialTitelgrau"/>
        <w:rPr>
          <w:sz w:val="20"/>
          <w:szCs w:val="20"/>
        </w:rPr>
      </w:pPr>
      <w:r w:rsidRPr="00D466CF">
        <w:rPr>
          <w:rFonts w:ascii="Calibri" w:eastAsia="Calibri" w:hAnsi="Calibri" w:cs="Calibri"/>
          <w:noProof/>
          <w:sz w:val="20"/>
          <w:szCs w:val="20"/>
        </w:rPr>
        <w:pict>
          <v:rect id="Rechteck 9" o:spid="_x0000_s2052" style="position:absolute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Default="00DA2629" w:rsidP="00DA2629">
      <w:pPr>
        <w:pStyle w:val="Arialberschrift"/>
      </w:pPr>
      <w:r>
        <w:t xml:space="preserve">Das Grundgesetz </w:t>
      </w:r>
      <w:r w:rsidR="004247CE">
        <w:t>regelt die Bundesrepublik</w:t>
      </w:r>
    </w:p>
    <w:p w:rsidR="00996478" w:rsidRDefault="00263626" w:rsidP="00263626">
      <w:pPr>
        <w:pStyle w:val="TheSansText"/>
        <w:ind w:left="0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</w:p>
    <w:p w:rsidR="00263626" w:rsidRDefault="004247CE" w:rsidP="00D379AD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Nutze das Grundgesetz </w:t>
      </w:r>
      <w:r w:rsidR="001948AA">
        <w:rPr>
          <w:rFonts w:ascii="Arial" w:hAnsi="Arial" w:cs="Arial"/>
          <w:sz w:val="20"/>
          <w:szCs w:val="20"/>
        </w:rPr>
        <w:t>für dieses Rätsel ü</w:t>
      </w:r>
      <w:r w:rsidR="00A87492">
        <w:rPr>
          <w:rFonts w:ascii="Arial" w:hAnsi="Arial" w:cs="Arial"/>
          <w:sz w:val="20"/>
          <w:szCs w:val="20"/>
        </w:rPr>
        <w:t>ber die Bundesrepublik und seine Verfassungsorgane</w:t>
      </w:r>
      <w:r w:rsidR="00BE1B72">
        <w:rPr>
          <w:rFonts w:ascii="Arial" w:hAnsi="Arial" w:cs="Arial"/>
          <w:sz w:val="20"/>
          <w:szCs w:val="20"/>
        </w:rPr>
        <w:t xml:space="preserve">. </w:t>
      </w:r>
      <w:r w:rsidR="00263626">
        <w:rPr>
          <w:rFonts w:ascii="Arial" w:hAnsi="Arial" w:cs="Arial"/>
          <w:sz w:val="20"/>
          <w:szCs w:val="20"/>
        </w:rPr>
        <w:t xml:space="preserve">   </w:t>
      </w:r>
    </w:p>
    <w:p w:rsidR="00A87492" w:rsidRDefault="00BE1B72" w:rsidP="00D379AD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 farbig unterlegten Buchstaben ergeben ein Lösungswort.</w:t>
      </w:r>
    </w:p>
    <w:p w:rsidR="004C00C6" w:rsidRDefault="004C00C6" w:rsidP="00D379AD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E31193" w:rsidRDefault="00C846E3" w:rsidP="00D379A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Art</w:t>
      </w:r>
      <w:r w:rsidR="00267516">
        <w:rPr>
          <w:rFonts w:ascii="Arial" w:hAnsi="Arial" w:cs="Arial"/>
          <w:sz w:val="20"/>
          <w:szCs w:val="20"/>
        </w:rPr>
        <w:t>.</w:t>
      </w:r>
      <w:r w:rsidR="004C00C6">
        <w:rPr>
          <w:rFonts w:ascii="Arial" w:hAnsi="Arial" w:cs="Arial"/>
          <w:sz w:val="20"/>
          <w:szCs w:val="20"/>
        </w:rPr>
        <w:t xml:space="preserve"> 20 </w:t>
      </w:r>
      <w:r w:rsidR="00322F0B">
        <w:rPr>
          <w:rFonts w:ascii="Arial" w:hAnsi="Arial" w:cs="Arial"/>
          <w:sz w:val="20"/>
          <w:szCs w:val="20"/>
        </w:rPr>
        <w:t>Von wem geht in Deutschland alle Staatsgewalt aus?</w:t>
      </w:r>
    </w:p>
    <w:tbl>
      <w:tblPr>
        <w:tblStyle w:val="Tabellengitternetz"/>
        <w:tblW w:w="0" w:type="auto"/>
        <w:tblInd w:w="250" w:type="dxa"/>
        <w:tblLook w:val="04A0"/>
      </w:tblPr>
      <w:tblGrid>
        <w:gridCol w:w="392"/>
        <w:gridCol w:w="425"/>
        <w:gridCol w:w="425"/>
        <w:gridCol w:w="425"/>
      </w:tblGrid>
      <w:tr w:rsidR="001948AA" w:rsidTr="00D379AD">
        <w:tc>
          <w:tcPr>
            <w:tcW w:w="392" w:type="dxa"/>
            <w:shd w:val="clear" w:color="auto" w:fill="E5B8B7" w:themeFill="accent2" w:themeFillTint="66"/>
          </w:tcPr>
          <w:p w:rsidR="001948AA" w:rsidRDefault="001948AA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1948AA" w:rsidRDefault="001948AA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1948AA" w:rsidRDefault="001948AA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1948AA" w:rsidRDefault="001948AA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846E3" w:rsidRDefault="00C846E3" w:rsidP="00D379A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:rsidR="003E71A4" w:rsidRDefault="003E71A4" w:rsidP="00D379A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Art</w:t>
      </w:r>
      <w:r w:rsidR="0026751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31 </w:t>
      </w:r>
      <w:r w:rsidR="00C64171">
        <w:rPr>
          <w:rFonts w:ascii="Arial" w:hAnsi="Arial" w:cs="Arial"/>
          <w:sz w:val="20"/>
          <w:szCs w:val="20"/>
        </w:rPr>
        <w:t xml:space="preserve">Welches Recht </w:t>
      </w:r>
      <w:r w:rsidR="001948AA">
        <w:rPr>
          <w:rFonts w:ascii="Arial" w:hAnsi="Arial" w:cs="Arial"/>
          <w:sz w:val="20"/>
          <w:szCs w:val="20"/>
        </w:rPr>
        <w:t>geht vor</w:t>
      </w:r>
      <w:r w:rsidR="00C64171">
        <w:rPr>
          <w:rFonts w:ascii="Arial" w:hAnsi="Arial" w:cs="Arial"/>
          <w:sz w:val="20"/>
          <w:szCs w:val="20"/>
        </w:rPr>
        <w:t>? Bundes</w:t>
      </w:r>
      <w:r w:rsidR="001948AA">
        <w:rPr>
          <w:rFonts w:ascii="Arial" w:hAnsi="Arial" w:cs="Arial"/>
          <w:sz w:val="20"/>
          <w:szCs w:val="20"/>
        </w:rPr>
        <w:t>recht</w:t>
      </w:r>
      <w:r w:rsidR="00C64171">
        <w:rPr>
          <w:rFonts w:ascii="Arial" w:hAnsi="Arial" w:cs="Arial"/>
          <w:sz w:val="20"/>
          <w:szCs w:val="20"/>
        </w:rPr>
        <w:t xml:space="preserve"> oder Landesrecht? </w:t>
      </w:r>
    </w:p>
    <w:tbl>
      <w:tblPr>
        <w:tblStyle w:val="Tabellengitternetz"/>
        <w:tblW w:w="0" w:type="auto"/>
        <w:tblInd w:w="250" w:type="dxa"/>
        <w:tblLook w:val="04A0"/>
      </w:tblPr>
      <w:tblGrid>
        <w:gridCol w:w="392"/>
        <w:gridCol w:w="425"/>
        <w:gridCol w:w="425"/>
        <w:gridCol w:w="425"/>
        <w:gridCol w:w="426"/>
        <w:gridCol w:w="425"/>
        <w:gridCol w:w="425"/>
        <w:gridCol w:w="350"/>
        <w:gridCol w:w="425"/>
        <w:gridCol w:w="361"/>
        <w:gridCol w:w="339"/>
      </w:tblGrid>
      <w:tr w:rsidR="00B573F2" w:rsidTr="00D379AD">
        <w:tc>
          <w:tcPr>
            <w:tcW w:w="392" w:type="dxa"/>
          </w:tcPr>
          <w:p w:rsidR="00B573F2" w:rsidRDefault="00B573F2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B573F2" w:rsidRDefault="00B573F2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B573F2" w:rsidRDefault="00B573F2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B573F2" w:rsidRDefault="00B573F2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6" w:type="dxa"/>
            <w:shd w:val="clear" w:color="auto" w:fill="E5B8B7" w:themeFill="accent2" w:themeFillTint="66"/>
          </w:tcPr>
          <w:p w:rsidR="00B573F2" w:rsidRDefault="00B573F2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B573F2" w:rsidRDefault="00B573F2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B573F2" w:rsidRDefault="00B573F2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:rsidR="00B573F2" w:rsidRDefault="00B573F2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B573F2" w:rsidRDefault="00B573F2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" w:type="dxa"/>
          </w:tcPr>
          <w:p w:rsidR="00B573F2" w:rsidRDefault="00B573F2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</w:tcPr>
          <w:p w:rsidR="00B573F2" w:rsidRDefault="00B573F2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E71A4" w:rsidRDefault="003E71A4" w:rsidP="00D379A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:rsidR="003751C1" w:rsidRDefault="003751C1" w:rsidP="00D379A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Art. 50 Wer wirkt </w:t>
      </w:r>
      <w:r w:rsidR="001948AA">
        <w:rPr>
          <w:rFonts w:ascii="Arial" w:hAnsi="Arial" w:cs="Arial"/>
          <w:sz w:val="20"/>
          <w:szCs w:val="20"/>
        </w:rPr>
        <w:t>mit</w:t>
      </w:r>
      <w:r>
        <w:rPr>
          <w:rFonts w:ascii="Arial" w:hAnsi="Arial" w:cs="Arial"/>
          <w:sz w:val="20"/>
          <w:szCs w:val="20"/>
        </w:rPr>
        <w:t xml:space="preserve"> dem Bundestag </w:t>
      </w:r>
      <w:r w:rsidR="001948AA">
        <w:rPr>
          <w:rFonts w:ascii="Arial" w:hAnsi="Arial" w:cs="Arial"/>
          <w:sz w:val="20"/>
          <w:szCs w:val="20"/>
        </w:rPr>
        <w:t>an</w:t>
      </w:r>
      <w:r>
        <w:rPr>
          <w:rFonts w:ascii="Arial" w:hAnsi="Arial" w:cs="Arial"/>
          <w:sz w:val="20"/>
          <w:szCs w:val="20"/>
        </w:rPr>
        <w:t xml:space="preserve"> der Gesetzgebung mit? </w:t>
      </w:r>
    </w:p>
    <w:tbl>
      <w:tblPr>
        <w:tblStyle w:val="Tabellengitternetz"/>
        <w:tblW w:w="0" w:type="auto"/>
        <w:tblInd w:w="250" w:type="dxa"/>
        <w:tblLook w:val="04A0"/>
      </w:tblPr>
      <w:tblGrid>
        <w:gridCol w:w="392"/>
        <w:gridCol w:w="425"/>
        <w:gridCol w:w="425"/>
        <w:gridCol w:w="425"/>
        <w:gridCol w:w="426"/>
        <w:gridCol w:w="425"/>
        <w:gridCol w:w="425"/>
        <w:gridCol w:w="350"/>
        <w:gridCol w:w="425"/>
      </w:tblGrid>
      <w:tr w:rsidR="003751C1" w:rsidTr="00D379AD">
        <w:tc>
          <w:tcPr>
            <w:tcW w:w="392" w:type="dxa"/>
          </w:tcPr>
          <w:p w:rsidR="003751C1" w:rsidRDefault="003751C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3751C1" w:rsidRDefault="003751C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3751C1" w:rsidRDefault="003751C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3751C1" w:rsidRDefault="003751C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6" w:type="dxa"/>
            <w:shd w:val="clear" w:color="auto" w:fill="FFFFFF" w:themeFill="background1"/>
          </w:tcPr>
          <w:p w:rsidR="003751C1" w:rsidRDefault="003751C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3751C1" w:rsidRDefault="003751C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E5B8B7" w:themeFill="accent2" w:themeFillTint="66"/>
          </w:tcPr>
          <w:p w:rsidR="003751C1" w:rsidRDefault="003751C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:rsidR="003751C1" w:rsidRDefault="003751C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3751C1" w:rsidRDefault="003751C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C7910" w:rsidRDefault="00FC7910" w:rsidP="00D379A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:rsidR="00A5704E" w:rsidRDefault="000875B6" w:rsidP="00A5704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Art. 38 </w:t>
      </w:r>
      <w:r w:rsidR="00561D51">
        <w:rPr>
          <w:rFonts w:ascii="Arial" w:hAnsi="Arial" w:cs="Arial"/>
          <w:sz w:val="20"/>
          <w:szCs w:val="20"/>
        </w:rPr>
        <w:t xml:space="preserve">Die Wahlen des Deutschen Bundestages sind allgemein, unmittelbar, gleich und geheim. </w:t>
      </w:r>
    </w:p>
    <w:p w:rsidR="00E31193" w:rsidRDefault="00561D51" w:rsidP="00A5704E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Welcher Wahlgrundsatz fehlt?</w:t>
      </w:r>
    </w:p>
    <w:tbl>
      <w:tblPr>
        <w:tblStyle w:val="Tabellengitternetz"/>
        <w:tblW w:w="0" w:type="auto"/>
        <w:tblInd w:w="250" w:type="dxa"/>
        <w:tblLook w:val="04A0"/>
      </w:tblPr>
      <w:tblGrid>
        <w:gridCol w:w="392"/>
        <w:gridCol w:w="425"/>
        <w:gridCol w:w="425"/>
        <w:gridCol w:w="425"/>
      </w:tblGrid>
      <w:tr w:rsidR="00DF1E62" w:rsidTr="00D379AD">
        <w:tc>
          <w:tcPr>
            <w:tcW w:w="392" w:type="dxa"/>
            <w:shd w:val="clear" w:color="auto" w:fill="E5B8B7" w:themeFill="accent2" w:themeFillTint="66"/>
          </w:tcPr>
          <w:p w:rsidR="00DF1E62" w:rsidRDefault="00DF1E62" w:rsidP="00A5704E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FFFFFF" w:themeFill="background1"/>
          </w:tcPr>
          <w:p w:rsidR="00DF1E62" w:rsidRDefault="00DF1E62" w:rsidP="00A5704E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DF1E62" w:rsidRDefault="00DF1E62" w:rsidP="00A5704E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DF1E62" w:rsidRDefault="00DF1E62" w:rsidP="00A5704E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2913" w:rsidRDefault="00522913" w:rsidP="00D379A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:rsidR="00AF1A4E" w:rsidRDefault="00D466CF" w:rsidP="00D379A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2051" type="#_x0000_t202" style="position:absolute;left:0;text-align:left;margin-left:316.8pt;margin-top:4.3pt;width:183.75pt;height:77.25pt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">
            <v:textbox>
              <w:txbxContent>
                <w:p w:rsidR="00542382" w:rsidRPr="00561221" w:rsidRDefault="00542382" w:rsidP="00CF7FC0">
                  <w:pPr>
                    <w:ind w:left="0"/>
                    <w:jc w:val="center"/>
                    <w:rPr>
                      <w:rFonts w:ascii="Arial" w:hAnsi="Arial" w:cs="Arial"/>
                      <w:sz w:val="40"/>
                      <w:szCs w:val="40"/>
                    </w:rPr>
                  </w:pPr>
                  <w:r w:rsidRPr="00561221">
                    <w:rPr>
                      <w:rFonts w:ascii="Arial" w:hAnsi="Arial" w:cs="Arial"/>
                      <w:sz w:val="40"/>
                      <w:szCs w:val="40"/>
                    </w:rPr>
                    <w:t>Lösungswort:</w:t>
                  </w:r>
                </w:p>
                <w:p w:rsidR="00542382" w:rsidRPr="00561221" w:rsidRDefault="00542382" w:rsidP="00CF7FC0">
                  <w:pPr>
                    <w:ind w:left="0"/>
                    <w:jc w:val="center"/>
                    <w:rPr>
                      <w:rFonts w:ascii="Arial" w:hAnsi="Arial" w:cs="Arial"/>
                      <w:sz w:val="40"/>
                      <w:szCs w:val="40"/>
                    </w:rPr>
                  </w:pPr>
                  <w:r w:rsidRPr="00561221">
                    <w:rPr>
                      <w:rFonts w:ascii="Arial" w:hAnsi="Arial" w:cs="Arial"/>
                      <w:sz w:val="40"/>
                      <w:szCs w:val="40"/>
                    </w:rPr>
                    <w:t>_ _ _</w:t>
                  </w:r>
                  <w:r w:rsidR="00CF7FC0" w:rsidRPr="00561221">
                    <w:rPr>
                      <w:rFonts w:ascii="Arial" w:hAnsi="Arial" w:cs="Arial"/>
                      <w:sz w:val="40"/>
                      <w:szCs w:val="40"/>
                    </w:rPr>
                    <w:t xml:space="preserve"> _ _ _ _ _ _ _</w:t>
                  </w:r>
                </w:p>
              </w:txbxContent>
            </v:textbox>
          </v:shape>
        </w:pict>
      </w:r>
      <w:r w:rsidR="00000A0B">
        <w:rPr>
          <w:rFonts w:ascii="Arial" w:hAnsi="Arial" w:cs="Arial"/>
          <w:sz w:val="20"/>
          <w:szCs w:val="20"/>
        </w:rPr>
        <w:t xml:space="preserve">  </w:t>
      </w:r>
      <w:r w:rsidR="00AF1A4E">
        <w:rPr>
          <w:rFonts w:ascii="Arial" w:hAnsi="Arial" w:cs="Arial"/>
          <w:sz w:val="20"/>
          <w:szCs w:val="20"/>
        </w:rPr>
        <w:t>Art</w:t>
      </w:r>
      <w:r w:rsidR="00267516">
        <w:rPr>
          <w:rFonts w:ascii="Arial" w:hAnsi="Arial" w:cs="Arial"/>
          <w:sz w:val="20"/>
          <w:szCs w:val="20"/>
        </w:rPr>
        <w:t>.</w:t>
      </w:r>
      <w:r w:rsidR="00AF1A4E">
        <w:rPr>
          <w:rFonts w:ascii="Arial" w:hAnsi="Arial" w:cs="Arial"/>
          <w:sz w:val="20"/>
          <w:szCs w:val="20"/>
        </w:rPr>
        <w:t xml:space="preserve"> 6</w:t>
      </w:r>
      <w:r w:rsidR="007476F1">
        <w:rPr>
          <w:rFonts w:ascii="Arial" w:hAnsi="Arial" w:cs="Arial"/>
          <w:sz w:val="20"/>
          <w:szCs w:val="20"/>
        </w:rPr>
        <w:t>4</w:t>
      </w:r>
      <w:r w:rsidR="00AF1A4E">
        <w:rPr>
          <w:rFonts w:ascii="Arial" w:hAnsi="Arial" w:cs="Arial"/>
          <w:sz w:val="20"/>
          <w:szCs w:val="20"/>
        </w:rPr>
        <w:t xml:space="preserve"> </w:t>
      </w:r>
      <w:r w:rsidR="007476F1">
        <w:rPr>
          <w:rFonts w:ascii="Arial" w:hAnsi="Arial" w:cs="Arial"/>
          <w:sz w:val="20"/>
          <w:szCs w:val="20"/>
        </w:rPr>
        <w:t xml:space="preserve">Wer schlägt die </w:t>
      </w:r>
      <w:proofErr w:type="spellStart"/>
      <w:r w:rsidR="007476F1">
        <w:rPr>
          <w:rFonts w:ascii="Arial" w:hAnsi="Arial" w:cs="Arial"/>
          <w:sz w:val="20"/>
          <w:szCs w:val="20"/>
        </w:rPr>
        <w:t>Bundesminister</w:t>
      </w:r>
      <w:r w:rsidR="001948AA">
        <w:rPr>
          <w:rFonts w:ascii="Arial" w:hAnsi="Arial" w:cs="Arial"/>
          <w:sz w:val="20"/>
          <w:szCs w:val="20"/>
        </w:rPr>
        <w:t>:innen</w:t>
      </w:r>
      <w:proofErr w:type="spellEnd"/>
      <w:r w:rsidR="007476F1">
        <w:rPr>
          <w:rFonts w:ascii="Arial" w:hAnsi="Arial" w:cs="Arial"/>
          <w:sz w:val="20"/>
          <w:szCs w:val="20"/>
        </w:rPr>
        <w:t xml:space="preserve"> vor?</w:t>
      </w:r>
    </w:p>
    <w:tbl>
      <w:tblPr>
        <w:tblStyle w:val="Tabellengitternetz"/>
        <w:tblW w:w="0" w:type="auto"/>
        <w:tblInd w:w="250" w:type="dxa"/>
        <w:tblLook w:val="04A0"/>
      </w:tblPr>
      <w:tblGrid>
        <w:gridCol w:w="392"/>
        <w:gridCol w:w="425"/>
        <w:gridCol w:w="425"/>
        <w:gridCol w:w="425"/>
        <w:gridCol w:w="426"/>
        <w:gridCol w:w="425"/>
        <w:gridCol w:w="425"/>
        <w:gridCol w:w="350"/>
        <w:gridCol w:w="425"/>
        <w:gridCol w:w="361"/>
        <w:gridCol w:w="339"/>
        <w:gridCol w:w="339"/>
        <w:gridCol w:w="339"/>
      </w:tblGrid>
      <w:tr w:rsidR="00201EB1" w:rsidTr="004828FA">
        <w:tc>
          <w:tcPr>
            <w:tcW w:w="392" w:type="dxa"/>
          </w:tcPr>
          <w:p w:rsidR="00201EB1" w:rsidRDefault="00201EB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201EB1" w:rsidRDefault="00201EB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201EB1" w:rsidRDefault="00201EB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201EB1" w:rsidRDefault="00201EB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6" w:type="dxa"/>
            <w:shd w:val="clear" w:color="auto" w:fill="FFFFFF" w:themeFill="background1"/>
          </w:tcPr>
          <w:p w:rsidR="00201EB1" w:rsidRDefault="00201EB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201EB1" w:rsidRDefault="00201EB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201EB1" w:rsidRDefault="00201EB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  <w:shd w:val="clear" w:color="auto" w:fill="E5B8B7" w:themeFill="accent2" w:themeFillTint="66"/>
          </w:tcPr>
          <w:p w:rsidR="00201EB1" w:rsidRDefault="00201EB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201EB1" w:rsidRDefault="00201EB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" w:type="dxa"/>
          </w:tcPr>
          <w:p w:rsidR="00201EB1" w:rsidRDefault="00201EB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</w:tcPr>
          <w:p w:rsidR="00201EB1" w:rsidRDefault="00201EB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</w:tcPr>
          <w:p w:rsidR="00201EB1" w:rsidRDefault="00201EB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</w:tcPr>
          <w:p w:rsidR="00201EB1" w:rsidRDefault="00201EB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F1A4E" w:rsidRDefault="00AF1A4E" w:rsidP="00D379AD">
      <w:pPr>
        <w:pStyle w:val="ArialText"/>
        <w:ind w:firstLine="0"/>
      </w:pPr>
    </w:p>
    <w:p w:rsidR="00D540AF" w:rsidRDefault="00D540AF" w:rsidP="00D379A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Art. 63 Von wem wird der</w:t>
      </w:r>
      <w:r w:rsidR="001948AA">
        <w:rPr>
          <w:rFonts w:ascii="Arial" w:hAnsi="Arial" w:cs="Arial"/>
          <w:sz w:val="20"/>
          <w:szCs w:val="20"/>
        </w:rPr>
        <w:t>/die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Bundeskanzler</w:t>
      </w:r>
      <w:r w:rsidR="001948AA">
        <w:rPr>
          <w:rFonts w:ascii="Arial" w:hAnsi="Arial" w:cs="Arial"/>
          <w:sz w:val="20"/>
          <w:szCs w:val="20"/>
        </w:rPr>
        <w:t>:in</w:t>
      </w:r>
      <w:proofErr w:type="spellEnd"/>
      <w:r>
        <w:rPr>
          <w:rFonts w:ascii="Arial" w:hAnsi="Arial" w:cs="Arial"/>
          <w:sz w:val="20"/>
          <w:szCs w:val="20"/>
        </w:rPr>
        <w:t xml:space="preserve"> gewählt?</w:t>
      </w:r>
      <w:r w:rsidR="001948AA">
        <w:rPr>
          <w:rFonts w:ascii="Arial" w:hAnsi="Arial" w:cs="Arial"/>
          <w:sz w:val="20"/>
          <w:szCs w:val="20"/>
        </w:rPr>
        <w:t xml:space="preserve"> </w:t>
      </w:r>
    </w:p>
    <w:tbl>
      <w:tblPr>
        <w:tblStyle w:val="Tabellengitternetz"/>
        <w:tblW w:w="0" w:type="auto"/>
        <w:tblInd w:w="250" w:type="dxa"/>
        <w:tblLook w:val="04A0"/>
      </w:tblPr>
      <w:tblGrid>
        <w:gridCol w:w="392"/>
        <w:gridCol w:w="425"/>
        <w:gridCol w:w="425"/>
        <w:gridCol w:w="425"/>
        <w:gridCol w:w="426"/>
        <w:gridCol w:w="425"/>
        <w:gridCol w:w="425"/>
        <w:gridCol w:w="350"/>
        <w:gridCol w:w="425"/>
      </w:tblGrid>
      <w:tr w:rsidR="00201EB1" w:rsidTr="00F14613">
        <w:tc>
          <w:tcPr>
            <w:tcW w:w="392" w:type="dxa"/>
          </w:tcPr>
          <w:p w:rsidR="00201EB1" w:rsidRDefault="00201EB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201EB1" w:rsidRDefault="00201EB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201EB1" w:rsidRDefault="00201EB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201EB1" w:rsidRDefault="00201EB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6" w:type="dxa"/>
            <w:shd w:val="clear" w:color="auto" w:fill="FFFFFF" w:themeFill="background1"/>
          </w:tcPr>
          <w:p w:rsidR="00201EB1" w:rsidRDefault="00201EB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E5B8B7" w:themeFill="accent2" w:themeFillTint="66"/>
          </w:tcPr>
          <w:p w:rsidR="00201EB1" w:rsidRDefault="00201EB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FFFFFF" w:themeFill="background1"/>
          </w:tcPr>
          <w:p w:rsidR="00201EB1" w:rsidRDefault="00201EB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:rsidR="00201EB1" w:rsidRDefault="00201EB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201EB1" w:rsidRDefault="00201EB1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66D5B" w:rsidRDefault="00866D5B" w:rsidP="00D379A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:rsidR="00D608DE" w:rsidRDefault="00323613" w:rsidP="00D379A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Art. 62 </w:t>
      </w:r>
      <w:proofErr w:type="spellStart"/>
      <w:r>
        <w:rPr>
          <w:rFonts w:ascii="Arial" w:hAnsi="Arial" w:cs="Arial"/>
          <w:sz w:val="20"/>
          <w:szCs w:val="20"/>
        </w:rPr>
        <w:t>Bundeskanzler</w:t>
      </w:r>
      <w:r w:rsidR="001948AA">
        <w:rPr>
          <w:rFonts w:ascii="Arial" w:hAnsi="Arial" w:cs="Arial"/>
          <w:sz w:val="20"/>
          <w:szCs w:val="20"/>
        </w:rPr>
        <w:t>:in</w:t>
      </w:r>
      <w:proofErr w:type="spellEnd"/>
      <w:r>
        <w:rPr>
          <w:rFonts w:ascii="Arial" w:hAnsi="Arial" w:cs="Arial"/>
          <w:sz w:val="20"/>
          <w:szCs w:val="20"/>
        </w:rPr>
        <w:t xml:space="preserve"> und </w:t>
      </w:r>
      <w:proofErr w:type="spellStart"/>
      <w:r>
        <w:rPr>
          <w:rFonts w:ascii="Arial" w:hAnsi="Arial" w:cs="Arial"/>
          <w:sz w:val="20"/>
          <w:szCs w:val="20"/>
        </w:rPr>
        <w:t>Bundesminister</w:t>
      </w:r>
      <w:r w:rsidR="001948AA">
        <w:rPr>
          <w:rFonts w:ascii="Arial" w:hAnsi="Arial" w:cs="Arial"/>
          <w:sz w:val="20"/>
          <w:szCs w:val="20"/>
        </w:rPr>
        <w:t>:innen</w:t>
      </w:r>
      <w:proofErr w:type="spellEnd"/>
      <w:r>
        <w:rPr>
          <w:rFonts w:ascii="Arial" w:hAnsi="Arial" w:cs="Arial"/>
          <w:sz w:val="20"/>
          <w:szCs w:val="20"/>
        </w:rPr>
        <w:t xml:space="preserve"> bilden zusammen die …</w:t>
      </w:r>
    </w:p>
    <w:tbl>
      <w:tblPr>
        <w:tblStyle w:val="Tabellengitternetz"/>
        <w:tblW w:w="0" w:type="auto"/>
        <w:tblInd w:w="250" w:type="dxa"/>
        <w:tblLook w:val="04A0"/>
      </w:tblPr>
      <w:tblGrid>
        <w:gridCol w:w="392"/>
        <w:gridCol w:w="425"/>
        <w:gridCol w:w="425"/>
        <w:gridCol w:w="425"/>
        <w:gridCol w:w="426"/>
        <w:gridCol w:w="425"/>
        <w:gridCol w:w="425"/>
        <w:gridCol w:w="350"/>
        <w:gridCol w:w="425"/>
        <w:gridCol w:w="425"/>
        <w:gridCol w:w="425"/>
        <w:gridCol w:w="425"/>
        <w:gridCol w:w="425"/>
        <w:gridCol w:w="425"/>
        <w:gridCol w:w="425"/>
      </w:tblGrid>
      <w:tr w:rsidR="001E2A3A" w:rsidTr="00D379AD">
        <w:tc>
          <w:tcPr>
            <w:tcW w:w="392" w:type="dxa"/>
          </w:tcPr>
          <w:p w:rsidR="001E2A3A" w:rsidRDefault="001E2A3A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1E2A3A" w:rsidRDefault="001E2A3A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1E2A3A" w:rsidRDefault="001E2A3A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1E2A3A" w:rsidRDefault="001E2A3A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6" w:type="dxa"/>
            <w:shd w:val="clear" w:color="auto" w:fill="FFFFFF" w:themeFill="background1"/>
          </w:tcPr>
          <w:p w:rsidR="001E2A3A" w:rsidRDefault="001E2A3A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E5B8B7" w:themeFill="accent2" w:themeFillTint="66"/>
          </w:tcPr>
          <w:p w:rsidR="001E2A3A" w:rsidRDefault="001E2A3A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FFFFFF" w:themeFill="background1"/>
          </w:tcPr>
          <w:p w:rsidR="001E2A3A" w:rsidRDefault="001E2A3A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:rsidR="001E2A3A" w:rsidRDefault="001E2A3A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1E2A3A" w:rsidRDefault="001E2A3A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1E2A3A" w:rsidRDefault="001E2A3A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1E2A3A" w:rsidRDefault="001E2A3A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1E2A3A" w:rsidRDefault="001E2A3A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1E2A3A" w:rsidRDefault="001E2A3A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1E2A3A" w:rsidRDefault="001E2A3A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1E2A3A" w:rsidRDefault="001E2A3A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67516" w:rsidRDefault="00267516" w:rsidP="00D379A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:rsidR="00AF1A4E" w:rsidRDefault="00AF1A4E" w:rsidP="00AC273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Art. </w:t>
      </w:r>
      <w:r w:rsidR="00D64EE5">
        <w:rPr>
          <w:rFonts w:ascii="Arial" w:hAnsi="Arial" w:cs="Arial"/>
          <w:sz w:val="20"/>
          <w:szCs w:val="20"/>
        </w:rPr>
        <w:t xml:space="preserve">67 Wählt </w:t>
      </w:r>
      <w:r w:rsidR="00181D29">
        <w:rPr>
          <w:rFonts w:ascii="Arial" w:hAnsi="Arial" w:cs="Arial"/>
          <w:sz w:val="20"/>
          <w:szCs w:val="20"/>
        </w:rPr>
        <w:t xml:space="preserve">die Mehrheit der Mitglieder des Bundestages </w:t>
      </w:r>
      <w:r w:rsidR="00561221">
        <w:rPr>
          <w:rFonts w:ascii="Arial" w:hAnsi="Arial" w:cs="Arial"/>
          <w:sz w:val="20"/>
          <w:szCs w:val="20"/>
        </w:rPr>
        <w:t xml:space="preserve">in der Legislaturperiode </w:t>
      </w:r>
      <w:r w:rsidR="006369A8">
        <w:rPr>
          <w:rFonts w:ascii="Arial" w:hAnsi="Arial" w:cs="Arial"/>
          <w:sz w:val="20"/>
          <w:szCs w:val="20"/>
        </w:rPr>
        <w:t>eine</w:t>
      </w:r>
      <w:r w:rsidR="001948AA">
        <w:rPr>
          <w:rFonts w:ascii="Arial" w:hAnsi="Arial" w:cs="Arial"/>
          <w:sz w:val="20"/>
          <w:szCs w:val="20"/>
        </w:rPr>
        <w:t>/</w:t>
      </w:r>
      <w:r w:rsidR="006369A8">
        <w:rPr>
          <w:rFonts w:ascii="Arial" w:hAnsi="Arial" w:cs="Arial"/>
          <w:sz w:val="20"/>
          <w:szCs w:val="20"/>
        </w:rPr>
        <w:t xml:space="preserve">n </w:t>
      </w:r>
      <w:r w:rsidR="00561221">
        <w:rPr>
          <w:rFonts w:ascii="Arial" w:hAnsi="Arial" w:cs="Arial"/>
          <w:sz w:val="20"/>
          <w:szCs w:val="20"/>
        </w:rPr>
        <w:t>andere</w:t>
      </w:r>
      <w:r w:rsidR="001948AA">
        <w:rPr>
          <w:rFonts w:ascii="Arial" w:hAnsi="Arial" w:cs="Arial"/>
          <w:sz w:val="20"/>
          <w:szCs w:val="20"/>
        </w:rPr>
        <w:t>/</w:t>
      </w:r>
      <w:r w:rsidR="00561221">
        <w:rPr>
          <w:rFonts w:ascii="Arial" w:hAnsi="Arial" w:cs="Arial"/>
          <w:sz w:val="20"/>
          <w:szCs w:val="20"/>
        </w:rPr>
        <w:t xml:space="preserve">n </w:t>
      </w:r>
      <w:proofErr w:type="spellStart"/>
      <w:r w:rsidR="006369A8">
        <w:rPr>
          <w:rFonts w:ascii="Arial" w:hAnsi="Arial" w:cs="Arial"/>
          <w:sz w:val="20"/>
          <w:szCs w:val="20"/>
        </w:rPr>
        <w:t>Bundeskanzler</w:t>
      </w:r>
      <w:r w:rsidR="001948AA">
        <w:rPr>
          <w:rFonts w:ascii="Arial" w:hAnsi="Arial" w:cs="Arial"/>
          <w:sz w:val="20"/>
          <w:szCs w:val="20"/>
        </w:rPr>
        <w:t>:in</w:t>
      </w:r>
      <w:proofErr w:type="spellEnd"/>
      <w:r w:rsidR="006369A8">
        <w:rPr>
          <w:rFonts w:ascii="Arial" w:hAnsi="Arial" w:cs="Arial"/>
          <w:sz w:val="20"/>
          <w:szCs w:val="20"/>
        </w:rPr>
        <w:t xml:space="preserve">, so machen sie </w:t>
      </w:r>
      <w:r w:rsidR="00A5704E">
        <w:rPr>
          <w:rFonts w:ascii="Arial" w:hAnsi="Arial" w:cs="Arial"/>
          <w:sz w:val="20"/>
          <w:szCs w:val="20"/>
        </w:rPr>
        <w:t>G</w:t>
      </w:r>
      <w:r w:rsidR="006369A8">
        <w:rPr>
          <w:rFonts w:ascii="Arial" w:hAnsi="Arial" w:cs="Arial"/>
          <w:sz w:val="20"/>
          <w:szCs w:val="20"/>
        </w:rPr>
        <w:t>ebrauch vom</w:t>
      </w:r>
      <w:r w:rsidR="007E5734">
        <w:rPr>
          <w:rFonts w:ascii="Arial" w:hAnsi="Arial" w:cs="Arial"/>
          <w:sz w:val="20"/>
          <w:szCs w:val="20"/>
        </w:rPr>
        <w:t xml:space="preserve"> </w:t>
      </w:r>
      <w:r w:rsidR="00F9765D">
        <w:rPr>
          <w:rFonts w:ascii="Arial" w:hAnsi="Arial" w:cs="Arial"/>
          <w:sz w:val="20"/>
          <w:szCs w:val="20"/>
        </w:rPr>
        <w:t>konstruktiven</w:t>
      </w:r>
      <w:r w:rsidR="006369A8">
        <w:rPr>
          <w:rFonts w:ascii="Arial" w:hAnsi="Arial" w:cs="Arial"/>
          <w:sz w:val="20"/>
          <w:szCs w:val="20"/>
        </w:rPr>
        <w:t>…</w:t>
      </w:r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Style w:val="Tabellengitternetz"/>
        <w:tblW w:w="0" w:type="auto"/>
        <w:tblInd w:w="250" w:type="dxa"/>
        <w:tblLook w:val="04A0"/>
      </w:tblPr>
      <w:tblGrid>
        <w:gridCol w:w="392"/>
        <w:gridCol w:w="425"/>
        <w:gridCol w:w="425"/>
        <w:gridCol w:w="425"/>
        <w:gridCol w:w="426"/>
        <w:gridCol w:w="425"/>
        <w:gridCol w:w="425"/>
        <w:gridCol w:w="350"/>
        <w:gridCol w:w="425"/>
        <w:gridCol w:w="425"/>
        <w:gridCol w:w="425"/>
        <w:gridCol w:w="425"/>
        <w:gridCol w:w="425"/>
        <w:gridCol w:w="425"/>
        <w:gridCol w:w="425"/>
        <w:gridCol w:w="425"/>
      </w:tblGrid>
      <w:tr w:rsidR="0041764B" w:rsidTr="00D379AD">
        <w:tc>
          <w:tcPr>
            <w:tcW w:w="392" w:type="dxa"/>
          </w:tcPr>
          <w:p w:rsidR="0041764B" w:rsidRDefault="0041764B" w:rsidP="00A5704E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41764B" w:rsidRDefault="0041764B" w:rsidP="00A5704E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41764B" w:rsidRDefault="0041764B" w:rsidP="00A5704E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41764B" w:rsidRDefault="0041764B" w:rsidP="00A5704E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6" w:type="dxa"/>
            <w:shd w:val="clear" w:color="auto" w:fill="FFFFFF" w:themeFill="background1"/>
          </w:tcPr>
          <w:p w:rsidR="0041764B" w:rsidRDefault="0041764B" w:rsidP="00A5704E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FFFFFF" w:themeFill="background1"/>
          </w:tcPr>
          <w:p w:rsidR="0041764B" w:rsidRDefault="0041764B" w:rsidP="00A5704E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FFFFFF" w:themeFill="background1"/>
          </w:tcPr>
          <w:p w:rsidR="0041764B" w:rsidRDefault="0041764B" w:rsidP="00A5704E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  <w:shd w:val="clear" w:color="auto" w:fill="E5B8B7" w:themeFill="accent2" w:themeFillTint="66"/>
          </w:tcPr>
          <w:p w:rsidR="0041764B" w:rsidRDefault="0041764B" w:rsidP="00A5704E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41764B" w:rsidRDefault="0041764B" w:rsidP="00A5704E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41764B" w:rsidRDefault="0041764B" w:rsidP="00A5704E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41764B" w:rsidRDefault="0041764B" w:rsidP="00A5704E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41764B" w:rsidRDefault="0041764B" w:rsidP="00A5704E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41764B" w:rsidRDefault="0041764B" w:rsidP="00A5704E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41764B" w:rsidRDefault="0041764B" w:rsidP="00A5704E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41764B" w:rsidRDefault="0041764B" w:rsidP="00A5704E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41764B" w:rsidRDefault="0041764B" w:rsidP="00A5704E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F1A4E" w:rsidRDefault="00AF1A4E" w:rsidP="00A5704E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:rsidR="00826DDE" w:rsidRDefault="00826DDE" w:rsidP="00D379A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Art. 65</w:t>
      </w:r>
      <w:r w:rsidR="005730DF">
        <w:rPr>
          <w:rFonts w:ascii="Arial" w:hAnsi="Arial" w:cs="Arial"/>
          <w:sz w:val="20"/>
          <w:szCs w:val="20"/>
        </w:rPr>
        <w:t xml:space="preserve"> D</w:t>
      </w:r>
      <w:r w:rsidR="002E0192">
        <w:rPr>
          <w:rFonts w:ascii="Arial" w:hAnsi="Arial" w:cs="Arial"/>
          <w:sz w:val="20"/>
          <w:szCs w:val="20"/>
        </w:rPr>
        <w:t>er</w:t>
      </w:r>
      <w:r w:rsidR="00AC273E">
        <w:rPr>
          <w:rFonts w:ascii="Arial" w:hAnsi="Arial" w:cs="Arial"/>
          <w:sz w:val="20"/>
          <w:szCs w:val="20"/>
        </w:rPr>
        <w:t>/die</w:t>
      </w:r>
      <w:r w:rsidR="002E0192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E0192">
        <w:rPr>
          <w:rFonts w:ascii="Arial" w:hAnsi="Arial" w:cs="Arial"/>
          <w:sz w:val="20"/>
          <w:szCs w:val="20"/>
        </w:rPr>
        <w:t>Bundeskanzler</w:t>
      </w:r>
      <w:r w:rsidR="00AC273E">
        <w:rPr>
          <w:rFonts w:ascii="Arial" w:hAnsi="Arial" w:cs="Arial"/>
          <w:sz w:val="20"/>
          <w:szCs w:val="20"/>
        </w:rPr>
        <w:t>:in</w:t>
      </w:r>
      <w:proofErr w:type="spellEnd"/>
      <w:r w:rsidR="002E0192">
        <w:rPr>
          <w:rFonts w:ascii="Arial" w:hAnsi="Arial" w:cs="Arial"/>
          <w:sz w:val="20"/>
          <w:szCs w:val="20"/>
        </w:rPr>
        <w:t xml:space="preserve"> trägt die </w:t>
      </w:r>
      <w:r w:rsidR="007E2014">
        <w:rPr>
          <w:rFonts w:ascii="Arial" w:hAnsi="Arial" w:cs="Arial"/>
          <w:sz w:val="20"/>
          <w:szCs w:val="20"/>
        </w:rPr>
        <w:t>Verantwortung für die Politik und bestimmt die …</w:t>
      </w:r>
    </w:p>
    <w:tbl>
      <w:tblPr>
        <w:tblStyle w:val="Tabellengitternetz"/>
        <w:tblW w:w="0" w:type="auto"/>
        <w:tblInd w:w="250" w:type="dxa"/>
        <w:tblLook w:val="04A0"/>
      </w:tblPr>
      <w:tblGrid>
        <w:gridCol w:w="392"/>
        <w:gridCol w:w="425"/>
        <w:gridCol w:w="425"/>
        <w:gridCol w:w="425"/>
        <w:gridCol w:w="426"/>
        <w:gridCol w:w="425"/>
        <w:gridCol w:w="425"/>
        <w:gridCol w:w="350"/>
        <w:gridCol w:w="425"/>
        <w:gridCol w:w="425"/>
        <w:gridCol w:w="425"/>
      </w:tblGrid>
      <w:tr w:rsidR="00517B35" w:rsidTr="00D379AD">
        <w:tc>
          <w:tcPr>
            <w:tcW w:w="392" w:type="dxa"/>
          </w:tcPr>
          <w:p w:rsidR="00517B35" w:rsidRDefault="00517B35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517B35" w:rsidRDefault="00517B35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517B35" w:rsidRDefault="00517B35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517B35" w:rsidRDefault="00517B35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6" w:type="dxa"/>
            <w:shd w:val="clear" w:color="auto" w:fill="FFFFFF" w:themeFill="background1"/>
          </w:tcPr>
          <w:p w:rsidR="00517B35" w:rsidRDefault="00517B35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FFFFFF" w:themeFill="background1"/>
          </w:tcPr>
          <w:p w:rsidR="00517B35" w:rsidRDefault="00517B35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FFFFFF" w:themeFill="background1"/>
          </w:tcPr>
          <w:p w:rsidR="00517B35" w:rsidRDefault="00517B35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  <w:shd w:val="clear" w:color="auto" w:fill="E5B8B7" w:themeFill="accent2" w:themeFillTint="66"/>
          </w:tcPr>
          <w:p w:rsidR="00517B35" w:rsidRDefault="00517B35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517B35" w:rsidRDefault="00517B35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517B35" w:rsidRDefault="00517B35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517B35" w:rsidRDefault="00517B35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26DDE" w:rsidRDefault="00826DDE" w:rsidP="00D379A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:rsidR="007E5734" w:rsidRDefault="00826DDE" w:rsidP="00D379A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7E5734">
        <w:rPr>
          <w:rFonts w:ascii="Arial" w:hAnsi="Arial" w:cs="Arial"/>
          <w:sz w:val="20"/>
          <w:szCs w:val="20"/>
        </w:rPr>
        <w:t xml:space="preserve">Art. 54 Wie alt muss man mindestens sein, </w:t>
      </w:r>
      <w:r w:rsidR="00AC273E">
        <w:rPr>
          <w:rFonts w:ascii="Arial" w:hAnsi="Arial" w:cs="Arial"/>
          <w:sz w:val="20"/>
          <w:szCs w:val="20"/>
        </w:rPr>
        <w:t>um</w:t>
      </w:r>
      <w:r w:rsidR="007E573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E5734">
        <w:rPr>
          <w:rFonts w:ascii="Arial" w:hAnsi="Arial" w:cs="Arial"/>
          <w:sz w:val="20"/>
          <w:szCs w:val="20"/>
        </w:rPr>
        <w:t>Bundespräsident</w:t>
      </w:r>
      <w:r w:rsidR="00AC273E">
        <w:rPr>
          <w:rFonts w:ascii="Arial" w:hAnsi="Arial" w:cs="Arial"/>
          <w:sz w:val="20"/>
          <w:szCs w:val="20"/>
        </w:rPr>
        <w:t>:in</w:t>
      </w:r>
      <w:proofErr w:type="spellEnd"/>
      <w:r w:rsidR="007E5734">
        <w:rPr>
          <w:rFonts w:ascii="Arial" w:hAnsi="Arial" w:cs="Arial"/>
          <w:sz w:val="20"/>
          <w:szCs w:val="20"/>
        </w:rPr>
        <w:t xml:space="preserve"> in Deutschland werden </w:t>
      </w:r>
      <w:r w:rsidR="00AC273E">
        <w:rPr>
          <w:rFonts w:ascii="Arial" w:hAnsi="Arial" w:cs="Arial"/>
          <w:sz w:val="20"/>
          <w:szCs w:val="20"/>
        </w:rPr>
        <w:t>zu können</w:t>
      </w:r>
      <w:r w:rsidR="007E5734">
        <w:rPr>
          <w:rFonts w:ascii="Arial" w:hAnsi="Arial" w:cs="Arial"/>
          <w:sz w:val="20"/>
          <w:szCs w:val="20"/>
        </w:rPr>
        <w:t>?</w:t>
      </w:r>
    </w:p>
    <w:tbl>
      <w:tblPr>
        <w:tblStyle w:val="Tabellengitternetz"/>
        <w:tblW w:w="0" w:type="auto"/>
        <w:tblInd w:w="250" w:type="dxa"/>
        <w:tblLook w:val="04A0"/>
      </w:tblPr>
      <w:tblGrid>
        <w:gridCol w:w="392"/>
        <w:gridCol w:w="425"/>
        <w:gridCol w:w="425"/>
        <w:gridCol w:w="425"/>
        <w:gridCol w:w="425"/>
        <w:gridCol w:w="425"/>
        <w:gridCol w:w="425"/>
      </w:tblGrid>
      <w:tr w:rsidR="007E5734" w:rsidTr="00D379AD">
        <w:tc>
          <w:tcPr>
            <w:tcW w:w="392" w:type="dxa"/>
            <w:shd w:val="clear" w:color="auto" w:fill="FFFFFF" w:themeFill="background1"/>
          </w:tcPr>
          <w:p w:rsidR="007E5734" w:rsidRDefault="007E5734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7E5734" w:rsidRDefault="007E5734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7E5734" w:rsidRDefault="007E5734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7E5734" w:rsidRDefault="007E5734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7E5734" w:rsidRDefault="007E5734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7E5734" w:rsidRDefault="007E5734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E5B8B7" w:themeFill="accent2" w:themeFillTint="66"/>
          </w:tcPr>
          <w:p w:rsidR="007E5734" w:rsidRDefault="007E5734" w:rsidP="00D379AD">
            <w:pPr>
              <w:pStyle w:val="TheSansText"/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A0C30" w:rsidRDefault="00AA0C30" w:rsidP="00C861E1">
      <w:pPr>
        <w:pStyle w:val="TheSansText"/>
        <w:spacing w:line="360" w:lineRule="auto"/>
        <w:ind w:left="142"/>
        <w:rPr>
          <w:rFonts w:ascii="Arial" w:hAnsi="Arial" w:cs="Arial"/>
          <w:sz w:val="20"/>
          <w:szCs w:val="20"/>
        </w:rPr>
      </w:pPr>
    </w:p>
    <w:p w:rsidR="003A7C35" w:rsidRPr="00AB2F4D" w:rsidRDefault="003A7C35" w:rsidP="00FF5777">
      <w:pPr>
        <w:ind w:left="0" w:firstLine="0"/>
        <w:rPr>
          <w:rFonts w:ascii="Arial" w:hAnsi="Arial" w:cs="Arial"/>
          <w:sz w:val="20"/>
          <w:szCs w:val="20"/>
        </w:rPr>
      </w:pPr>
    </w:p>
    <w:sectPr w:rsidR="003A7C35" w:rsidRPr="00AB2F4D" w:rsidSect="00560917">
      <w:headerReference w:type="default" r:id="rId9"/>
      <w:footerReference w:type="default" r:id="rId10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5F65" w:rsidRDefault="00055F65" w:rsidP="003A7C35">
      <w:pPr>
        <w:spacing w:after="0" w:line="240" w:lineRule="auto"/>
      </w:pPr>
      <w:r>
        <w:separator/>
      </w:r>
    </w:p>
  </w:endnote>
  <w:endnote w:type="continuationSeparator" w:id="0">
    <w:p w:rsidR="00055F65" w:rsidRDefault="00055F65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D466CF" w:rsidRPr="00D466CF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D466CF" w:rsidRPr="00D466CF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D466CF" w:rsidRPr="00D466CF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5F65" w:rsidRDefault="00055F65" w:rsidP="003A7C35">
      <w:pPr>
        <w:spacing w:after="0" w:line="240" w:lineRule="auto"/>
      </w:pPr>
      <w:r>
        <w:separator/>
      </w:r>
    </w:p>
  </w:footnote>
  <w:footnote w:type="continuationSeparator" w:id="0">
    <w:p w:rsidR="00055F65" w:rsidRDefault="00055F65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D379AD" w:rsidP="00685FD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4070985</wp:posOffset>
          </wp:positionH>
          <wp:positionV relativeFrom="paragraph">
            <wp:posOffset>-335915</wp:posOffset>
          </wp:positionV>
          <wp:extent cx="504825" cy="504825"/>
          <wp:effectExtent l="19050" t="0" r="9525" b="0"/>
          <wp:wrapTight wrapText="bothSides">
            <wp:wrapPolygon edited="0">
              <wp:start x="-815" y="0"/>
              <wp:lineTo x="-815" y="21192"/>
              <wp:lineTo x="22008" y="21192"/>
              <wp:lineTo x="22008" y="0"/>
              <wp:lineTo x="-815" y="0"/>
            </wp:wrapPolygon>
          </wp:wrapTight>
          <wp:docPr id="4" name="Grafik 3" descr="qr-gg-quiz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-gg-quiz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04825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466CF" w:rsidRPr="00D466CF">
      <w:rPr>
        <w:rFonts w:ascii="Calibri" w:eastAsia="Calibri" w:hAnsi="Calibri" w:cs="Calibri"/>
        <w:noProof/>
        <w:sz w:val="20"/>
        <w:szCs w:val="20"/>
      </w:rPr>
      <w:pict>
        <v:rect id="Rechteck 7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>
      <w:rPr>
        <w:sz w:val="20"/>
        <w:szCs w:val="20"/>
      </w:rPr>
      <w:t xml:space="preserve">Das Grundgesetz regelt die Bundesrepublik </w:t>
    </w:r>
  </w:p>
  <w:p w:rsidR="00685FD6" w:rsidRPr="00000978" w:rsidRDefault="00D466CF" w:rsidP="00685FD6">
    <w:pPr>
      <w:pStyle w:val="KeinLeerraum"/>
      <w:ind w:left="142"/>
      <w:rPr>
        <w:color w:val="909191"/>
        <w:sz w:val="16"/>
        <w:szCs w:val="16"/>
      </w:rPr>
    </w:pPr>
    <w:r w:rsidRPr="00D466CF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AB2F4D" w:rsidP="00685FD6">
    <w:pPr>
      <w:pStyle w:val="ArialBeschreibunggrau"/>
      <w:ind w:firstLine="132"/>
    </w:pPr>
    <w:r>
      <w:t>Das große Grundgesetz-Quiz – mit Giraffe! (Lernspiel)</w:t>
    </w:r>
  </w:p>
  <w:p w:rsidR="00685FD6" w:rsidRPr="00D379AD" w:rsidRDefault="00D379AD" w:rsidP="00D379AD">
    <w:pPr>
      <w:pStyle w:val="ArialBeschreibunggrau"/>
      <w:tabs>
        <w:tab w:val="left" w:pos="3135"/>
      </w:tabs>
      <w:ind w:firstLine="132"/>
      <w:rPr>
        <w:color w:val="7F7F7F" w:themeColor="text1" w:themeTint="80"/>
      </w:rPr>
    </w:pPr>
    <w:r w:rsidRPr="00D379AD">
      <w:rPr>
        <w:color w:val="7F7F7F" w:themeColor="text1" w:themeTint="80"/>
      </w:rPr>
      <w:t>planet-schule.de/x/</w:t>
    </w:r>
    <w:proofErr w:type="spellStart"/>
    <w:r w:rsidRPr="00D379AD">
      <w:rPr>
        <w:color w:val="7F7F7F" w:themeColor="text1" w:themeTint="80"/>
      </w:rPr>
      <w:t>g</w:t>
    </w:r>
    <w:r w:rsidR="00AD7D1C">
      <w:rPr>
        <w:color w:val="7F7F7F" w:themeColor="text1" w:themeTint="80"/>
      </w:rPr>
      <w:t>g</w:t>
    </w:r>
    <w:r w:rsidRPr="00D379AD">
      <w:rPr>
        <w:color w:val="7F7F7F" w:themeColor="text1" w:themeTint="80"/>
      </w:rPr>
      <w:t>-quiz</w:t>
    </w:r>
    <w:proofErr w:type="spellEnd"/>
    <w:r>
      <w:rPr>
        <w:color w:val="7F7F7F" w:themeColor="text1" w:themeTint="80"/>
      </w:rPr>
      <w:tab/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638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A69A6"/>
    <w:rsid w:val="00000A0B"/>
    <w:rsid w:val="000046C4"/>
    <w:rsid w:val="000534DD"/>
    <w:rsid w:val="00055F65"/>
    <w:rsid w:val="000875B6"/>
    <w:rsid w:val="000A0C02"/>
    <w:rsid w:val="00136A31"/>
    <w:rsid w:val="00151558"/>
    <w:rsid w:val="0016337C"/>
    <w:rsid w:val="001773CA"/>
    <w:rsid w:val="00181D29"/>
    <w:rsid w:val="001948AA"/>
    <w:rsid w:val="001E2A3A"/>
    <w:rsid w:val="00201EB1"/>
    <w:rsid w:val="002375CE"/>
    <w:rsid w:val="00263626"/>
    <w:rsid w:val="00267516"/>
    <w:rsid w:val="00281DDB"/>
    <w:rsid w:val="002E0192"/>
    <w:rsid w:val="00322F0B"/>
    <w:rsid w:val="00323613"/>
    <w:rsid w:val="00327722"/>
    <w:rsid w:val="00351EF6"/>
    <w:rsid w:val="0037141F"/>
    <w:rsid w:val="003751C1"/>
    <w:rsid w:val="003A7C35"/>
    <w:rsid w:val="003E71A4"/>
    <w:rsid w:val="0041764B"/>
    <w:rsid w:val="004247CE"/>
    <w:rsid w:val="00440BEB"/>
    <w:rsid w:val="00444B7F"/>
    <w:rsid w:val="00462615"/>
    <w:rsid w:val="00465D85"/>
    <w:rsid w:val="004B5BA2"/>
    <w:rsid w:val="004C00C6"/>
    <w:rsid w:val="004F65A7"/>
    <w:rsid w:val="00516133"/>
    <w:rsid w:val="00517B35"/>
    <w:rsid w:val="00522913"/>
    <w:rsid w:val="0054165F"/>
    <w:rsid w:val="00542382"/>
    <w:rsid w:val="00560917"/>
    <w:rsid w:val="00561221"/>
    <w:rsid w:val="00561D51"/>
    <w:rsid w:val="005730DF"/>
    <w:rsid w:val="005C6ABF"/>
    <w:rsid w:val="005F6EE6"/>
    <w:rsid w:val="0060637E"/>
    <w:rsid w:val="006369A8"/>
    <w:rsid w:val="00685FD6"/>
    <w:rsid w:val="006C60F4"/>
    <w:rsid w:val="006D54DD"/>
    <w:rsid w:val="0073496D"/>
    <w:rsid w:val="007476F1"/>
    <w:rsid w:val="00753383"/>
    <w:rsid w:val="0076654D"/>
    <w:rsid w:val="00775A7C"/>
    <w:rsid w:val="00776BDA"/>
    <w:rsid w:val="007E2014"/>
    <w:rsid w:val="007E5734"/>
    <w:rsid w:val="00826DDE"/>
    <w:rsid w:val="00866D5B"/>
    <w:rsid w:val="008A69A6"/>
    <w:rsid w:val="008B0864"/>
    <w:rsid w:val="008B0909"/>
    <w:rsid w:val="008E767F"/>
    <w:rsid w:val="009157F8"/>
    <w:rsid w:val="00954914"/>
    <w:rsid w:val="00996478"/>
    <w:rsid w:val="009C33FC"/>
    <w:rsid w:val="009D1CA3"/>
    <w:rsid w:val="00A5704E"/>
    <w:rsid w:val="00A777A7"/>
    <w:rsid w:val="00A80926"/>
    <w:rsid w:val="00A87492"/>
    <w:rsid w:val="00A91077"/>
    <w:rsid w:val="00AA0C30"/>
    <w:rsid w:val="00AA60EB"/>
    <w:rsid w:val="00AB2F4D"/>
    <w:rsid w:val="00AC273E"/>
    <w:rsid w:val="00AD7D1C"/>
    <w:rsid w:val="00AF1A4E"/>
    <w:rsid w:val="00AF206B"/>
    <w:rsid w:val="00B15284"/>
    <w:rsid w:val="00B51A67"/>
    <w:rsid w:val="00B573F2"/>
    <w:rsid w:val="00BB3AC8"/>
    <w:rsid w:val="00BC49D1"/>
    <w:rsid w:val="00BE1B72"/>
    <w:rsid w:val="00C051C4"/>
    <w:rsid w:val="00C111CB"/>
    <w:rsid w:val="00C36B17"/>
    <w:rsid w:val="00C64171"/>
    <w:rsid w:val="00C846E3"/>
    <w:rsid w:val="00C861E1"/>
    <w:rsid w:val="00CB5DB8"/>
    <w:rsid w:val="00CC635F"/>
    <w:rsid w:val="00CD2BAC"/>
    <w:rsid w:val="00CF21DD"/>
    <w:rsid w:val="00CF7FC0"/>
    <w:rsid w:val="00D25F64"/>
    <w:rsid w:val="00D379AD"/>
    <w:rsid w:val="00D42115"/>
    <w:rsid w:val="00D466CF"/>
    <w:rsid w:val="00D540AF"/>
    <w:rsid w:val="00D608DE"/>
    <w:rsid w:val="00D64EE5"/>
    <w:rsid w:val="00DA2629"/>
    <w:rsid w:val="00DB004A"/>
    <w:rsid w:val="00DF1E62"/>
    <w:rsid w:val="00E31193"/>
    <w:rsid w:val="00EA7EDF"/>
    <w:rsid w:val="00EC44FF"/>
    <w:rsid w:val="00EE5501"/>
    <w:rsid w:val="00F173F2"/>
    <w:rsid w:val="00F44BF1"/>
    <w:rsid w:val="00F807CC"/>
    <w:rsid w:val="00F9765D"/>
    <w:rsid w:val="00FB3BE4"/>
    <w:rsid w:val="00FC02B9"/>
    <w:rsid w:val="00FC7910"/>
    <w:rsid w:val="00FE4AB0"/>
    <w:rsid w:val="00FF57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A9107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sv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media/image1.png"/><Relationship Id="rId1" Type="http://schemas.openxmlformats.org/officeDocument/2006/relationships/image" Target="media/image3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159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große Grundgesetz-Quiz – mit Giraffe!</dc:title>
  <dc:creator>SWR planet schule</dc:creator>
  <cp:lastModifiedBy>Martina Frietsch</cp:lastModifiedBy>
  <cp:revision>9</cp:revision>
  <cp:lastPrinted>2024-11-05T12:42:00Z</cp:lastPrinted>
  <dcterms:created xsi:type="dcterms:W3CDTF">2024-10-14T14:50:00Z</dcterms:created>
  <dcterms:modified xsi:type="dcterms:W3CDTF">2024-12-09T12:53:00Z</dcterms:modified>
</cp:coreProperties>
</file>