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560917" w:rsidP="00CC6EC1">
      <w:pPr>
        <w:pStyle w:val="ArialTitelgrau"/>
        <w:rPr>
          <w:szCs w:val="20"/>
        </w:rPr>
      </w:pPr>
      <w:r w:rsidRPr="002D4E32">
        <w:rPr>
          <w:noProof/>
          <w:szCs w:val="20"/>
        </w:rPr>
        <w:drawing>
          <wp:anchor distT="0" distB="0" distL="114300" distR="114300" simplePos="0" relativeHeight="25165414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2AC3" w:rsidRDefault="00CC6EC1" w:rsidP="005E22F8">
      <w:pPr>
        <w:pStyle w:val="Arialberschrift"/>
        <w:ind w:left="0" w:firstLine="0"/>
        <w:rPr>
          <w:rFonts w:cs="Arial"/>
          <w:sz w:val="16"/>
          <w:szCs w:val="16"/>
        </w:rPr>
      </w:pPr>
      <w:r>
        <w:t xml:space="preserve"> </w:t>
      </w:r>
    </w:p>
    <w:p w:rsidR="008155C0" w:rsidRDefault="008155C0" w:rsidP="00D15CE4">
      <w:pPr>
        <w:pStyle w:val="Arialberschrift"/>
        <w:ind w:firstLine="0"/>
      </w:pPr>
      <w:r>
        <w:t xml:space="preserve">Der Weg </w:t>
      </w:r>
      <w:r w:rsidR="00613CBE">
        <w:t>des</w:t>
      </w:r>
      <w:r>
        <w:t xml:space="preserve"> Grundgesetz</w:t>
      </w:r>
      <w:r w:rsidR="00613CBE">
        <w:t>es</w:t>
      </w:r>
      <w:r>
        <w:t xml:space="preserve"> </w:t>
      </w:r>
    </w:p>
    <w:p w:rsidR="0000232B" w:rsidRPr="005457B0" w:rsidRDefault="0000232B" w:rsidP="00D15CE4">
      <w:pPr>
        <w:pStyle w:val="Arialberschrift"/>
        <w:ind w:firstLine="0"/>
        <w:rPr>
          <w:b w:val="0"/>
        </w:rPr>
      </w:pPr>
    </w:p>
    <w:p w:rsidR="00C809B4" w:rsidRDefault="0021464C" w:rsidP="00D15CE4">
      <w:pPr>
        <w:ind w:left="142" w:firstLine="0"/>
        <w:rPr>
          <w:rFonts w:cs="Arial"/>
          <w:color w:val="003480"/>
          <w:szCs w:val="20"/>
        </w:rPr>
      </w:pPr>
      <w:r>
        <w:rPr>
          <w:rFonts w:cs="Arial"/>
          <w:noProof/>
          <w:color w:val="003480"/>
          <w:szCs w:val="2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3766185</wp:posOffset>
            </wp:positionH>
            <wp:positionV relativeFrom="paragraph">
              <wp:posOffset>37465</wp:posOffset>
            </wp:positionV>
            <wp:extent cx="2546985" cy="1371600"/>
            <wp:effectExtent l="19050" t="0" r="5715" b="0"/>
            <wp:wrapThrough wrapText="bothSides">
              <wp:wrapPolygon edited="0">
                <wp:start x="-162" y="0"/>
                <wp:lineTo x="-162" y="21300"/>
                <wp:lineTo x="21648" y="21300"/>
                <wp:lineTo x="21648" y="0"/>
                <wp:lineTo x="-162" y="0"/>
              </wp:wrapPolygon>
            </wp:wrapThrough>
            <wp:docPr id="6" name="Grafik 5" descr="14_startbild_screen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_startbild_screenshot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6985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232B" w:rsidRPr="00D15CE4">
        <w:rPr>
          <w:rFonts w:cs="Arial"/>
          <w:color w:val="003480"/>
          <w:szCs w:val="20"/>
        </w:rPr>
        <w:t xml:space="preserve">Schau </w:t>
      </w:r>
      <w:r w:rsidR="00C636B1" w:rsidRPr="00D15CE4">
        <w:rPr>
          <w:rFonts w:cs="Arial"/>
          <w:color w:val="003480"/>
          <w:szCs w:val="20"/>
        </w:rPr>
        <w:t>dir</w:t>
      </w:r>
      <w:r w:rsidR="0000232B" w:rsidRPr="00D15CE4">
        <w:rPr>
          <w:rFonts w:cs="Arial"/>
          <w:color w:val="003480"/>
          <w:szCs w:val="20"/>
        </w:rPr>
        <w:t xml:space="preserve"> den Clip </w:t>
      </w:r>
      <w:r w:rsidR="00D15CE4" w:rsidRPr="00D15CE4">
        <w:rPr>
          <w:rFonts w:cs="Arial"/>
          <w:color w:val="003480"/>
          <w:szCs w:val="20"/>
        </w:rPr>
        <w:t xml:space="preserve">„Wie kam es zum Grundgesetz“ </w:t>
      </w:r>
      <w:r w:rsidR="0000232B" w:rsidRPr="00D15CE4">
        <w:rPr>
          <w:rFonts w:cs="Arial"/>
          <w:color w:val="003480"/>
          <w:szCs w:val="20"/>
        </w:rPr>
        <w:t>an</w:t>
      </w:r>
      <w:r w:rsidR="00C809B4">
        <w:rPr>
          <w:rFonts w:cs="Arial"/>
          <w:color w:val="003480"/>
          <w:szCs w:val="20"/>
        </w:rPr>
        <w:t>.</w:t>
      </w:r>
    </w:p>
    <w:p w:rsidR="00C809B4" w:rsidRDefault="00A96814" w:rsidP="00C809B4">
      <w:pPr>
        <w:ind w:left="142" w:firstLine="0"/>
        <w:rPr>
          <w:rFonts w:cs="Arial"/>
          <w:color w:val="003480"/>
          <w:szCs w:val="20"/>
        </w:rPr>
      </w:pPr>
      <w:r>
        <w:rPr>
          <w:rFonts w:cs="Arial"/>
          <w:noProof/>
          <w:color w:val="00348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8" type="#_x0000_t202" style="position:absolute;left:0;text-align:left;margin-left:7.05pt;margin-top:8.4pt;width:179.25pt;height:59.25pt;z-index:251668480" strokecolor="#003480">
            <v:textbox>
              <w:txbxContent>
                <w:p w:rsidR="00C809B4" w:rsidRDefault="00C809B4" w:rsidP="00C809B4">
                  <w:pPr>
                    <w:ind w:left="0"/>
                    <w:rPr>
                      <w:rFonts w:cs="Arial"/>
                      <w:noProof/>
                      <w:color w:val="003480"/>
                      <w:szCs w:val="20"/>
                    </w:rPr>
                  </w:pPr>
                  <w:r w:rsidRPr="00D15CE4">
                    <w:rPr>
                      <w:rFonts w:cs="Arial"/>
                      <w:color w:val="003480"/>
                      <w:szCs w:val="20"/>
                    </w:rPr>
                    <w:t>planet-schule.de/x/</w:t>
                  </w:r>
                  <w:proofErr w:type="spellStart"/>
                  <w:r w:rsidRPr="00D15CE4">
                    <w:rPr>
                      <w:rFonts w:cs="Arial"/>
                      <w:color w:val="003480"/>
                      <w:szCs w:val="20"/>
                    </w:rPr>
                    <w:t>kurzerklaert</w:t>
                  </w:r>
                  <w:proofErr w:type="spellEnd"/>
                  <w:r w:rsidRPr="00D15CE4">
                    <w:rPr>
                      <w:rFonts w:cs="Arial"/>
                      <w:color w:val="003480"/>
                      <w:szCs w:val="20"/>
                    </w:rPr>
                    <w:t>-</w:t>
                  </w:r>
                  <w:proofErr w:type="spellStart"/>
                  <w:r w:rsidRPr="00D15CE4">
                    <w:rPr>
                      <w:rFonts w:cs="Arial"/>
                      <w:color w:val="003480"/>
                      <w:szCs w:val="20"/>
                    </w:rPr>
                    <w:t>gg</w:t>
                  </w:r>
                  <w:proofErr w:type="spellEnd"/>
                  <w:r w:rsidRPr="00C809B4">
                    <w:rPr>
                      <w:rFonts w:cs="Arial"/>
                      <w:noProof/>
                      <w:color w:val="003480"/>
                      <w:szCs w:val="20"/>
                    </w:rPr>
                    <w:t xml:space="preserve"> </w:t>
                  </w:r>
                </w:p>
                <w:p w:rsidR="0021464C" w:rsidRDefault="0021464C" w:rsidP="00C809B4">
                  <w:pPr>
                    <w:ind w:left="0"/>
                  </w:pPr>
                  <w:r w:rsidRPr="0021464C">
                    <w:rPr>
                      <w:rFonts w:cs="Arial"/>
                      <w:noProof/>
                      <w:color w:val="003480"/>
                      <w:szCs w:val="20"/>
                    </w:rPr>
                    <w:drawing>
                      <wp:inline distT="0" distB="0" distL="0" distR="0">
                        <wp:extent cx="514350" cy="514350"/>
                        <wp:effectExtent l="0" t="0" r="0" b="0"/>
                        <wp:docPr id="10" name="Bild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qr_kurzerklaert-gg.png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14350" cy="5143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C809B4" w:rsidRDefault="0000232B" w:rsidP="00C809B4">
      <w:pPr>
        <w:ind w:left="142" w:firstLine="0"/>
        <w:rPr>
          <w:rFonts w:cs="Arial"/>
          <w:color w:val="003480"/>
          <w:szCs w:val="20"/>
        </w:rPr>
      </w:pPr>
      <w:r w:rsidRPr="00D15CE4">
        <w:rPr>
          <w:rFonts w:cs="Arial"/>
          <w:color w:val="003480"/>
          <w:szCs w:val="20"/>
        </w:rPr>
        <w:t xml:space="preserve"> </w:t>
      </w:r>
    </w:p>
    <w:p w:rsidR="00C809B4" w:rsidRDefault="00C809B4" w:rsidP="00C809B4">
      <w:pPr>
        <w:ind w:left="142" w:firstLine="0"/>
        <w:rPr>
          <w:rFonts w:cs="Arial"/>
          <w:color w:val="003480"/>
          <w:szCs w:val="20"/>
        </w:rPr>
      </w:pPr>
    </w:p>
    <w:p w:rsidR="00C809B4" w:rsidRDefault="00C809B4" w:rsidP="00C809B4">
      <w:pPr>
        <w:ind w:left="142" w:firstLine="0"/>
        <w:rPr>
          <w:rFonts w:cs="Arial"/>
          <w:color w:val="003480"/>
          <w:szCs w:val="20"/>
        </w:rPr>
      </w:pPr>
    </w:p>
    <w:p w:rsidR="00C809B4" w:rsidRDefault="00C809B4" w:rsidP="00AB2F4D">
      <w:pPr>
        <w:ind w:left="142"/>
        <w:rPr>
          <w:rFonts w:cs="Arial"/>
          <w:color w:val="003480"/>
          <w:szCs w:val="20"/>
        </w:rPr>
      </w:pPr>
    </w:p>
    <w:p w:rsidR="00C809B4" w:rsidRDefault="00C809B4" w:rsidP="00AB2F4D">
      <w:pPr>
        <w:ind w:left="142"/>
        <w:rPr>
          <w:rFonts w:cs="Arial"/>
          <w:color w:val="003480"/>
          <w:szCs w:val="20"/>
        </w:rPr>
      </w:pPr>
    </w:p>
    <w:p w:rsidR="008155C0" w:rsidRPr="00D15CE4" w:rsidRDefault="0000232B" w:rsidP="00AB2F4D">
      <w:pPr>
        <w:ind w:left="142"/>
        <w:rPr>
          <w:rFonts w:cs="Arial"/>
          <w:color w:val="003480"/>
          <w:szCs w:val="20"/>
        </w:rPr>
      </w:pPr>
      <w:r w:rsidRPr="00D15CE4">
        <w:rPr>
          <w:rFonts w:cs="Arial"/>
          <w:color w:val="003480"/>
          <w:szCs w:val="20"/>
        </w:rPr>
        <w:t>Ordne</w:t>
      </w:r>
      <w:r w:rsidR="00F91C51" w:rsidRPr="00D15CE4">
        <w:rPr>
          <w:rFonts w:cs="Arial"/>
          <w:color w:val="003480"/>
          <w:szCs w:val="20"/>
        </w:rPr>
        <w:t xml:space="preserve"> die Ereignisse den Daten im Zei</w:t>
      </w:r>
      <w:r w:rsidR="0026592A" w:rsidRPr="00D15CE4">
        <w:rPr>
          <w:rFonts w:cs="Arial"/>
          <w:color w:val="003480"/>
          <w:szCs w:val="20"/>
        </w:rPr>
        <w:t>t</w:t>
      </w:r>
      <w:r w:rsidR="00F91C51" w:rsidRPr="00D15CE4">
        <w:rPr>
          <w:rFonts w:cs="Arial"/>
          <w:color w:val="003480"/>
          <w:szCs w:val="20"/>
        </w:rPr>
        <w:t>s</w:t>
      </w:r>
      <w:r w:rsidR="0026592A" w:rsidRPr="00D15CE4">
        <w:rPr>
          <w:rFonts w:cs="Arial"/>
          <w:color w:val="003480"/>
          <w:szCs w:val="20"/>
        </w:rPr>
        <w:t>t</w:t>
      </w:r>
      <w:r w:rsidR="00F91C51" w:rsidRPr="00D15CE4">
        <w:rPr>
          <w:rFonts w:cs="Arial"/>
          <w:color w:val="003480"/>
          <w:szCs w:val="20"/>
        </w:rPr>
        <w:t>rahl zu.</w:t>
      </w:r>
      <w:r w:rsidR="008307DB" w:rsidRPr="00D15CE4">
        <w:rPr>
          <w:rFonts w:cs="Arial"/>
          <w:color w:val="003480"/>
          <w:szCs w:val="20"/>
        </w:rPr>
        <w:t xml:space="preserve"> Ver</w:t>
      </w:r>
      <w:r w:rsidR="006D0FB6" w:rsidRPr="00D15CE4">
        <w:rPr>
          <w:rFonts w:cs="Arial"/>
          <w:color w:val="003480"/>
          <w:szCs w:val="20"/>
        </w:rPr>
        <w:t>b</w:t>
      </w:r>
      <w:r w:rsidR="008307DB" w:rsidRPr="00D15CE4">
        <w:rPr>
          <w:rFonts w:cs="Arial"/>
          <w:color w:val="003480"/>
          <w:szCs w:val="20"/>
        </w:rPr>
        <w:t>inde</w:t>
      </w:r>
      <w:r w:rsidR="006D0FB6" w:rsidRPr="00D15CE4">
        <w:rPr>
          <w:rFonts w:cs="Arial"/>
          <w:color w:val="003480"/>
          <w:szCs w:val="20"/>
        </w:rPr>
        <w:t xml:space="preserve"> </w:t>
      </w:r>
      <w:r w:rsidR="00613CBE" w:rsidRPr="00D15CE4">
        <w:rPr>
          <w:rFonts w:cs="Arial"/>
          <w:color w:val="003480"/>
          <w:szCs w:val="20"/>
        </w:rPr>
        <w:t>dazu Ereignis</w:t>
      </w:r>
      <w:r w:rsidR="008307DB" w:rsidRPr="00D15CE4">
        <w:rPr>
          <w:rFonts w:cs="Arial"/>
          <w:color w:val="003480"/>
          <w:szCs w:val="20"/>
        </w:rPr>
        <w:t xml:space="preserve"> und </w:t>
      </w:r>
      <w:r w:rsidR="00304577" w:rsidRPr="00D15CE4">
        <w:rPr>
          <w:rFonts w:cs="Arial"/>
          <w:color w:val="003480"/>
          <w:szCs w:val="20"/>
        </w:rPr>
        <w:t>Datum</w:t>
      </w:r>
      <w:r w:rsidR="00707CBE" w:rsidRPr="00D15CE4">
        <w:rPr>
          <w:rFonts w:cs="Arial"/>
          <w:color w:val="003480"/>
          <w:szCs w:val="20"/>
        </w:rPr>
        <w:t xml:space="preserve"> durch eine Linie miteinander</w:t>
      </w:r>
      <w:r w:rsidR="00304577" w:rsidRPr="00D15CE4">
        <w:rPr>
          <w:rFonts w:cs="Arial"/>
          <w:color w:val="003480"/>
          <w:szCs w:val="20"/>
        </w:rPr>
        <w:t>.</w:t>
      </w:r>
    </w:p>
    <w:p w:rsidR="00F91C51" w:rsidRDefault="00F91C51" w:rsidP="00AB2F4D">
      <w:pPr>
        <w:ind w:left="142"/>
        <w:rPr>
          <w:rFonts w:cs="Arial"/>
          <w:sz w:val="16"/>
          <w:szCs w:val="16"/>
        </w:rPr>
      </w:pPr>
    </w:p>
    <w:p w:rsidR="00C809B4" w:rsidRPr="008756BC" w:rsidRDefault="00C809B4" w:rsidP="00F91C51">
      <w:pPr>
        <w:ind w:left="142"/>
        <w:rPr>
          <w:rFonts w:cs="Arial"/>
          <w:szCs w:val="20"/>
        </w:rPr>
      </w:pPr>
    </w:p>
    <w:p w:rsidR="00F91C51" w:rsidRPr="00AE65EC" w:rsidRDefault="00A96814" w:rsidP="00F91C51">
      <w:pPr>
        <w:ind w:left="142"/>
        <w:rPr>
          <w:rFonts w:cs="Arial"/>
          <w:szCs w:val="20"/>
        </w:rPr>
      </w:pPr>
      <w:r w:rsidRPr="00A96814">
        <w:rPr>
          <w:rFonts w:cs="Arial"/>
          <w:noProof/>
          <w:szCs w:val="20"/>
          <w:lang w:val="en-GB"/>
        </w:rPr>
        <w:pict>
          <v:roundrect id="Rechteck: abgerundete Ecken 9" o:spid="_x0000_s2056" style="position:absolute;left:0;text-align:left;margin-left:375.55pt;margin-top:7.8pt;width:120.75pt;height:57.75pt;z-index:251660288;visibility:visible;mso-position-horizontal-relative:margin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" fillcolor="window" strokecolor="#003480" strokeweight=".25pt">
            <v:textbox>
              <w:txbxContent>
                <w:p w:rsidR="00E66C0D" w:rsidRDefault="00E66C0D" w:rsidP="00E66C0D">
                  <w:pPr>
                    <w:ind w:left="0"/>
                    <w:jc w:val="center"/>
                  </w:pPr>
                  <w:r>
                    <w:t xml:space="preserve">Das Grundgesetz </w:t>
                  </w:r>
                  <w:r w:rsidR="00D84454">
                    <w:t>ist fertig</w:t>
                  </w:r>
                  <w:r w:rsidR="00D15CE4">
                    <w:t>.</w:t>
                  </w:r>
                </w:p>
              </w:txbxContent>
            </v:textbox>
            <w10:wrap anchorx="margin"/>
          </v:roundrect>
        </w:pict>
      </w:r>
      <w:r w:rsidRPr="00A96814">
        <w:rPr>
          <w:rFonts w:cs="Arial"/>
          <w:noProof/>
          <w:szCs w:val="20"/>
          <w:lang w:val="en-GB"/>
        </w:rPr>
        <w:pict>
          <v:roundrect id="_x0000_s2054" style="position:absolute;left:0;text-align:left;margin-left:244.05pt;margin-top:7.9pt;width:108pt;height:57.6pt;z-index:25165721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" fillcolor="window" strokecolor="#003480" strokeweight=".25pt">
            <v:textbox>
              <w:txbxContent>
                <w:p w:rsidR="008756BC" w:rsidRDefault="008756BC" w:rsidP="00D15CE4">
                  <w:pPr>
                    <w:pStyle w:val="ArialText"/>
                  </w:pPr>
                  <w:r>
                    <w:t xml:space="preserve">Ende des </w:t>
                  </w:r>
                  <w:r w:rsidR="00D15CE4">
                    <w:t xml:space="preserve">Zweiten </w:t>
                  </w:r>
                  <w:r>
                    <w:t>Weltkrieges</w:t>
                  </w:r>
                  <w:r w:rsidR="00D15CE4">
                    <w:t>.</w:t>
                  </w:r>
                  <w:r>
                    <w:t xml:space="preserve"> </w:t>
                  </w:r>
                </w:p>
              </w:txbxContent>
            </v:textbox>
          </v:roundrect>
        </w:pict>
      </w:r>
      <w:r w:rsidRPr="00A96814">
        <w:rPr>
          <w:rFonts w:cs="Arial"/>
          <w:noProof/>
          <w:szCs w:val="20"/>
          <w:lang w:val="en-GB"/>
        </w:rPr>
        <w:pict>
          <v:roundrect id="_x0000_s2055" style="position:absolute;left:0;text-align:left;margin-left:7.05pt;margin-top:7.6pt;width:216.75pt;height:57.75pt;z-index:25165619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" fillcolor="white [3212]" strokecolor="#003480" strokeweight=".25pt">
            <v:textbox>
              <w:txbxContent>
                <w:p w:rsidR="00F20A84" w:rsidRPr="00D15CE4" w:rsidRDefault="00920187" w:rsidP="00F20A84">
                  <w:pPr>
                    <w:ind w:left="0"/>
                    <w:jc w:val="center"/>
                    <w:rPr>
                      <w:rFonts w:cs="Arial"/>
                      <w:szCs w:val="20"/>
                    </w:rPr>
                  </w:pPr>
                  <w:r w:rsidRPr="00D15CE4">
                    <w:rPr>
                      <w:rFonts w:cs="Arial"/>
                      <w:szCs w:val="20"/>
                    </w:rPr>
                    <w:t>Auftrag</w:t>
                  </w:r>
                  <w:r w:rsidR="0061360A" w:rsidRPr="00D15CE4">
                    <w:rPr>
                      <w:rFonts w:cs="Arial"/>
                      <w:szCs w:val="20"/>
                    </w:rPr>
                    <w:t xml:space="preserve"> der Westmächte an die Westbundesländer</w:t>
                  </w:r>
                  <w:r w:rsidR="000C7857">
                    <w:rPr>
                      <w:rFonts w:cs="Arial"/>
                      <w:szCs w:val="20"/>
                    </w:rPr>
                    <w:t>,</w:t>
                  </w:r>
                  <w:r w:rsidRPr="00D15CE4">
                    <w:rPr>
                      <w:rFonts w:cs="Arial"/>
                      <w:szCs w:val="20"/>
                    </w:rPr>
                    <w:t xml:space="preserve"> eine demokratische Verfassung zu er</w:t>
                  </w:r>
                  <w:r w:rsidR="0061360A" w:rsidRPr="00D15CE4">
                    <w:rPr>
                      <w:rFonts w:cs="Arial"/>
                      <w:szCs w:val="20"/>
                    </w:rPr>
                    <w:t>arbeiten</w:t>
                  </w:r>
                  <w:r w:rsidR="00D15CE4">
                    <w:rPr>
                      <w:rFonts w:cs="Arial"/>
                      <w:szCs w:val="20"/>
                    </w:rPr>
                    <w:t>.</w:t>
                  </w:r>
                  <w:r w:rsidRPr="00D15CE4">
                    <w:rPr>
                      <w:rFonts w:cs="Arial"/>
                      <w:szCs w:val="20"/>
                    </w:rPr>
                    <w:t xml:space="preserve"> </w:t>
                  </w:r>
                </w:p>
              </w:txbxContent>
            </v:textbox>
          </v:roundrect>
        </w:pict>
      </w:r>
    </w:p>
    <w:p w:rsidR="00F20A84" w:rsidRPr="00AE65EC" w:rsidRDefault="00F20A84" w:rsidP="00F91C51">
      <w:pPr>
        <w:ind w:left="142"/>
        <w:rPr>
          <w:rFonts w:cs="Arial"/>
          <w:szCs w:val="20"/>
        </w:rPr>
      </w:pPr>
    </w:p>
    <w:p w:rsidR="00F91C51" w:rsidRPr="00AE65EC" w:rsidRDefault="00F91C51" w:rsidP="00F91C51">
      <w:pPr>
        <w:ind w:left="142"/>
        <w:rPr>
          <w:rFonts w:cs="Arial"/>
          <w:szCs w:val="20"/>
        </w:rPr>
      </w:pPr>
    </w:p>
    <w:p w:rsidR="00F91C51" w:rsidRPr="00AE65EC" w:rsidRDefault="00F91C51" w:rsidP="00F91C51">
      <w:pPr>
        <w:ind w:left="142"/>
        <w:rPr>
          <w:rFonts w:cs="Arial"/>
          <w:szCs w:val="20"/>
        </w:rPr>
      </w:pPr>
    </w:p>
    <w:p w:rsidR="00F91C51" w:rsidRPr="00AE65EC" w:rsidRDefault="00F91C51" w:rsidP="00F91C51">
      <w:pPr>
        <w:ind w:left="142"/>
        <w:rPr>
          <w:rFonts w:cs="Arial"/>
          <w:szCs w:val="20"/>
        </w:rPr>
      </w:pPr>
    </w:p>
    <w:p w:rsidR="00F91C51" w:rsidRPr="00AE65EC" w:rsidRDefault="00F91C51" w:rsidP="00F91C51">
      <w:pPr>
        <w:ind w:left="142"/>
        <w:rPr>
          <w:rFonts w:cs="Arial"/>
          <w:szCs w:val="20"/>
        </w:rPr>
      </w:pPr>
    </w:p>
    <w:p w:rsidR="00F91C51" w:rsidRPr="00AE65EC" w:rsidRDefault="00F91C51" w:rsidP="00F91C51">
      <w:pPr>
        <w:ind w:left="142"/>
        <w:rPr>
          <w:rFonts w:cs="Arial"/>
          <w:szCs w:val="20"/>
        </w:rPr>
      </w:pPr>
    </w:p>
    <w:p w:rsidR="008756BC" w:rsidRPr="00AE65EC" w:rsidRDefault="008756BC" w:rsidP="00F91C51">
      <w:pPr>
        <w:ind w:left="142"/>
        <w:rPr>
          <w:rFonts w:cs="Arial"/>
          <w:szCs w:val="20"/>
        </w:rPr>
      </w:pPr>
    </w:p>
    <w:p w:rsidR="00F91C51" w:rsidRPr="00AE65EC" w:rsidRDefault="00F91C51" w:rsidP="00F91C51">
      <w:pPr>
        <w:ind w:left="142"/>
        <w:rPr>
          <w:rFonts w:cs="Arial"/>
          <w:szCs w:val="20"/>
        </w:rPr>
      </w:pPr>
    </w:p>
    <w:p w:rsidR="00F91C51" w:rsidRPr="00CE63F8" w:rsidRDefault="00A96814" w:rsidP="00F91C51">
      <w:pPr>
        <w:ind w:left="142"/>
        <w:rPr>
          <w:rFonts w:cs="Arial"/>
          <w:szCs w:val="20"/>
        </w:rPr>
      </w:pPr>
      <w:r>
        <w:rPr>
          <w:rFonts w:cs="Arial"/>
          <w:noProof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Gerade Verbindung mit Pfeil 10" o:spid="_x0000_s2053" type="#_x0000_t32" style="position:absolute;left:0;text-align:left;margin-left:3pt;margin-top:5.75pt;width:485.25pt;height:0;z-index:251655168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" strokecolor="#003480" strokeweight="1.5pt">
            <v:stroke endarrow="block"/>
            <w10:wrap anchorx="margin"/>
          </v:shape>
        </w:pict>
      </w:r>
      <w:r w:rsidR="00F91C51" w:rsidRPr="00CE63F8">
        <w:rPr>
          <w:rFonts w:cs="Arial"/>
          <w:szCs w:val="20"/>
        </w:rPr>
        <w:t xml:space="preserve">    I                    </w:t>
      </w:r>
      <w:r w:rsidR="00AE65EC" w:rsidRPr="00CE63F8">
        <w:rPr>
          <w:rFonts w:cs="Arial"/>
          <w:szCs w:val="20"/>
        </w:rPr>
        <w:t xml:space="preserve">            </w:t>
      </w:r>
      <w:proofErr w:type="spellStart"/>
      <w:r w:rsidR="00F91C51" w:rsidRPr="00CE63F8">
        <w:rPr>
          <w:rFonts w:cs="Arial"/>
          <w:szCs w:val="20"/>
        </w:rPr>
        <w:t>I</w:t>
      </w:r>
      <w:proofErr w:type="spellEnd"/>
      <w:r w:rsidR="00F91C51" w:rsidRPr="00CE63F8">
        <w:rPr>
          <w:rFonts w:cs="Arial"/>
          <w:szCs w:val="20"/>
        </w:rPr>
        <w:t xml:space="preserve">                     </w:t>
      </w:r>
      <w:r w:rsidR="00CE63F8">
        <w:rPr>
          <w:rFonts w:cs="Arial"/>
          <w:szCs w:val="20"/>
        </w:rPr>
        <w:t xml:space="preserve">   </w:t>
      </w:r>
      <w:r w:rsidR="00F91C51" w:rsidRPr="00CE63F8">
        <w:rPr>
          <w:rFonts w:cs="Arial"/>
          <w:szCs w:val="20"/>
        </w:rPr>
        <w:t xml:space="preserve">   </w:t>
      </w:r>
      <w:proofErr w:type="spellStart"/>
      <w:r w:rsidR="00F91C51" w:rsidRPr="00CE63F8">
        <w:rPr>
          <w:rFonts w:cs="Arial"/>
          <w:szCs w:val="20"/>
        </w:rPr>
        <w:t>I</w:t>
      </w:r>
      <w:proofErr w:type="spellEnd"/>
      <w:r w:rsidR="00F91C51" w:rsidRPr="00CE63F8">
        <w:rPr>
          <w:rFonts w:cs="Arial"/>
          <w:szCs w:val="20"/>
        </w:rPr>
        <w:tab/>
      </w:r>
      <w:r w:rsidR="00CE63F8">
        <w:rPr>
          <w:rFonts w:cs="Arial"/>
          <w:szCs w:val="20"/>
        </w:rPr>
        <w:t xml:space="preserve">      </w:t>
      </w:r>
      <w:r w:rsidR="00F91C51" w:rsidRPr="00CE63F8">
        <w:rPr>
          <w:rFonts w:cs="Arial"/>
          <w:szCs w:val="20"/>
        </w:rPr>
        <w:tab/>
      </w:r>
      <w:r w:rsidR="00CE63F8">
        <w:rPr>
          <w:rFonts w:cs="Arial"/>
          <w:szCs w:val="20"/>
        </w:rPr>
        <w:t xml:space="preserve">      </w:t>
      </w:r>
      <w:r w:rsidR="00F91C51" w:rsidRPr="00CE63F8">
        <w:rPr>
          <w:rFonts w:cs="Arial"/>
          <w:szCs w:val="20"/>
        </w:rPr>
        <w:t xml:space="preserve">  I</w:t>
      </w:r>
      <w:r w:rsidR="00CE63F8" w:rsidRPr="00CE63F8">
        <w:rPr>
          <w:rFonts w:cs="Arial"/>
          <w:szCs w:val="20"/>
        </w:rPr>
        <w:t xml:space="preserve">                 </w:t>
      </w:r>
      <w:r w:rsidR="00CE63F8">
        <w:rPr>
          <w:rFonts w:cs="Arial"/>
          <w:szCs w:val="20"/>
        </w:rPr>
        <w:t xml:space="preserve">  </w:t>
      </w:r>
      <w:r w:rsidR="00CE63F8" w:rsidRPr="00CE63F8">
        <w:rPr>
          <w:rFonts w:cs="Arial"/>
          <w:szCs w:val="20"/>
        </w:rPr>
        <w:t xml:space="preserve"> </w:t>
      </w:r>
      <w:proofErr w:type="spellStart"/>
      <w:r w:rsidR="00CE63F8" w:rsidRPr="00CE63F8">
        <w:rPr>
          <w:rFonts w:cs="Arial"/>
          <w:szCs w:val="20"/>
        </w:rPr>
        <w:t>I</w:t>
      </w:r>
      <w:proofErr w:type="spellEnd"/>
      <w:r w:rsidR="00A522E5">
        <w:rPr>
          <w:rFonts w:cs="Arial"/>
          <w:szCs w:val="20"/>
        </w:rPr>
        <w:tab/>
      </w:r>
      <w:r w:rsidR="00A522E5">
        <w:rPr>
          <w:rFonts w:cs="Arial"/>
          <w:szCs w:val="20"/>
        </w:rPr>
        <w:tab/>
      </w:r>
      <w:r w:rsidR="00A522E5">
        <w:rPr>
          <w:rFonts w:cs="Arial"/>
          <w:szCs w:val="20"/>
        </w:rPr>
        <w:tab/>
      </w:r>
      <w:r w:rsidR="00A522E5">
        <w:rPr>
          <w:rFonts w:cs="Arial"/>
          <w:szCs w:val="20"/>
        </w:rPr>
        <w:tab/>
        <w:t xml:space="preserve">    I</w:t>
      </w:r>
    </w:p>
    <w:p w:rsidR="00F91C51" w:rsidRDefault="00304577" w:rsidP="00304577">
      <w:pPr>
        <w:rPr>
          <w:rFonts w:cs="Arial"/>
          <w:sz w:val="16"/>
          <w:szCs w:val="16"/>
        </w:rPr>
      </w:pPr>
      <w:r w:rsidRPr="00CE63F8">
        <w:rPr>
          <w:rFonts w:cs="Arial"/>
          <w:sz w:val="16"/>
          <w:szCs w:val="16"/>
        </w:rPr>
        <w:t xml:space="preserve"> </w:t>
      </w:r>
      <w:r w:rsidR="00F91C51" w:rsidRPr="00CE63F8">
        <w:rPr>
          <w:rFonts w:cs="Arial"/>
          <w:sz w:val="16"/>
          <w:szCs w:val="16"/>
        </w:rPr>
        <w:t xml:space="preserve"> Mai 194</w:t>
      </w:r>
      <w:r w:rsidR="00AE65EC" w:rsidRPr="00CE63F8">
        <w:rPr>
          <w:rFonts w:cs="Arial"/>
          <w:sz w:val="16"/>
          <w:szCs w:val="16"/>
        </w:rPr>
        <w:t xml:space="preserve">5                       </w:t>
      </w:r>
      <w:r w:rsidRPr="00CE63F8">
        <w:rPr>
          <w:rFonts w:cs="Arial"/>
          <w:sz w:val="16"/>
          <w:szCs w:val="16"/>
        </w:rPr>
        <w:t xml:space="preserve">  </w:t>
      </w:r>
      <w:r w:rsidR="00F91C51" w:rsidRPr="00CE63F8">
        <w:rPr>
          <w:rFonts w:cs="Arial"/>
          <w:sz w:val="16"/>
          <w:szCs w:val="16"/>
        </w:rPr>
        <w:t xml:space="preserve">1.Juli 1948   </w:t>
      </w:r>
      <w:r w:rsidR="00CE63F8">
        <w:rPr>
          <w:rFonts w:cs="Arial"/>
          <w:sz w:val="16"/>
          <w:szCs w:val="16"/>
        </w:rPr>
        <w:t xml:space="preserve">   </w:t>
      </w:r>
      <w:r w:rsidR="00F91C51" w:rsidRPr="00CE63F8">
        <w:rPr>
          <w:rFonts w:cs="Arial"/>
          <w:sz w:val="16"/>
          <w:szCs w:val="16"/>
        </w:rPr>
        <w:t xml:space="preserve">  Septem</w:t>
      </w:r>
      <w:r w:rsidR="006D45A5">
        <w:rPr>
          <w:rFonts w:cs="Arial"/>
          <w:sz w:val="16"/>
          <w:szCs w:val="16"/>
        </w:rPr>
        <w:t>b</w:t>
      </w:r>
      <w:r w:rsidR="00F91C51" w:rsidRPr="00CE63F8">
        <w:rPr>
          <w:rFonts w:cs="Arial"/>
          <w:sz w:val="16"/>
          <w:szCs w:val="16"/>
        </w:rPr>
        <w:t>er1948</w:t>
      </w:r>
      <w:r w:rsidR="000C7857">
        <w:rPr>
          <w:rFonts w:cs="Arial"/>
          <w:sz w:val="16"/>
          <w:szCs w:val="16"/>
        </w:rPr>
        <w:t>–</w:t>
      </w:r>
      <w:r w:rsidR="00F91C51" w:rsidRPr="00135307">
        <w:rPr>
          <w:rFonts w:cs="Arial"/>
          <w:sz w:val="16"/>
          <w:szCs w:val="16"/>
        </w:rPr>
        <w:t>Mai 1</w:t>
      </w:r>
      <w:r w:rsidR="00F91C51">
        <w:rPr>
          <w:rFonts w:cs="Arial"/>
          <w:sz w:val="16"/>
          <w:szCs w:val="16"/>
        </w:rPr>
        <w:t>94</w:t>
      </w:r>
      <w:r w:rsidR="00AE65EC">
        <w:rPr>
          <w:rFonts w:cs="Arial"/>
          <w:sz w:val="16"/>
          <w:szCs w:val="16"/>
        </w:rPr>
        <w:t xml:space="preserve">9   </w:t>
      </w:r>
      <w:r w:rsidR="00CE63F8">
        <w:rPr>
          <w:rFonts w:cs="Arial"/>
          <w:sz w:val="16"/>
          <w:szCs w:val="16"/>
        </w:rPr>
        <w:t xml:space="preserve"> </w:t>
      </w:r>
      <w:r w:rsidR="00AE65EC">
        <w:rPr>
          <w:rFonts w:cs="Arial"/>
          <w:sz w:val="16"/>
          <w:szCs w:val="16"/>
        </w:rPr>
        <w:t xml:space="preserve">  </w:t>
      </w:r>
      <w:r w:rsidR="00CE63F8">
        <w:rPr>
          <w:rFonts w:cs="Arial"/>
          <w:sz w:val="16"/>
          <w:szCs w:val="16"/>
        </w:rPr>
        <w:t>8</w:t>
      </w:r>
      <w:r w:rsidR="00F91C51">
        <w:rPr>
          <w:rFonts w:cs="Arial"/>
          <w:sz w:val="16"/>
          <w:szCs w:val="16"/>
        </w:rPr>
        <w:t>.Mai 1949</w:t>
      </w:r>
      <w:r w:rsidR="00CE63F8">
        <w:rPr>
          <w:rFonts w:cs="Arial"/>
          <w:sz w:val="16"/>
          <w:szCs w:val="16"/>
        </w:rPr>
        <w:t xml:space="preserve">    23.Mai 1949</w:t>
      </w:r>
      <w:r w:rsidR="006D4A2A">
        <w:rPr>
          <w:rFonts w:cs="Arial"/>
          <w:sz w:val="16"/>
          <w:szCs w:val="16"/>
        </w:rPr>
        <w:tab/>
      </w:r>
      <w:r w:rsidR="006D4A2A">
        <w:rPr>
          <w:rFonts w:cs="Arial"/>
          <w:sz w:val="16"/>
          <w:szCs w:val="16"/>
        </w:rPr>
        <w:tab/>
      </w:r>
      <w:r w:rsidR="006D4A2A">
        <w:rPr>
          <w:rFonts w:cs="Arial"/>
          <w:sz w:val="16"/>
          <w:szCs w:val="16"/>
        </w:rPr>
        <w:tab/>
        <w:t>3. Oktober</w:t>
      </w:r>
      <w:r w:rsidR="00A522E5">
        <w:rPr>
          <w:rFonts w:cs="Arial"/>
          <w:sz w:val="16"/>
          <w:szCs w:val="16"/>
        </w:rPr>
        <w:t>1990</w:t>
      </w: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96814" w:rsidP="00304577">
      <w:pPr>
        <w:rPr>
          <w:rFonts w:cs="Arial"/>
          <w:sz w:val="16"/>
          <w:szCs w:val="16"/>
        </w:rPr>
      </w:pPr>
      <w:r w:rsidRPr="00A96814">
        <w:rPr>
          <w:rFonts w:cs="Arial"/>
          <w:noProof/>
          <w:szCs w:val="20"/>
          <w:lang w:val="en-GB"/>
        </w:rPr>
        <w:pict>
          <v:roundrect id="_x0000_s2052" style="position:absolute;left:0;text-align:left;margin-left:359.05pt;margin-top:6.85pt;width:140.25pt;height:55.5pt;z-index:251661312;visibility:visible;mso-position-horizontal-relative:margin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" fillcolor="window" strokecolor="#003480" strokeweight=".25pt">
            <v:textbox>
              <w:txbxContent>
                <w:p w:rsidR="00FF4EC3" w:rsidRDefault="00FF4EC3" w:rsidP="00FF4EC3">
                  <w:pPr>
                    <w:ind w:left="0"/>
                    <w:jc w:val="center"/>
                  </w:pPr>
                  <w:r>
                    <w:t xml:space="preserve">Parlamentarischer Rat </w:t>
                  </w:r>
                  <w:r w:rsidR="00F80D35">
                    <w:t xml:space="preserve">in Bonn </w:t>
                  </w:r>
                  <w:r w:rsidR="00D15CE4">
                    <w:t>tagt.</w:t>
                  </w:r>
                </w:p>
              </w:txbxContent>
            </v:textbox>
            <w10:wrap anchorx="margin"/>
          </v:roundrect>
        </w:pict>
      </w:r>
      <w:r w:rsidRPr="00A96814">
        <w:rPr>
          <w:rFonts w:cs="Arial"/>
          <w:noProof/>
          <w:szCs w:val="20"/>
          <w:lang w:val="en-GB"/>
        </w:rPr>
        <w:pict>
          <v:roundrect id="_x0000_s2051" style="position:absolute;left:0;text-align:left;margin-left:180.3pt;margin-top:6.85pt;width:223.95pt;height:55.5pt;z-index:251662336;visibility:visible;mso-position-horizontal-relative:pag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" fillcolor="window" strokecolor="#003480" strokeweight=".25pt">
            <v:textbox>
              <w:txbxContent>
                <w:p w:rsidR="008E5D9C" w:rsidRDefault="008E5D9C" w:rsidP="008E5D9C">
                  <w:pPr>
                    <w:ind w:left="0"/>
                    <w:jc w:val="center"/>
                  </w:pPr>
                  <w:r>
                    <w:t>Wiederve</w:t>
                  </w:r>
                  <w:r w:rsidR="00A522E5">
                    <w:t>reinigung Deutschlands. Das Grundgesetz wird</w:t>
                  </w:r>
                  <w:r w:rsidR="00D15CE4">
                    <w:t xml:space="preserve"> zur gesamtdeutschen Verfassung.</w:t>
                  </w:r>
                </w:p>
              </w:txbxContent>
            </v:textbox>
            <w10:wrap anchorx="page"/>
          </v:roundrect>
        </w:pict>
      </w:r>
      <w:r w:rsidRPr="00A96814">
        <w:rPr>
          <w:rFonts w:cs="Arial"/>
          <w:noProof/>
          <w:szCs w:val="20"/>
          <w:lang w:val="en-GB"/>
        </w:rPr>
        <w:pict>
          <v:roundrect id="_x0000_s2050" style="position:absolute;left:0;text-align:left;margin-left:0;margin-top:6.7pt;width:112.5pt;height:55.5pt;z-index:251658240;visibility:visible;mso-position-horizontal:left;mso-position-horizontal-relative:margin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" fillcolor="window" strokecolor="#003480" strokeweight=".25pt">
            <v:textbox>
              <w:txbxContent>
                <w:p w:rsidR="008756BC" w:rsidRDefault="008756BC" w:rsidP="008756BC">
                  <w:pPr>
                    <w:ind w:left="0"/>
                    <w:jc w:val="center"/>
                  </w:pPr>
                  <w:r>
                    <w:t>Das Grundgesetz</w:t>
                  </w:r>
                  <w:r w:rsidR="00D150F9">
                    <w:t xml:space="preserve"> wird unterzeichnet und</w:t>
                  </w:r>
                  <w:r w:rsidR="005633B0">
                    <w:t xml:space="preserve"> tritt in Kraft</w:t>
                  </w:r>
                  <w:r w:rsidR="00D15CE4">
                    <w:t>.</w:t>
                  </w:r>
                </w:p>
              </w:txbxContent>
            </v:textbox>
            <w10:wrap anchorx="margin"/>
          </v:roundrect>
        </w:pict>
      </w: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C809B4" w:rsidRDefault="00C809B4" w:rsidP="00304577">
      <w:pPr>
        <w:rPr>
          <w:rFonts w:cs="Arial"/>
          <w:sz w:val="16"/>
          <w:szCs w:val="16"/>
        </w:rPr>
      </w:pPr>
    </w:p>
    <w:p w:rsidR="006D0FB6" w:rsidRDefault="006D0FB6" w:rsidP="005633B0">
      <w:pPr>
        <w:ind w:left="0" w:firstLine="0"/>
        <w:rPr>
          <w:rFonts w:cs="Arial"/>
          <w:sz w:val="16"/>
          <w:szCs w:val="16"/>
        </w:rPr>
      </w:pPr>
    </w:p>
    <w:p w:rsidR="00A522E5" w:rsidRDefault="00A522E5" w:rsidP="00304577">
      <w:pPr>
        <w:rPr>
          <w:rFonts w:cs="Arial"/>
          <w:sz w:val="16"/>
          <w:szCs w:val="16"/>
        </w:rPr>
      </w:pPr>
    </w:p>
    <w:p w:rsidR="00907BB4" w:rsidRPr="00D15CE4" w:rsidRDefault="00A522E5" w:rsidP="00304577">
      <w:pPr>
        <w:rPr>
          <w:rFonts w:cs="Arial"/>
          <w:iCs/>
        </w:rPr>
      </w:pPr>
      <w:r w:rsidRPr="00D15CE4">
        <w:rPr>
          <w:rFonts w:cs="Arial"/>
          <w:iCs/>
        </w:rPr>
        <w:t>Zusatz</w:t>
      </w:r>
      <w:r w:rsidR="00907BB4" w:rsidRPr="00D15CE4">
        <w:rPr>
          <w:rFonts w:cs="Arial"/>
          <w:iCs/>
        </w:rPr>
        <w:t xml:space="preserve">: </w:t>
      </w:r>
      <w:r w:rsidR="006D0FB6" w:rsidRPr="00D15CE4">
        <w:rPr>
          <w:rFonts w:cs="Arial"/>
          <w:iCs/>
        </w:rPr>
        <w:t>Kreuze die richtige Antwort an.</w:t>
      </w:r>
    </w:p>
    <w:p w:rsidR="006D0FB6" w:rsidRPr="006D0FB6" w:rsidRDefault="006D0FB6" w:rsidP="006D0FB6">
      <w:pPr>
        <w:ind w:left="0" w:firstLine="0"/>
        <w:rPr>
          <w:rFonts w:cs="Arial"/>
        </w:rPr>
      </w:pPr>
    </w:p>
    <w:p w:rsidR="005B119E" w:rsidRPr="00D15CE4" w:rsidRDefault="005B119E" w:rsidP="00304577">
      <w:pPr>
        <w:rPr>
          <w:rFonts w:cs="Arial"/>
          <w:b/>
        </w:rPr>
      </w:pPr>
      <w:r w:rsidRPr="00D15CE4">
        <w:rPr>
          <w:rFonts w:cs="Arial"/>
          <w:b/>
        </w:rPr>
        <w:t>W</w:t>
      </w:r>
      <w:r w:rsidR="00B739EE" w:rsidRPr="00D15CE4">
        <w:rPr>
          <w:rFonts w:cs="Arial"/>
          <w:b/>
        </w:rPr>
        <w:t>e</w:t>
      </w:r>
      <w:r w:rsidR="00824B60" w:rsidRPr="00D15CE4">
        <w:rPr>
          <w:rFonts w:cs="Arial"/>
          <w:b/>
        </w:rPr>
        <w:t xml:space="preserve">r </w:t>
      </w:r>
      <w:r w:rsidR="00B47637" w:rsidRPr="00D15CE4">
        <w:rPr>
          <w:rFonts w:cs="Arial"/>
          <w:b/>
        </w:rPr>
        <w:t>erteilte</w:t>
      </w:r>
      <w:r w:rsidR="00B739EE" w:rsidRPr="00D15CE4">
        <w:rPr>
          <w:rFonts w:cs="Arial"/>
          <w:b/>
        </w:rPr>
        <w:t xml:space="preserve"> den Auftrag zur Erarbeitung einer Verfassung?</w:t>
      </w:r>
    </w:p>
    <w:p w:rsidR="005B119E" w:rsidRPr="006D0FB6" w:rsidRDefault="00D15CE4" w:rsidP="00304577">
      <w:pPr>
        <w:rPr>
          <w:rFonts w:cs="Arial"/>
        </w:rPr>
      </w:pP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B739EE" w:rsidRPr="006D0FB6">
        <w:rPr>
          <w:rFonts w:cs="Arial"/>
        </w:rPr>
        <w:t>USA, G</w:t>
      </w:r>
      <w:r>
        <w:rPr>
          <w:rFonts w:cs="Arial"/>
        </w:rPr>
        <w:t>roßbritannien</w:t>
      </w:r>
      <w:r w:rsidR="00824B60" w:rsidRPr="006D0FB6">
        <w:rPr>
          <w:rFonts w:cs="Arial"/>
        </w:rPr>
        <w:t xml:space="preserve"> und Frankreich</w:t>
      </w:r>
      <w:r w:rsidR="00E43886">
        <w:rPr>
          <w:rFonts w:cs="Arial"/>
        </w:rPr>
        <w:t xml:space="preserve">         </w:t>
      </w:r>
      <w:r w:rsidR="00824B60" w:rsidRPr="006D0FB6">
        <w:rPr>
          <w:rFonts w:cs="Arial"/>
        </w:rPr>
        <w:tab/>
      </w: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824B60" w:rsidRPr="006D0FB6">
        <w:rPr>
          <w:rFonts w:cs="Arial"/>
        </w:rPr>
        <w:t>nur die USA</w:t>
      </w:r>
      <w:r w:rsidR="00824B60" w:rsidRPr="006D0FB6">
        <w:rPr>
          <w:rFonts w:cs="Arial"/>
        </w:rPr>
        <w:tab/>
      </w:r>
      <w:r w:rsidR="00824B60" w:rsidRPr="006D0FB6">
        <w:rPr>
          <w:rFonts w:cs="Arial"/>
        </w:rPr>
        <w:tab/>
      </w: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5A3ABA" w:rsidRPr="006D0FB6">
        <w:rPr>
          <w:rFonts w:cs="Arial"/>
        </w:rPr>
        <w:t xml:space="preserve">USA, </w:t>
      </w:r>
      <w:r w:rsidR="00740DBD" w:rsidRPr="006D0FB6">
        <w:rPr>
          <w:rFonts w:cs="Arial"/>
        </w:rPr>
        <w:t>G</w:t>
      </w:r>
      <w:r w:rsidR="00740DBD">
        <w:rPr>
          <w:rFonts w:cs="Arial"/>
        </w:rPr>
        <w:t>roßbritannien</w:t>
      </w:r>
      <w:r w:rsidR="005A3ABA" w:rsidRPr="006D0FB6">
        <w:rPr>
          <w:rFonts w:cs="Arial"/>
        </w:rPr>
        <w:t xml:space="preserve"> und Kanada</w:t>
      </w:r>
    </w:p>
    <w:p w:rsidR="005B119E" w:rsidRDefault="005B119E" w:rsidP="00304577">
      <w:pPr>
        <w:rPr>
          <w:rFonts w:cs="Arial"/>
        </w:rPr>
      </w:pPr>
    </w:p>
    <w:p w:rsidR="00D15CE4" w:rsidRPr="006D0FB6" w:rsidRDefault="00D15CE4" w:rsidP="00304577">
      <w:pPr>
        <w:rPr>
          <w:rFonts w:cs="Arial"/>
        </w:rPr>
      </w:pPr>
    </w:p>
    <w:p w:rsidR="00A522E5" w:rsidRPr="00D15CE4" w:rsidRDefault="00907BB4" w:rsidP="00304577">
      <w:pPr>
        <w:rPr>
          <w:rFonts w:cs="Arial"/>
          <w:b/>
        </w:rPr>
      </w:pPr>
      <w:r w:rsidRPr="00D15CE4">
        <w:rPr>
          <w:rFonts w:cs="Arial"/>
          <w:b/>
        </w:rPr>
        <w:t>Aus wem best</w:t>
      </w:r>
      <w:r w:rsidR="00116B75" w:rsidRPr="00D15CE4">
        <w:rPr>
          <w:rFonts w:cs="Arial"/>
          <w:b/>
        </w:rPr>
        <w:t>and</w:t>
      </w:r>
      <w:r w:rsidRPr="00D15CE4">
        <w:rPr>
          <w:rFonts w:cs="Arial"/>
          <w:b/>
        </w:rPr>
        <w:t xml:space="preserve"> der Parlamentarische Rat?</w:t>
      </w:r>
    </w:p>
    <w:p w:rsidR="00F851D9" w:rsidRPr="006D0FB6" w:rsidRDefault="00D15CE4" w:rsidP="00304577">
      <w:pPr>
        <w:rPr>
          <w:rFonts w:cs="Arial"/>
        </w:rPr>
      </w:pP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907BB4" w:rsidRPr="006D0FB6">
        <w:rPr>
          <w:rFonts w:cs="Arial"/>
        </w:rPr>
        <w:t>aus 100 Männern und 20 Frauen</w:t>
      </w:r>
      <w:r w:rsidR="00907BB4" w:rsidRPr="006D0FB6">
        <w:rPr>
          <w:rFonts w:cs="Arial"/>
        </w:rPr>
        <w:tab/>
      </w: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F851D9" w:rsidRPr="006D0FB6">
        <w:rPr>
          <w:rFonts w:cs="Arial"/>
        </w:rPr>
        <w:t>aus 60 Männern</w:t>
      </w:r>
      <w:r w:rsidR="00F851D9" w:rsidRPr="006D0FB6">
        <w:rPr>
          <w:rFonts w:cs="Arial"/>
        </w:rPr>
        <w:tab/>
      </w:r>
      <w:r w:rsidR="00F851D9" w:rsidRPr="006D0FB6">
        <w:rPr>
          <w:rFonts w:cs="Arial"/>
        </w:rPr>
        <w:tab/>
      </w: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F851D9" w:rsidRPr="006D0FB6">
        <w:rPr>
          <w:rFonts w:cs="Arial"/>
        </w:rPr>
        <w:t>Aus 61 Männern und 4 Frauen</w:t>
      </w:r>
    </w:p>
    <w:p w:rsidR="00F851D9" w:rsidRDefault="00F851D9" w:rsidP="00304577">
      <w:pPr>
        <w:rPr>
          <w:rFonts w:cs="Arial"/>
        </w:rPr>
      </w:pPr>
    </w:p>
    <w:p w:rsidR="00D15CE4" w:rsidRPr="006D0FB6" w:rsidRDefault="00D15CE4" w:rsidP="00304577">
      <w:pPr>
        <w:rPr>
          <w:rFonts w:cs="Arial"/>
        </w:rPr>
      </w:pPr>
    </w:p>
    <w:p w:rsidR="00B1364A" w:rsidRPr="00D15CE4" w:rsidRDefault="00B1364A" w:rsidP="00304577">
      <w:pPr>
        <w:rPr>
          <w:rFonts w:cs="Arial"/>
          <w:b/>
        </w:rPr>
      </w:pPr>
      <w:r w:rsidRPr="00D15CE4">
        <w:rPr>
          <w:rFonts w:cs="Arial"/>
          <w:b/>
        </w:rPr>
        <w:t>Wer war Vor</w:t>
      </w:r>
      <w:r w:rsidR="00B739EE" w:rsidRPr="00D15CE4">
        <w:rPr>
          <w:rFonts w:cs="Arial"/>
          <w:b/>
        </w:rPr>
        <w:t>s</w:t>
      </w:r>
      <w:r w:rsidRPr="00D15CE4">
        <w:rPr>
          <w:rFonts w:cs="Arial"/>
          <w:b/>
        </w:rPr>
        <w:t>itzender des Parlamentarischen Rates?</w:t>
      </w:r>
    </w:p>
    <w:p w:rsidR="00B1364A" w:rsidRPr="006D0FB6" w:rsidRDefault="00D15CE4" w:rsidP="00304577">
      <w:pPr>
        <w:rPr>
          <w:rFonts w:cs="Arial"/>
        </w:rPr>
      </w:pP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B1364A" w:rsidRPr="006D0FB6">
        <w:rPr>
          <w:rFonts w:cs="Arial"/>
        </w:rPr>
        <w:t>Helmut Kohl</w:t>
      </w:r>
      <w:r w:rsidR="00B1364A" w:rsidRPr="006D0FB6">
        <w:rPr>
          <w:rFonts w:cs="Arial"/>
        </w:rPr>
        <w:tab/>
      </w:r>
      <w:r w:rsidR="00B1364A" w:rsidRPr="006D0FB6">
        <w:rPr>
          <w:rFonts w:cs="Arial"/>
        </w:rPr>
        <w:tab/>
      </w:r>
      <w:r w:rsidR="00E43886">
        <w:rPr>
          <w:rFonts w:cs="Arial"/>
        </w:rPr>
        <w:t xml:space="preserve">           </w:t>
      </w: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B1364A" w:rsidRPr="006D0FB6">
        <w:rPr>
          <w:rFonts w:cs="Arial"/>
        </w:rPr>
        <w:t>Konrad Adenauer</w:t>
      </w:r>
      <w:r w:rsidR="00B1364A" w:rsidRPr="006D0FB6">
        <w:rPr>
          <w:rFonts w:cs="Arial"/>
        </w:rPr>
        <w:tab/>
      </w:r>
      <w:r w:rsidR="00B1364A" w:rsidRPr="006D0FB6">
        <w:rPr>
          <w:rFonts w:cs="Arial"/>
        </w:rPr>
        <w:tab/>
      </w:r>
      <w:r w:rsidRPr="00D15CE4">
        <w:rPr>
          <w:rFonts w:ascii="Segoe MDL2 Assets" w:hAnsi="Segoe MDL2 Assets" w:cs="Arial"/>
          <w:b/>
          <w:sz w:val="24"/>
          <w:szCs w:val="24"/>
        </w:rPr>
        <w:t></w:t>
      </w:r>
      <w:r>
        <w:rPr>
          <w:rFonts w:cs="Arial"/>
        </w:rPr>
        <w:t xml:space="preserve"> </w:t>
      </w:r>
      <w:r w:rsidR="00B1364A" w:rsidRPr="006D0FB6">
        <w:rPr>
          <w:rFonts w:cs="Arial"/>
        </w:rPr>
        <w:t>Theodor Heuss</w:t>
      </w:r>
    </w:p>
    <w:p w:rsidR="00B1364A" w:rsidRDefault="00B1364A" w:rsidP="00304577">
      <w:pPr>
        <w:rPr>
          <w:rFonts w:cs="Arial"/>
          <w:sz w:val="16"/>
          <w:szCs w:val="16"/>
        </w:rPr>
      </w:pPr>
    </w:p>
    <w:p w:rsidR="00907BB4" w:rsidRPr="00135307" w:rsidRDefault="00907BB4" w:rsidP="005E22F8">
      <w:pPr>
        <w:rPr>
          <w:rFonts w:cs="Arial"/>
          <w:sz w:val="16"/>
          <w:szCs w:val="16"/>
        </w:rPr>
      </w:pPr>
    </w:p>
    <w:sectPr w:rsidR="00907BB4" w:rsidRPr="00135307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93B" w:rsidRDefault="0073393B" w:rsidP="003A7C35">
      <w:pPr>
        <w:spacing w:after="0" w:line="240" w:lineRule="auto"/>
      </w:pPr>
      <w:r>
        <w:separator/>
      </w:r>
    </w:p>
  </w:endnote>
  <w:endnote w:type="continuationSeparator" w:id="0">
    <w:p w:rsidR="0073393B" w:rsidRDefault="0073393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A96814" w:rsidRPr="00A96814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32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A96814" w:rsidRPr="00A96814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3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96814" w:rsidRPr="00A96814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34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93B" w:rsidRDefault="0073393B" w:rsidP="003A7C35">
      <w:pPr>
        <w:spacing w:after="0" w:line="240" w:lineRule="auto"/>
      </w:pPr>
      <w:r>
        <w:separator/>
      </w:r>
    </w:p>
  </w:footnote>
  <w:footnote w:type="continuationSeparator" w:id="0">
    <w:p w:rsidR="0073393B" w:rsidRDefault="0073393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761C" w:rsidP="0020761C">
    <w:pPr>
      <w:pStyle w:val="ArialTitelgrau"/>
      <w:ind w:firstLine="142"/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3966210</wp:posOffset>
          </wp:positionH>
          <wp:positionV relativeFrom="paragraph">
            <wp:posOffset>-354965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-gg-quiz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gg-quiz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96814" w:rsidRPr="00A96814">
      <w:rPr>
        <w:rFonts w:ascii="Calibri" w:eastAsia="Calibri" w:hAnsi="Calibri" w:cs="Calibri"/>
        <w:noProof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Cs w:val="20"/>
      </w:rPr>
      <w:t xml:space="preserve">Arbeitsblatt </w:t>
    </w:r>
    <w:r>
      <w:rPr>
        <w:szCs w:val="20"/>
      </w:rPr>
      <w:t>2</w:t>
    </w:r>
    <w:r w:rsidR="00685FD6" w:rsidRPr="002D4E32">
      <w:rPr>
        <w:szCs w:val="20"/>
      </w:rPr>
      <w:t xml:space="preserve">: </w:t>
    </w:r>
    <w:r>
      <w:rPr>
        <w:szCs w:val="20"/>
      </w:rPr>
      <w:t>Der Weg des Grundgesetzes</w:t>
    </w:r>
  </w:p>
  <w:p w:rsidR="00685FD6" w:rsidRPr="00000978" w:rsidRDefault="00A96814" w:rsidP="00685FD6">
    <w:pPr>
      <w:pStyle w:val="KeinLeerraum"/>
      <w:ind w:left="142"/>
      <w:rPr>
        <w:color w:val="909191"/>
        <w:sz w:val="16"/>
        <w:szCs w:val="16"/>
      </w:rPr>
    </w:pPr>
    <w:r w:rsidRPr="00A96814">
      <w:rPr>
        <w:noProof/>
      </w:rPr>
      <w:pict>
        <v:shape id="Shape 32" o:spid="_x0000_s1035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AB2F4D" w:rsidP="00685FD6">
    <w:pPr>
      <w:pStyle w:val="ArialBeschreibunggrau"/>
      <w:ind w:firstLine="132"/>
    </w:pPr>
    <w:r>
      <w:t>Das große Grundgesetz-Quiz – mit Giraffe! (Lernspiel)</w:t>
    </w:r>
  </w:p>
  <w:p w:rsidR="00776494" w:rsidRPr="00AB2F4D" w:rsidRDefault="00776494" w:rsidP="00776494">
    <w:pPr>
      <w:pStyle w:val="ArialBeschreibunggrau"/>
      <w:ind w:firstLine="132"/>
      <w:rPr>
        <w:color w:val="FF0000"/>
      </w:rPr>
    </w:pPr>
    <w:r w:rsidRPr="00D379AD">
      <w:rPr>
        <w:color w:val="7F7F7F" w:themeColor="text1" w:themeTint="80"/>
      </w:rPr>
      <w:t>planet-schule.de/x/</w:t>
    </w:r>
    <w:proofErr w:type="spellStart"/>
    <w:r w:rsidRPr="00D379AD">
      <w:rPr>
        <w:color w:val="7F7F7F" w:themeColor="text1" w:themeTint="80"/>
      </w:rPr>
      <w:t>g</w:t>
    </w:r>
    <w:r>
      <w:rPr>
        <w:color w:val="7F7F7F" w:themeColor="text1" w:themeTint="80"/>
      </w:rPr>
      <w:t>g</w:t>
    </w:r>
    <w:r w:rsidRPr="00D379AD">
      <w:rPr>
        <w:color w:val="7F7F7F" w:themeColor="text1" w:themeTint="80"/>
      </w:rPr>
      <w:t>-quiz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69A6"/>
    <w:rsid w:val="0000216E"/>
    <w:rsid w:val="0000232B"/>
    <w:rsid w:val="0001414E"/>
    <w:rsid w:val="000308D4"/>
    <w:rsid w:val="000355C8"/>
    <w:rsid w:val="00042AC3"/>
    <w:rsid w:val="00050337"/>
    <w:rsid w:val="00053769"/>
    <w:rsid w:val="000765DF"/>
    <w:rsid w:val="00076D2F"/>
    <w:rsid w:val="00090BF2"/>
    <w:rsid w:val="000B683C"/>
    <w:rsid w:val="000B71C9"/>
    <w:rsid w:val="000C43C0"/>
    <w:rsid w:val="000C7857"/>
    <w:rsid w:val="00116B75"/>
    <w:rsid w:val="00134F1D"/>
    <w:rsid w:val="00135307"/>
    <w:rsid w:val="00151558"/>
    <w:rsid w:val="00163FD2"/>
    <w:rsid w:val="0017696E"/>
    <w:rsid w:val="00177271"/>
    <w:rsid w:val="001773CA"/>
    <w:rsid w:val="0018720F"/>
    <w:rsid w:val="0020761C"/>
    <w:rsid w:val="0021464C"/>
    <w:rsid w:val="00225F20"/>
    <w:rsid w:val="00240D31"/>
    <w:rsid w:val="0026592A"/>
    <w:rsid w:val="00272F29"/>
    <w:rsid w:val="00281DDB"/>
    <w:rsid w:val="00304577"/>
    <w:rsid w:val="00334EC8"/>
    <w:rsid w:val="00356B21"/>
    <w:rsid w:val="00362B8F"/>
    <w:rsid w:val="00363EB5"/>
    <w:rsid w:val="00364E08"/>
    <w:rsid w:val="00383619"/>
    <w:rsid w:val="00391F21"/>
    <w:rsid w:val="003A7C35"/>
    <w:rsid w:val="003B35E7"/>
    <w:rsid w:val="003B3D83"/>
    <w:rsid w:val="003D27AC"/>
    <w:rsid w:val="003F2C12"/>
    <w:rsid w:val="00423DDF"/>
    <w:rsid w:val="00446B08"/>
    <w:rsid w:val="00462615"/>
    <w:rsid w:val="00475AE9"/>
    <w:rsid w:val="0049771D"/>
    <w:rsid w:val="004A327F"/>
    <w:rsid w:val="004A5C4F"/>
    <w:rsid w:val="004A75A6"/>
    <w:rsid w:val="004C275F"/>
    <w:rsid w:val="004E3F91"/>
    <w:rsid w:val="00515356"/>
    <w:rsid w:val="00515A96"/>
    <w:rsid w:val="00560917"/>
    <w:rsid w:val="00561BE8"/>
    <w:rsid w:val="005633B0"/>
    <w:rsid w:val="00565D5C"/>
    <w:rsid w:val="005A3ABA"/>
    <w:rsid w:val="005A6A45"/>
    <w:rsid w:val="005B119E"/>
    <w:rsid w:val="005C0B2D"/>
    <w:rsid w:val="005C30A6"/>
    <w:rsid w:val="005D4DA5"/>
    <w:rsid w:val="005E22F8"/>
    <w:rsid w:val="0060637E"/>
    <w:rsid w:val="0061360A"/>
    <w:rsid w:val="00613CBE"/>
    <w:rsid w:val="00614D0E"/>
    <w:rsid w:val="00685FD6"/>
    <w:rsid w:val="006A198B"/>
    <w:rsid w:val="006A326E"/>
    <w:rsid w:val="006D0FB6"/>
    <w:rsid w:val="006D45A5"/>
    <w:rsid w:val="006D4A2A"/>
    <w:rsid w:val="006E7BCE"/>
    <w:rsid w:val="00707CBE"/>
    <w:rsid w:val="0073393B"/>
    <w:rsid w:val="00740DBD"/>
    <w:rsid w:val="007742F8"/>
    <w:rsid w:val="00776494"/>
    <w:rsid w:val="0081153A"/>
    <w:rsid w:val="008155C0"/>
    <w:rsid w:val="00824B60"/>
    <w:rsid w:val="008307DB"/>
    <w:rsid w:val="00852FFE"/>
    <w:rsid w:val="008756BC"/>
    <w:rsid w:val="0087637F"/>
    <w:rsid w:val="008A69A6"/>
    <w:rsid w:val="008B0864"/>
    <w:rsid w:val="008D2A18"/>
    <w:rsid w:val="008E5D9C"/>
    <w:rsid w:val="008E6DD2"/>
    <w:rsid w:val="00907BB4"/>
    <w:rsid w:val="00920187"/>
    <w:rsid w:val="00935252"/>
    <w:rsid w:val="00944F7B"/>
    <w:rsid w:val="0095299A"/>
    <w:rsid w:val="009763B2"/>
    <w:rsid w:val="009A28DC"/>
    <w:rsid w:val="009C33FC"/>
    <w:rsid w:val="009D5F67"/>
    <w:rsid w:val="009F229F"/>
    <w:rsid w:val="009F7CD1"/>
    <w:rsid w:val="00A00012"/>
    <w:rsid w:val="00A01D84"/>
    <w:rsid w:val="00A27845"/>
    <w:rsid w:val="00A440C9"/>
    <w:rsid w:val="00A522E5"/>
    <w:rsid w:val="00A55371"/>
    <w:rsid w:val="00A762DC"/>
    <w:rsid w:val="00A81C78"/>
    <w:rsid w:val="00A90C72"/>
    <w:rsid w:val="00A96814"/>
    <w:rsid w:val="00AA2A9E"/>
    <w:rsid w:val="00AA60EB"/>
    <w:rsid w:val="00AB0C82"/>
    <w:rsid w:val="00AB2F4D"/>
    <w:rsid w:val="00AD6FEC"/>
    <w:rsid w:val="00AE65EC"/>
    <w:rsid w:val="00AF4733"/>
    <w:rsid w:val="00B10EF0"/>
    <w:rsid w:val="00B11852"/>
    <w:rsid w:val="00B11F3D"/>
    <w:rsid w:val="00B1364A"/>
    <w:rsid w:val="00B34BCA"/>
    <w:rsid w:val="00B47637"/>
    <w:rsid w:val="00B739EE"/>
    <w:rsid w:val="00B93833"/>
    <w:rsid w:val="00B9556C"/>
    <w:rsid w:val="00B9710A"/>
    <w:rsid w:val="00BB3AC8"/>
    <w:rsid w:val="00C111CB"/>
    <w:rsid w:val="00C13FA7"/>
    <w:rsid w:val="00C26114"/>
    <w:rsid w:val="00C52AAB"/>
    <w:rsid w:val="00C636B1"/>
    <w:rsid w:val="00C6672D"/>
    <w:rsid w:val="00C75FF9"/>
    <w:rsid w:val="00C809B4"/>
    <w:rsid w:val="00C818FE"/>
    <w:rsid w:val="00C83922"/>
    <w:rsid w:val="00C94973"/>
    <w:rsid w:val="00CB2120"/>
    <w:rsid w:val="00CC5D66"/>
    <w:rsid w:val="00CC6EC1"/>
    <w:rsid w:val="00CE63F8"/>
    <w:rsid w:val="00D150F9"/>
    <w:rsid w:val="00D15CE4"/>
    <w:rsid w:val="00D84454"/>
    <w:rsid w:val="00D85734"/>
    <w:rsid w:val="00DC530F"/>
    <w:rsid w:val="00E43886"/>
    <w:rsid w:val="00E66C0D"/>
    <w:rsid w:val="00E7209D"/>
    <w:rsid w:val="00EF418B"/>
    <w:rsid w:val="00F0698F"/>
    <w:rsid w:val="00F15C66"/>
    <w:rsid w:val="00F20A84"/>
    <w:rsid w:val="00F315D2"/>
    <w:rsid w:val="00F4089A"/>
    <w:rsid w:val="00F44E7E"/>
    <w:rsid w:val="00F80D35"/>
    <w:rsid w:val="00F851D9"/>
    <w:rsid w:val="00F85DE9"/>
    <w:rsid w:val="00F91C51"/>
    <w:rsid w:val="00F91EFB"/>
    <w:rsid w:val="00FC4F89"/>
    <w:rsid w:val="00FE4AB0"/>
    <w:rsid w:val="00FE50F7"/>
    <w:rsid w:val="00FF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  <o:rules v:ext="edit">
        <o:r id="V:Rule2" type="connector" idref="#Gerade Verbindung mit Pfeil 1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D15CE4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D15CE4"/>
    <w:pPr>
      <w:ind w:left="142"/>
    </w:pPr>
    <w:rPr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sv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124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große Grundgesetz-Quiz – mit Giraffe!</dc:title>
  <dc:creator>SWR planet schule</dc:creator>
  <cp:lastModifiedBy>Martina Frietsch</cp:lastModifiedBy>
  <cp:revision>8</cp:revision>
  <cp:lastPrinted>2024-11-05T12:30:00Z</cp:lastPrinted>
  <dcterms:created xsi:type="dcterms:W3CDTF">2024-10-14T14:47:00Z</dcterms:created>
  <dcterms:modified xsi:type="dcterms:W3CDTF">2024-11-20T09:30:00Z</dcterms:modified>
</cp:coreProperties>
</file>