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FC1" w:rsidRDefault="005D5FC1" w:rsidP="005D5FC1">
      <w:pPr>
        <w:rPr>
          <w:rFonts w:ascii="Droid Sans" w:hAnsi="Droid Sans" w:cs="Droid Sans"/>
          <w:sz w:val="20"/>
          <w:szCs w:val="20"/>
        </w:rPr>
      </w:pPr>
    </w:p>
    <w:p w:rsidR="00A86BD4" w:rsidRDefault="00A86BD4" w:rsidP="00A86BD4">
      <w:pPr>
        <w:shd w:val="clear" w:color="auto" w:fill="61519A"/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color w:val="FFFFFF" w:themeColor="background1"/>
        </w:rPr>
        <w:t>Arbeitsbereich Bild: Überblick über die Geschichte der Malerei</w:t>
      </w:r>
      <w:r>
        <w:rPr>
          <w:rFonts w:ascii="Droid Sans" w:hAnsi="Droid Sans" w:cs="Droid Sans"/>
          <w:b/>
        </w:rPr>
        <w:t xml:space="preserve"> </w:t>
      </w:r>
    </w:p>
    <w:p w:rsidR="00A86BD4" w:rsidRDefault="00A86BD4" w:rsidP="00A86BD4">
      <w:pPr>
        <w:rPr>
          <w:rFonts w:ascii="Droid Sans" w:hAnsi="Droid Sans" w:cs="Droid Sans"/>
          <w:b/>
        </w:rPr>
      </w:pPr>
    </w:p>
    <w:p w:rsidR="009F4E78" w:rsidRDefault="009F4E78" w:rsidP="009F4E78">
      <w:pPr>
        <w:shd w:val="clear" w:color="auto" w:fill="DCD9EB"/>
        <w:ind w:right="-142"/>
        <w:rPr>
          <w:rFonts w:ascii="Droid Sans" w:hAnsi="Droid Sans" w:cs="Droid Sans"/>
          <w:b/>
          <w:bCs/>
          <w:sz w:val="20"/>
          <w:szCs w:val="20"/>
        </w:rPr>
      </w:pPr>
      <w:r w:rsidRPr="006251F9">
        <w:rPr>
          <w:rFonts w:ascii="Droid Sans" w:hAnsi="Droid Sans" w:cs="Droid Sans"/>
          <w:b/>
          <w:bCs/>
          <w:sz w:val="20"/>
          <w:szCs w:val="20"/>
        </w:rPr>
        <w:t>Arbeitsauftrag 3</w:t>
      </w:r>
    </w:p>
    <w:p w:rsidR="009F4E78" w:rsidRDefault="009F4E78" w:rsidP="009F4E78">
      <w:pPr>
        <w:shd w:val="clear" w:color="auto" w:fill="DCD9EB"/>
        <w:ind w:right="-142"/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shd w:val="clear" w:color="auto" w:fill="DCD9EB"/>
        <w:ind w:right="-142"/>
        <w:rPr>
          <w:rFonts w:ascii="Droid Sans" w:hAnsi="Droid Sans" w:cs="Droid Sans"/>
          <w:sz w:val="20"/>
          <w:szCs w:val="20"/>
        </w:rPr>
      </w:pPr>
      <w:r w:rsidRPr="006251F9">
        <w:rPr>
          <w:rFonts w:ascii="Droid Sans" w:hAnsi="Droid Sans" w:cs="Droid Sans"/>
          <w:sz w:val="20"/>
          <w:szCs w:val="20"/>
        </w:rPr>
        <w:t xml:space="preserve">Stelle dir folgendes Szenario vor: Du befindest dich in einer Ausstellung, in der die neun betrachteten Schlüsselwerke der Malerei gezeigt werden, und plötzlich bricht ein Feuer aus. Du kannst nur ein Gemälde retten. Welches möchtest </w:t>
      </w:r>
      <w:r>
        <w:rPr>
          <w:rFonts w:ascii="Droid Sans" w:hAnsi="Droid Sans" w:cs="Droid Sans"/>
          <w:sz w:val="20"/>
          <w:szCs w:val="20"/>
        </w:rPr>
        <w:t>d</w:t>
      </w:r>
      <w:r w:rsidRPr="006251F9">
        <w:rPr>
          <w:rFonts w:ascii="Droid Sans" w:hAnsi="Droid Sans" w:cs="Droid Sans"/>
          <w:sz w:val="20"/>
          <w:szCs w:val="20"/>
        </w:rPr>
        <w:t>u unbedingt für die Nachwelt erhalten?</w:t>
      </w:r>
    </w:p>
    <w:p w:rsidR="009F4E78" w:rsidRDefault="009F4E78" w:rsidP="009F4E78">
      <w:pPr>
        <w:shd w:val="clear" w:color="auto" w:fill="DCD9EB"/>
        <w:ind w:right="-142"/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shd w:val="clear" w:color="auto" w:fill="DCD9EB"/>
        <w:ind w:right="-142"/>
        <w:rPr>
          <w:rFonts w:ascii="Droid Sans" w:hAnsi="Droid Sans" w:cs="Droid Sans"/>
          <w:sz w:val="20"/>
          <w:szCs w:val="20"/>
        </w:rPr>
      </w:pPr>
      <w:r w:rsidRPr="006251F9">
        <w:rPr>
          <w:rFonts w:ascii="Droid Sans" w:hAnsi="Droid Sans" w:cs="Droid Sans"/>
          <w:sz w:val="20"/>
          <w:szCs w:val="20"/>
        </w:rPr>
        <w:t xml:space="preserve">Begründe </w:t>
      </w:r>
      <w:r>
        <w:rPr>
          <w:rFonts w:ascii="Droid Sans" w:hAnsi="Droid Sans" w:cs="Droid Sans"/>
          <w:sz w:val="20"/>
          <w:szCs w:val="20"/>
        </w:rPr>
        <w:t>d</w:t>
      </w:r>
      <w:r w:rsidRPr="006251F9">
        <w:rPr>
          <w:rFonts w:ascii="Droid Sans" w:hAnsi="Droid Sans" w:cs="Droid Sans"/>
          <w:sz w:val="20"/>
          <w:szCs w:val="20"/>
        </w:rPr>
        <w:t>eine Wahl, indem du die Bedeutung b</w:t>
      </w:r>
      <w:r>
        <w:rPr>
          <w:rFonts w:ascii="Droid Sans" w:hAnsi="Droid Sans" w:cs="Droid Sans"/>
          <w:sz w:val="20"/>
          <w:szCs w:val="20"/>
        </w:rPr>
        <w:t xml:space="preserve">eziehungsweise </w:t>
      </w:r>
      <w:r w:rsidRPr="006251F9">
        <w:rPr>
          <w:rFonts w:ascii="Droid Sans" w:hAnsi="Droid Sans" w:cs="Droid Sans"/>
          <w:sz w:val="20"/>
          <w:szCs w:val="20"/>
        </w:rPr>
        <w:t xml:space="preserve">den Sinn des Bildes in einem inhaltlich wie visuell überzeugenden Plakat darstellst. Dieses soll insbesondere die Wirkung des Gemäldes widerspiegeln. Mögliche Impulse zu einer forschend-wissenschaftlichen und gleichzeitig produktiven Auseinandersetzung mit dem ausgewählten Bild findest </w:t>
      </w:r>
      <w:r>
        <w:rPr>
          <w:rFonts w:ascii="Droid Sans" w:hAnsi="Droid Sans" w:cs="Droid Sans"/>
          <w:sz w:val="20"/>
          <w:szCs w:val="20"/>
        </w:rPr>
        <w:t>d</w:t>
      </w:r>
      <w:r w:rsidRPr="006251F9">
        <w:rPr>
          <w:rFonts w:ascii="Droid Sans" w:hAnsi="Droid Sans" w:cs="Droid Sans"/>
          <w:sz w:val="20"/>
          <w:szCs w:val="20"/>
        </w:rPr>
        <w:t xml:space="preserve">u in den Kästen. Der Anforderungsbereich ist über die Pinselanzahl dargestellt. </w:t>
      </w:r>
    </w:p>
    <w:p w:rsidR="009F4E78" w:rsidRDefault="009F4E78" w:rsidP="009F4E78">
      <w:pPr>
        <w:shd w:val="clear" w:color="auto" w:fill="DCD9EB"/>
        <w:ind w:right="-142"/>
        <w:rPr>
          <w:rFonts w:ascii="Droid Sans" w:hAnsi="Droid Sans" w:cs="Droid Sans"/>
          <w:sz w:val="20"/>
          <w:szCs w:val="20"/>
        </w:rPr>
      </w:pPr>
      <w:r w:rsidRPr="006251F9">
        <w:rPr>
          <w:rFonts w:ascii="Droid Sans" w:hAnsi="Droid Sans" w:cs="Droid Sans"/>
          <w:sz w:val="20"/>
          <w:szCs w:val="20"/>
        </w:rPr>
        <w:t>Nicht alle Impulse müssen umgesetzt werden. Du darfst eine Auswahl treffen oder eigene Forschung</w:t>
      </w:r>
      <w:r>
        <w:rPr>
          <w:rFonts w:ascii="Droid Sans" w:hAnsi="Droid Sans" w:cs="Droid Sans"/>
          <w:sz w:val="20"/>
          <w:szCs w:val="20"/>
        </w:rPr>
        <w:t>s</w:t>
      </w:r>
      <w:r w:rsidRPr="006251F9">
        <w:rPr>
          <w:rFonts w:ascii="Droid Sans" w:hAnsi="Droid Sans" w:cs="Droid Sans"/>
          <w:sz w:val="20"/>
          <w:szCs w:val="20"/>
        </w:rPr>
        <w:t xml:space="preserve">ansätze zu deinem Bild entwickeln. Diese Aufgabe kannst </w:t>
      </w:r>
      <w:r>
        <w:rPr>
          <w:rFonts w:ascii="Droid Sans" w:hAnsi="Droid Sans" w:cs="Droid Sans"/>
          <w:sz w:val="20"/>
          <w:szCs w:val="20"/>
        </w:rPr>
        <w:t>d</w:t>
      </w:r>
      <w:r w:rsidRPr="006251F9">
        <w:rPr>
          <w:rFonts w:ascii="Droid Sans" w:hAnsi="Droid Sans" w:cs="Droid Sans"/>
          <w:sz w:val="20"/>
          <w:szCs w:val="20"/>
        </w:rPr>
        <w:t>u entweder analo</w:t>
      </w:r>
      <w:r>
        <w:rPr>
          <w:rFonts w:ascii="Droid Sans" w:hAnsi="Droid Sans" w:cs="Droid Sans"/>
          <w:sz w:val="20"/>
          <w:szCs w:val="20"/>
        </w:rPr>
        <w:t xml:space="preserve">g (DIN A3) oder besser digital </w:t>
      </w:r>
      <w:r w:rsidRPr="006251F9">
        <w:rPr>
          <w:rFonts w:ascii="Droid Sans" w:hAnsi="Droid Sans" w:cs="Droid Sans"/>
          <w:sz w:val="20"/>
          <w:szCs w:val="20"/>
        </w:rPr>
        <w:t>mit einer Zeichensoftware durchführen.</w:t>
      </w:r>
    </w:p>
    <w:p w:rsidR="009F4E78" w:rsidRDefault="009F4E78" w:rsidP="009F4E78">
      <w:pPr>
        <w:shd w:val="clear" w:color="auto" w:fill="DCD9EB"/>
        <w:ind w:right="-142"/>
        <w:rPr>
          <w:rFonts w:ascii="Droid Sans" w:hAnsi="Droid Sans" w:cs="Droid Sans"/>
          <w:sz w:val="20"/>
          <w:szCs w:val="20"/>
        </w:rPr>
      </w:pPr>
    </w:p>
    <w:p w:rsidR="009F4E78" w:rsidRPr="006251F9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Pr="0063708E" w:rsidRDefault="009F4E78" w:rsidP="009F4E78">
      <w:pPr>
        <w:pBdr>
          <w:top w:val="single" w:sz="12" w:space="1" w:color="A6A6A6" w:themeColor="background1" w:themeShade="A6"/>
          <w:left w:val="single" w:sz="12" w:space="4" w:color="A6A6A6" w:themeColor="background1" w:themeShade="A6"/>
          <w:bottom w:val="single" w:sz="12" w:space="1" w:color="A6A6A6" w:themeColor="background1" w:themeShade="A6"/>
          <w:right w:val="single" w:sz="12" w:space="9" w:color="A6A6A6" w:themeColor="background1" w:themeShade="A6"/>
        </w:pBdr>
        <w:rPr>
          <w:rFonts w:ascii="Droid Sans" w:hAnsi="Droid Sans" w:cs="Droid Sans"/>
          <w:b/>
          <w:bCs/>
          <w:sz w:val="20"/>
          <w:szCs w:val="20"/>
        </w:rPr>
      </w:pPr>
      <w:r w:rsidRPr="0063708E">
        <w:rPr>
          <w:rFonts w:ascii="Droid Sans" w:hAnsi="Droid Sans" w:cs="Droid Sans"/>
          <w:b/>
          <w:bCs/>
          <w:sz w:val="20"/>
          <w:szCs w:val="20"/>
        </w:rPr>
        <w:t>HINWEISE: Plakatgestaltung</w:t>
      </w:r>
    </w:p>
    <w:p w:rsidR="009F4E78" w:rsidRPr="0063708E" w:rsidRDefault="009F4E78" w:rsidP="009F4E78">
      <w:pPr>
        <w:pBdr>
          <w:top w:val="single" w:sz="12" w:space="1" w:color="A6A6A6" w:themeColor="background1" w:themeShade="A6"/>
          <w:left w:val="single" w:sz="12" w:space="4" w:color="A6A6A6" w:themeColor="background1" w:themeShade="A6"/>
          <w:bottom w:val="single" w:sz="12" w:space="1" w:color="A6A6A6" w:themeColor="background1" w:themeShade="A6"/>
          <w:right w:val="single" w:sz="12" w:space="9" w:color="A6A6A6" w:themeColor="background1" w:themeShade="A6"/>
        </w:pBdr>
        <w:rPr>
          <w:rFonts w:ascii="Droid Sans" w:hAnsi="Droid Sans" w:cs="Droid Sans"/>
          <w:b/>
          <w:bCs/>
          <w:sz w:val="20"/>
          <w:szCs w:val="20"/>
        </w:rPr>
      </w:pPr>
    </w:p>
    <w:p w:rsidR="009F4E78" w:rsidRPr="0063708E" w:rsidRDefault="009F4E78" w:rsidP="009F4E78">
      <w:pPr>
        <w:pBdr>
          <w:top w:val="single" w:sz="12" w:space="1" w:color="A6A6A6" w:themeColor="background1" w:themeShade="A6"/>
          <w:left w:val="single" w:sz="12" w:space="4" w:color="A6A6A6" w:themeColor="background1" w:themeShade="A6"/>
          <w:bottom w:val="single" w:sz="12" w:space="1" w:color="A6A6A6" w:themeColor="background1" w:themeShade="A6"/>
          <w:right w:val="single" w:sz="12" w:space="9" w:color="A6A6A6" w:themeColor="background1" w:themeShade="A6"/>
        </w:pBdr>
        <w:rPr>
          <w:rFonts w:ascii="Droid Sans" w:hAnsi="Droid Sans" w:cs="Droid Sans"/>
          <w:sz w:val="20"/>
          <w:szCs w:val="20"/>
        </w:rPr>
      </w:pPr>
      <w:r w:rsidRPr="0063708E">
        <w:rPr>
          <w:rFonts w:ascii="Droid Sans" w:hAnsi="Droid Sans" w:cs="Droid Sans"/>
          <w:sz w:val="20"/>
          <w:szCs w:val="20"/>
        </w:rPr>
        <w:t xml:space="preserve">• Technik/Material: Text-Bild-Collage </w:t>
      </w:r>
    </w:p>
    <w:p w:rsidR="009F4E78" w:rsidRPr="0063708E" w:rsidRDefault="009F4E78" w:rsidP="009F4E78">
      <w:pPr>
        <w:pBdr>
          <w:top w:val="single" w:sz="12" w:space="1" w:color="A6A6A6" w:themeColor="background1" w:themeShade="A6"/>
          <w:left w:val="single" w:sz="12" w:space="4" w:color="A6A6A6" w:themeColor="background1" w:themeShade="A6"/>
          <w:bottom w:val="single" w:sz="12" w:space="1" w:color="A6A6A6" w:themeColor="background1" w:themeShade="A6"/>
          <w:right w:val="single" w:sz="12" w:space="9" w:color="A6A6A6" w:themeColor="background1" w:themeShade="A6"/>
        </w:pBdr>
        <w:rPr>
          <w:rFonts w:ascii="Droid Sans" w:hAnsi="Droid Sans" w:cs="Droid Sans"/>
          <w:sz w:val="20"/>
          <w:szCs w:val="20"/>
        </w:rPr>
      </w:pPr>
      <w:r w:rsidRPr="0063708E">
        <w:rPr>
          <w:rFonts w:ascii="Droid Sans" w:hAnsi="Droid Sans" w:cs="Droid Sans"/>
          <w:sz w:val="20"/>
          <w:szCs w:val="20"/>
        </w:rPr>
        <w:t xml:space="preserve">• Das von dir ausgewählte Gemälde ist dein Forschungsgegenstand; positioniere es (inklusive Bilddaten) auf deinem Plakat. </w:t>
      </w:r>
    </w:p>
    <w:p w:rsidR="009F4E78" w:rsidRDefault="009F4E78" w:rsidP="009F4E78">
      <w:pPr>
        <w:pBdr>
          <w:top w:val="single" w:sz="12" w:space="1" w:color="A6A6A6" w:themeColor="background1" w:themeShade="A6"/>
          <w:left w:val="single" w:sz="12" w:space="4" w:color="A6A6A6" w:themeColor="background1" w:themeShade="A6"/>
          <w:bottom w:val="single" w:sz="12" w:space="1" w:color="A6A6A6" w:themeColor="background1" w:themeShade="A6"/>
          <w:right w:val="single" w:sz="12" w:space="9" w:color="A6A6A6" w:themeColor="background1" w:themeShade="A6"/>
        </w:pBdr>
        <w:rPr>
          <w:rFonts w:ascii="Droid Sans" w:hAnsi="Droid Sans" w:cs="Droid Sans"/>
          <w:sz w:val="20"/>
          <w:szCs w:val="20"/>
        </w:rPr>
      </w:pPr>
      <w:r w:rsidRPr="0063708E">
        <w:rPr>
          <w:rFonts w:ascii="Droid Sans" w:hAnsi="Droid Sans" w:cs="Droid Sans"/>
          <w:sz w:val="20"/>
          <w:szCs w:val="20"/>
        </w:rPr>
        <w:t xml:space="preserve">• Löse die Forschungsimpulse mit so wenig Text wie möglich, vor allem gestalterisch. Denkbar ist der Einsatz von angefertigten Skizzen und malerischen Versuchen, Fotografien, abfotografierten </w:t>
      </w:r>
    </w:p>
    <w:p w:rsidR="009F4E78" w:rsidRPr="0063708E" w:rsidRDefault="009F4E78" w:rsidP="009F4E78">
      <w:pPr>
        <w:pBdr>
          <w:top w:val="single" w:sz="12" w:space="1" w:color="A6A6A6" w:themeColor="background1" w:themeShade="A6"/>
          <w:left w:val="single" w:sz="12" w:space="4" w:color="A6A6A6" w:themeColor="background1" w:themeShade="A6"/>
          <w:bottom w:val="single" w:sz="12" w:space="1" w:color="A6A6A6" w:themeColor="background1" w:themeShade="A6"/>
          <w:right w:val="single" w:sz="12" w:space="9" w:color="A6A6A6" w:themeColor="background1" w:themeShade="A6"/>
        </w:pBdr>
        <w:rPr>
          <w:rFonts w:ascii="Droid Sans" w:hAnsi="Droid Sans" w:cs="Droid Sans"/>
          <w:sz w:val="20"/>
          <w:szCs w:val="20"/>
        </w:rPr>
      </w:pPr>
      <w:r w:rsidRPr="0063708E">
        <w:rPr>
          <w:rFonts w:ascii="Droid Sans" w:hAnsi="Droid Sans" w:cs="Droid Sans"/>
          <w:sz w:val="20"/>
          <w:szCs w:val="20"/>
        </w:rPr>
        <w:t xml:space="preserve">Materialproben etc. </w:t>
      </w:r>
    </w:p>
    <w:p w:rsidR="009F4E78" w:rsidRPr="0063708E" w:rsidRDefault="009F4E78" w:rsidP="009F4E78">
      <w:pPr>
        <w:pBdr>
          <w:top w:val="single" w:sz="12" w:space="1" w:color="A6A6A6" w:themeColor="background1" w:themeShade="A6"/>
          <w:left w:val="single" w:sz="12" w:space="4" w:color="A6A6A6" w:themeColor="background1" w:themeShade="A6"/>
          <w:bottom w:val="single" w:sz="12" w:space="1" w:color="A6A6A6" w:themeColor="background1" w:themeShade="A6"/>
          <w:right w:val="single" w:sz="12" w:space="9" w:color="A6A6A6" w:themeColor="background1" w:themeShade="A6"/>
        </w:pBdr>
        <w:rPr>
          <w:rFonts w:ascii="Droid Sans" w:hAnsi="Droid Sans" w:cs="Droid Sans"/>
          <w:sz w:val="20"/>
          <w:szCs w:val="20"/>
        </w:rPr>
      </w:pPr>
      <w:r w:rsidRPr="0063708E">
        <w:rPr>
          <w:rFonts w:ascii="Droid Sans" w:hAnsi="Droid Sans" w:cs="Droid Sans"/>
          <w:sz w:val="20"/>
          <w:szCs w:val="20"/>
        </w:rPr>
        <w:t>• Die Gestaltung des Plakats soll die Wirkung des Gemäldes widerspiegeln. Achte daher insbesondere auf den Hintergrund, die Anordnung und Gestaltung der Informationsbereiche un</w:t>
      </w:r>
      <w:r>
        <w:rPr>
          <w:rFonts w:ascii="Droid Sans" w:hAnsi="Droid Sans" w:cs="Droid Sans"/>
          <w:sz w:val="20"/>
          <w:szCs w:val="20"/>
        </w:rPr>
        <w:t>d die Schrift</w:t>
      </w:r>
      <w:r w:rsidRPr="0063708E">
        <w:rPr>
          <w:rFonts w:ascii="Droid Sans" w:hAnsi="Droid Sans" w:cs="Droid Sans"/>
          <w:sz w:val="20"/>
          <w:szCs w:val="20"/>
        </w:rPr>
        <w:t xml:space="preserve">. </w:t>
      </w:r>
    </w:p>
    <w:p w:rsidR="009F4E78" w:rsidRPr="0063708E" w:rsidRDefault="009F4E78" w:rsidP="009F4E78">
      <w:pPr>
        <w:pBdr>
          <w:top w:val="single" w:sz="12" w:space="1" w:color="A6A6A6" w:themeColor="background1" w:themeShade="A6"/>
          <w:left w:val="single" w:sz="12" w:space="4" w:color="A6A6A6" w:themeColor="background1" w:themeShade="A6"/>
          <w:bottom w:val="single" w:sz="12" w:space="1" w:color="A6A6A6" w:themeColor="background1" w:themeShade="A6"/>
          <w:right w:val="single" w:sz="12" w:space="9" w:color="A6A6A6" w:themeColor="background1" w:themeShade="A6"/>
        </w:pBdr>
        <w:rPr>
          <w:rFonts w:ascii="Droid Sans" w:hAnsi="Droid Sans" w:cs="Droid Sans"/>
          <w:sz w:val="20"/>
          <w:szCs w:val="20"/>
        </w:rPr>
      </w:pPr>
      <w:r w:rsidRPr="0063708E">
        <w:rPr>
          <w:rFonts w:ascii="Droid Sans" w:hAnsi="Droid Sans" w:cs="Droid Sans"/>
          <w:sz w:val="20"/>
          <w:szCs w:val="20"/>
        </w:rPr>
        <w:t>• Denke bei der Verwendung von Gemälden daran, die Bilddaten anzugeben.</w:t>
      </w:r>
      <w:r w:rsidRPr="00450B76">
        <w:rPr>
          <w:rFonts w:ascii="Droid Sans" w:hAnsi="Droid Sans" w:cs="Droid Sans"/>
          <w:noProof/>
          <w:sz w:val="20"/>
          <w:szCs w:val="20"/>
        </w:rPr>
        <w:t xml:space="preserve"> </w:t>
      </w: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group id="_x0000_s1074" style="position:absolute;margin-left:-7.8pt;margin-top:2.25pt;width:501.15pt;height:324.15pt;z-index:2" coordorigin="978,9111" coordsize="10023,648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61" type="#_x0000_t75" style="position:absolute;left:1073;top:9111;width:281;height:1173" wrapcoords="-243 0 -243 21542 21600 21542 21600 0 -243 0">
              <v:imagedata r:id="rId7" o:title="041_einpinsel"/>
            </v:shape>
            <v:shape id="_x0000_s1062" type="#_x0000_t75" style="position:absolute;left:978;top:11329;width:281;height:1173" wrapcoords="-243 0 -243 21542 21600 21542 21600 0 -243 0">
              <v:imagedata r:id="rId7" o:title="041_einpinsel"/>
            </v:shape>
            <v:shape id="_x0000_s1063" type="#_x0000_t75" style="position:absolute;left:1015;top:13518;width:281;height:1173" wrapcoords="-243 0 -243 21542 21600 21542 21600 0 -243 0">
              <v:imagedata r:id="rId7" o:title="041_einpinsel"/>
            </v:shape>
            <v:shape id="_x0000_s1064" type="#_x0000_t75" style="position:absolute;left:6046;top:9149;width:417;height:1173" wrapcoords="-159 0 -159 21544 21600 21544 21600 0 -159 0">
              <v:imagedata r:id="rId8" o:title="042_zweipinsel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5" type="#_x0000_t202" style="position:absolute;left:1488;top:9130;width:4433;height:2076" fillcolor="#d8d8d8" strokecolor="#d8d8d8">
              <v:textbox>
                <w:txbxContent>
                  <w:p w:rsidR="009F4E78" w:rsidRPr="0063708E" w:rsidRDefault="009F4E78" w:rsidP="009F4E78">
                    <w:pPr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 w:rsidRPr="0063708E">
                      <w:rPr>
                        <w:rFonts w:ascii="Droid Sans" w:hAnsi="Droid Sans" w:cs="Droid Sans"/>
                        <w:b/>
                        <w:bCs/>
                        <w:sz w:val="20"/>
                        <w:szCs w:val="20"/>
                      </w:rPr>
                      <w:t xml:space="preserve">Künstler: </w:t>
                    </w:r>
                    <w:r w:rsidRPr="0063708E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Benenne den Künstler und überlege dir einen Gegenstand, der in Zusammenhang mit ihm steht (z. B. leerer Geldbeutel bei van </w:t>
                    </w:r>
                    <w:proofErr w:type="spellStart"/>
                    <w:r w:rsidRPr="0063708E">
                      <w:rPr>
                        <w:rFonts w:ascii="Droid Sans" w:hAnsi="Droid Sans" w:cs="Droid Sans"/>
                        <w:sz w:val="20"/>
                        <w:szCs w:val="20"/>
                      </w:rPr>
                      <w:t>Beyeren</w:t>
                    </w:r>
                    <w:proofErr w:type="spellEnd"/>
                    <w:r w:rsidRPr="0063708E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 &gt; fehlende Beachtung unter Zeitgenossen und damit kaum finanzielle Mittel).</w:t>
                    </w:r>
                  </w:p>
                  <w:p w:rsidR="009F4E78" w:rsidRDefault="009F4E78"/>
                </w:txbxContent>
              </v:textbox>
            </v:shape>
            <v:shape id="_x0000_s1066" type="#_x0000_t202" style="position:absolute;left:6564;top:9130;width:4420;height:2076" fillcolor="#d8d8d8" strokecolor="#d8d8d8">
              <v:textbox>
                <w:txbxContent>
                  <w:p w:rsidR="009F4E78" w:rsidRDefault="009F4E78" w:rsidP="009F4E78">
                    <w:pPr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 w:rsidRPr="0063708E">
                      <w:rPr>
                        <w:rFonts w:ascii="Droid Sans" w:hAnsi="Droid Sans" w:cs="Droid Sans"/>
                        <w:b/>
                        <w:bCs/>
                        <w:sz w:val="20"/>
                        <w:szCs w:val="20"/>
                      </w:rPr>
                      <w:t xml:space="preserve">Nachvollzug: </w:t>
                    </w:r>
                    <w:r w:rsidRPr="0063708E">
                      <w:rPr>
                        <w:rFonts w:ascii="Droid Sans" w:hAnsi="Droid Sans" w:cs="Droid Sans"/>
                        <w:sz w:val="20"/>
                        <w:szCs w:val="20"/>
                      </w:rPr>
                      <w:t>Stelle entweder eine Figur deines Bildes selbst nach oder arrangiere ein Stillleben aus ähnlichen Gegenständen bzw. ordne Formen entsprechend an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 </w:t>
                    </w:r>
                    <w:r w:rsidRPr="0063708E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(z.B. bei Kandinsky). </w:t>
                    </w:r>
                  </w:p>
                  <w:p w:rsidR="009F4E78" w:rsidRDefault="009F4E78" w:rsidP="009F4E78">
                    <w:r w:rsidRPr="0063708E">
                      <w:rPr>
                        <w:rFonts w:ascii="Droid Sans" w:hAnsi="Droid Sans" w:cs="Droid Sans"/>
                        <w:sz w:val="20"/>
                        <w:szCs w:val="20"/>
                      </w:rPr>
                      <w:t>Achte insbesondere auf Körperhaltung, Formen, Farben, Anordnung und Lichteinfall. Fotografiere dein Ergebnis und vergleiche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  <v:shape id="_x0000_s1067" type="#_x0000_t202" style="position:absolute;left:1470;top:11329;width:4433;height:2076" fillcolor="#d8d8d8" strokecolor="#d8d8d8">
              <v:textbox>
                <w:txbxContent>
                  <w:p w:rsidR="009F4E78" w:rsidRPr="0063708E" w:rsidRDefault="009F4E78" w:rsidP="009F4E78">
                    <w:pPr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 w:rsidRPr="0063708E">
                      <w:rPr>
                        <w:rFonts w:ascii="Droid Sans" w:hAnsi="Droid Sans" w:cs="Droid Sans"/>
                        <w:b/>
                        <w:bCs/>
                        <w:sz w:val="20"/>
                        <w:szCs w:val="20"/>
                      </w:rPr>
                      <w:t>Gattung</w:t>
                    </w:r>
                    <w:r w:rsidRPr="0063708E">
                      <w:rPr>
                        <w:rFonts w:ascii="Droid Sans" w:hAnsi="Droid Sans" w:cs="Droid Sans"/>
                        <w:sz w:val="20"/>
                        <w:szCs w:val="20"/>
                      </w:rPr>
                      <w:t>: Benenne die Bildgattung und finde mindestens ein weiteres Gemälde derselben Gattung, das ein ähnliches Thema behandelt oder male/skizziere/fotografiere ein eigenes Beispiel.</w:t>
                    </w:r>
                  </w:p>
                  <w:p w:rsidR="009F4E78" w:rsidRDefault="009F4E78" w:rsidP="009F4E78"/>
                </w:txbxContent>
              </v:textbox>
            </v:shape>
            <v:shape id="_x0000_s1068" type="#_x0000_t202" style="position:absolute;left:6565;top:11329;width:4433;height:2076" fillcolor="#d8d8d8" strokecolor="#d8d8d8">
              <v:textbox>
                <w:txbxContent>
                  <w:p w:rsidR="009F4E78" w:rsidRPr="00C54BBB" w:rsidRDefault="009F4E78" w:rsidP="009F4E78">
                    <w:pPr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 w:rsidRPr="00C54BBB">
                      <w:rPr>
                        <w:rFonts w:ascii="Droid Sans" w:hAnsi="Droid Sans" w:cs="Droid Sans"/>
                        <w:b/>
                        <w:bCs/>
                        <w:sz w:val="20"/>
                        <w:szCs w:val="20"/>
                      </w:rPr>
                      <w:t xml:space="preserve">Gegenwartsbezug: </w:t>
                    </w:r>
                    <w:r w:rsidRPr="00C54BBB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Worin liegt die Bedeutung des Gemäldes bis heute? Gibt es aktuell gesellschaftliche Themen, zu denen 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d</w:t>
                    </w:r>
                    <w:r w:rsidRPr="00C54BBB">
                      <w:rPr>
                        <w:rFonts w:ascii="Droid Sans" w:hAnsi="Droid Sans" w:cs="Droid Sans"/>
                        <w:sz w:val="20"/>
                        <w:szCs w:val="20"/>
                      </w:rPr>
                      <w:t>u einen Bezug herstellen kannst? Suche entsprechende Abbildungen in den Medien oder male/skizziere ein Bild, das der Künstler in der heutigen Zeit schaffen würde.</w:t>
                    </w:r>
                  </w:p>
                  <w:p w:rsidR="009F4E78" w:rsidRDefault="009F4E78" w:rsidP="009F4E78"/>
                </w:txbxContent>
              </v:textbox>
            </v:shape>
            <v:shape id="_x0000_s1070" type="#_x0000_t202" style="position:absolute;left:1486;top:13518;width:4433;height:2076" fillcolor="#d8d8d8" strokecolor="#d8d8d8">
              <v:textbox>
                <w:txbxContent>
                  <w:p w:rsidR="009F4E78" w:rsidRPr="00C54BBB" w:rsidRDefault="009F4E78" w:rsidP="009F4E78">
                    <w:pPr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 w:rsidRPr="00C54BBB">
                      <w:rPr>
                        <w:rFonts w:ascii="Droid Sans" w:hAnsi="Droid Sans" w:cs="Droid Sans"/>
                        <w:b/>
                        <w:bCs/>
                        <w:sz w:val="20"/>
                        <w:szCs w:val="20"/>
                      </w:rPr>
                      <w:t>Epoche</w:t>
                    </w:r>
                    <w:r w:rsidRPr="00C54BBB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: Benenne die Epoche, in der das Bild entstanden ist, und suche mindestens ein weiteres Gemälde dieser Epoche bzw. - beim Beispiel der Abstraktion 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–</w:t>
                    </w:r>
                    <w:r w:rsidRPr="00C54BBB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 einer zeitgleichen Epoche. Finde mindestens zwei Ähnlichkeiten und markiere sie im Bild.</w:t>
                    </w:r>
                  </w:p>
                  <w:p w:rsidR="009F4E78" w:rsidRDefault="009F4E78" w:rsidP="009F4E78"/>
                </w:txbxContent>
              </v:textbox>
            </v:shape>
            <v:shape id="_x0000_s1071" type="#_x0000_t202" style="position:absolute;left:6568;top:13518;width:4433;height:2076" fillcolor="#d8d8d8" strokecolor="#d8d8d8">
              <v:textbox>
                <w:txbxContent>
                  <w:p w:rsidR="009F4E78" w:rsidRPr="00C54BBB" w:rsidRDefault="009F4E78" w:rsidP="009F4E78">
                    <w:pPr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 w:rsidRPr="00C54BBB">
                      <w:rPr>
                        <w:rFonts w:ascii="Droid Sans" w:hAnsi="Droid Sans" w:cs="Droid Sans"/>
                        <w:b/>
                        <w:bCs/>
                        <w:sz w:val="20"/>
                        <w:szCs w:val="20"/>
                      </w:rPr>
                      <w:t xml:space="preserve">Ausstellungsraum: </w:t>
                    </w:r>
                    <w:r w:rsidRPr="00C54BBB">
                      <w:rPr>
                        <w:rFonts w:ascii="Droid Sans" w:hAnsi="Droid Sans" w:cs="Droid Sans"/>
                        <w:sz w:val="20"/>
                        <w:szCs w:val="20"/>
                      </w:rPr>
                      <w:t>Entw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irf</w:t>
                    </w:r>
                    <w:r w:rsidRPr="00C54BBB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 einen neuen Ausstellungsraum als Zeichnung oder Modell, in dem das Werk in besonderer Weise zur Geltung kommt. Tipp: Wenn 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d</w:t>
                    </w:r>
                    <w:r w:rsidRPr="00C54BBB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u Hilfe bei der Konstruktion des Innenraums benötigst, recherchiere noch einmal den Bildhintergrund zu </w:t>
                    </w:r>
                    <w:proofErr w:type="spellStart"/>
                    <w:r w:rsidRPr="00C54BBB">
                      <w:rPr>
                        <w:rFonts w:ascii="Droid Sans" w:hAnsi="Droid Sans" w:cs="Droid Sans"/>
                        <w:sz w:val="20"/>
                        <w:szCs w:val="20"/>
                      </w:rPr>
                      <w:t>Peruginos</w:t>
                    </w:r>
                    <w:proofErr w:type="spellEnd"/>
                    <w:r w:rsidRPr="00C54BBB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 „</w:t>
                    </w:r>
                    <w:r w:rsidRPr="00C54BBB">
                      <w:rPr>
                        <w:rFonts w:ascii="Droid Sans" w:hAnsi="Droid Sans" w:cs="Droid Sans"/>
                        <w:iCs/>
                        <w:sz w:val="20"/>
                        <w:szCs w:val="20"/>
                      </w:rPr>
                      <w:t>Vision des Heiligen Bernhard“</w:t>
                    </w:r>
                    <w:r w:rsidRPr="00C54BBB">
                      <w:rPr>
                        <w:rFonts w:ascii="Droid Sans" w:hAnsi="Droid Sans" w:cs="Droid Sans"/>
                        <w:i/>
                        <w:iCs/>
                        <w:sz w:val="20"/>
                        <w:szCs w:val="20"/>
                      </w:rPr>
                      <w:t>.</w:t>
                    </w:r>
                  </w:p>
                  <w:p w:rsidR="009F4E78" w:rsidRDefault="009F4E78" w:rsidP="009F4E78"/>
                </w:txbxContent>
              </v:textbox>
            </v:shape>
            <v:shape id="_x0000_s1072" type="#_x0000_t75" style="position:absolute;left:5973;top:11329;width:634;height:1324" wrapcoords="-105 0 -105 21550 21600 21550 21600 0 -105 0">
              <v:imagedata r:id="rId9" o:title="040_dreipinsel"/>
            </v:shape>
            <v:shape id="_x0000_s1073" type="#_x0000_t75" style="position:absolute;left:5972;top:13518;width:634;height:1324" wrapcoords="-105 0 -105 21550 21600 21550 21600 0 -105 0">
              <v:imagedata r:id="rId9" o:title="040_dreipinsel"/>
            </v:shape>
          </v:group>
        </w:pict>
      </w: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Pr="0063708E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  <w:r>
        <w:rPr>
          <w:rFonts w:ascii="Times New Roman" w:hAnsi="Times New Roman"/>
          <w:sz w:val="24"/>
          <w:szCs w:val="24"/>
        </w:rPr>
        <w:pict>
          <v:shape id="_x0000_s1069" type="#_x0000_t202" style="position:absolute;margin-left:66.9pt;margin-top:543.45pt;width:221.65pt;height:103.8pt;z-index:1">
            <v:textbox>
              <w:txbxContent>
                <w:p w:rsidR="009F4E78" w:rsidRDefault="009F4E78" w:rsidP="009F4E78"/>
              </w:txbxContent>
            </v:textbox>
          </v:shape>
        </w:pict>
      </w: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9F4E78" w:rsidRDefault="009F4E78" w:rsidP="009F4E78">
      <w:pPr>
        <w:rPr>
          <w:rFonts w:ascii="Droid Sans" w:hAnsi="Droid Sans" w:cs="Droid Sans"/>
          <w:noProof/>
          <w:sz w:val="20"/>
          <w:szCs w:val="20"/>
        </w:rPr>
      </w:pPr>
    </w:p>
    <w:p w:rsidR="005D5FC1" w:rsidRDefault="005D5FC1" w:rsidP="009F4E78">
      <w:pPr>
        <w:rPr>
          <w:rFonts w:ascii="Droid Sans" w:hAnsi="Droid Sans" w:cs="Droid Sans"/>
          <w:b/>
        </w:rPr>
      </w:pPr>
    </w:p>
    <w:sectPr w:rsidR="005D5FC1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9BE" w:rsidRDefault="002629BE" w:rsidP="00263140">
      <w:r>
        <w:separator/>
      </w:r>
    </w:p>
  </w:endnote>
  <w:endnote w:type="continuationSeparator" w:id="0">
    <w:p w:rsidR="002629BE" w:rsidRDefault="002629B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4405A2">
    <w:pPr>
      <w:pStyle w:val="Fuzeile"/>
      <w:rPr>
        <w:rFonts w:cs="Arial"/>
        <w:b/>
        <w:sz w:val="18"/>
        <w:szCs w:val="18"/>
      </w:rPr>
    </w:pPr>
    <w:r w:rsidRPr="004405A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9BE" w:rsidRDefault="002629BE" w:rsidP="00263140">
      <w:r>
        <w:separator/>
      </w:r>
    </w:p>
  </w:footnote>
  <w:footnote w:type="continuationSeparator" w:id="0">
    <w:p w:rsidR="002629BE" w:rsidRDefault="002629B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405A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405A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015C0">
      <w:rPr>
        <w:rFonts w:cs="Arial"/>
        <w:b/>
      </w:rPr>
      <w:t>Arbeits</w:t>
    </w:r>
    <w:r w:rsidR="005D5FC1">
      <w:rPr>
        <w:rFonts w:cs="Arial"/>
        <w:b/>
      </w:rPr>
      <w:t xml:space="preserve">blatt </w:t>
    </w:r>
    <w:r w:rsidR="009F4E78">
      <w:rPr>
        <w:rFonts w:cs="Arial"/>
        <w:b/>
      </w:rPr>
      <w:t>2</w:t>
    </w:r>
    <w:r w:rsidR="005D5FC1">
      <w:rPr>
        <w:rFonts w:cs="Arial"/>
        <w:b/>
      </w:rPr>
      <w:t xml:space="preserve">: </w:t>
    </w:r>
    <w:r w:rsidR="00A86BD4">
      <w:rPr>
        <w:rFonts w:cs="Arial"/>
        <w:b/>
      </w:rPr>
      <w:t>Arbeitsbereich Bild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Default="005D5FC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Webspecial: Nie wieder keine Ahnung! Malerei</w:t>
    </w:r>
    <w:r w:rsidR="00FE0174" w:rsidRPr="00955C65">
      <w:rPr>
        <w:rFonts w:cs="Arial"/>
        <w:sz w:val="18"/>
        <w:szCs w:val="18"/>
      </w:rPr>
      <w:br/>
    </w:r>
  </w:p>
  <w:p w:rsidR="005D5FC1" w:rsidRPr="00BF6418" w:rsidRDefault="005D5FC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00228"/>
    <w:rsid w:val="000015C0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0228"/>
    <w:rsid w:val="002629BE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405A2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D5FC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9F4E78"/>
    <w:rsid w:val="00A03955"/>
    <w:rsid w:val="00A112A3"/>
    <w:rsid w:val="00A14801"/>
    <w:rsid w:val="00A44108"/>
    <w:rsid w:val="00A86BD4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4FA4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F4E7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2BA782-BDC5-401D-BF06-B9F82CC7B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237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Nie wieder keine Ahnung! Malerei</dc:title>
  <dc:creator>SWR Planet Schule</dc:creator>
  <cp:lastModifiedBy>Frietsch</cp:lastModifiedBy>
  <cp:revision>3</cp:revision>
  <cp:lastPrinted>2015-08-04T13:32:00Z</cp:lastPrinted>
  <dcterms:created xsi:type="dcterms:W3CDTF">2021-05-05T16:50:00Z</dcterms:created>
  <dcterms:modified xsi:type="dcterms:W3CDTF">2021-05-05T17:10:00Z</dcterms:modified>
</cp:coreProperties>
</file>