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48B" w:rsidRDefault="001C648B" w:rsidP="00A81E29">
      <w:pPr>
        <w:pStyle w:val="Arialberschrift"/>
        <w:ind w:firstLine="0"/>
        <w:rPr>
          <w:rFonts w:cs="Arial"/>
        </w:rPr>
      </w:pPr>
    </w:p>
    <w:p w:rsidR="001C648B" w:rsidRPr="009E1475" w:rsidRDefault="001C648B" w:rsidP="00A81E29">
      <w:pPr>
        <w:pStyle w:val="Arialberschrift"/>
        <w:ind w:firstLine="0"/>
        <w:rPr>
          <w:rFonts w:cs="Arial"/>
          <w:b w:val="0"/>
        </w:rPr>
      </w:pPr>
      <w:r>
        <w:rPr>
          <w:rFonts w:cs="Arial"/>
        </w:rPr>
        <w:t>Wie unterbreche ich meine Gedanken?</w:t>
      </w:r>
    </w:p>
    <w:p w:rsidR="001C648B" w:rsidRPr="008570C4" w:rsidRDefault="001C648B" w:rsidP="00A81E29">
      <w:pPr>
        <w:ind w:left="142" w:firstLine="0"/>
        <w:rPr>
          <w:rFonts w:ascii="Arial" w:hAnsi="Arial" w:cs="Arial"/>
          <w:color w:val="000000" w:themeColor="text1"/>
        </w:rPr>
      </w:pPr>
    </w:p>
    <w:p w:rsidR="001C648B" w:rsidRPr="008570C4" w:rsidRDefault="001C648B" w:rsidP="00A81E29">
      <w:pPr>
        <w:ind w:left="142" w:firstLine="0"/>
        <w:rPr>
          <w:rFonts w:ascii="Arial" w:hAnsi="Arial" w:cs="Arial"/>
        </w:rPr>
      </w:pPr>
      <w:r w:rsidRPr="008570C4">
        <w:rPr>
          <w:rFonts w:ascii="Arial" w:hAnsi="Arial" w:cs="Arial"/>
        </w:rPr>
        <w:t xml:space="preserve">Es gibt verschiedene Methoden, um die Gedanken mal zu unterbrechen. </w:t>
      </w:r>
      <w:r>
        <w:rPr>
          <w:rFonts w:ascii="Arial" w:hAnsi="Arial" w:cs="Arial"/>
        </w:rPr>
        <w:t>Eine Methode kennen die Schüler</w:t>
      </w:r>
      <w:r w:rsidRPr="008570C4">
        <w:rPr>
          <w:rFonts w:ascii="Arial" w:hAnsi="Arial" w:cs="Arial"/>
        </w:rPr>
        <w:t xml:space="preserve">innen </w:t>
      </w:r>
      <w:r>
        <w:rPr>
          <w:rFonts w:ascii="Arial" w:hAnsi="Arial" w:cs="Arial"/>
        </w:rPr>
        <w:t xml:space="preserve">und Schüler </w:t>
      </w:r>
      <w:r w:rsidRPr="008570C4">
        <w:rPr>
          <w:rFonts w:ascii="Arial" w:hAnsi="Arial" w:cs="Arial"/>
        </w:rPr>
        <w:t xml:space="preserve">bereits aus dem Podcast – die Pizza-Massage. </w:t>
      </w:r>
    </w:p>
    <w:p w:rsidR="001C648B" w:rsidRDefault="001C648B" w:rsidP="00A81E29">
      <w:pPr>
        <w:ind w:left="142" w:firstLine="0"/>
        <w:rPr>
          <w:rFonts w:ascii="Arial" w:hAnsi="Arial" w:cs="Arial"/>
        </w:rPr>
      </w:pPr>
    </w:p>
    <w:p w:rsidR="001C648B" w:rsidRPr="008570C4" w:rsidRDefault="001C648B" w:rsidP="00A81E29">
      <w:pPr>
        <w:ind w:left="142" w:firstLine="0"/>
        <w:rPr>
          <w:rFonts w:ascii="Arial" w:hAnsi="Arial" w:cs="Arial"/>
        </w:rPr>
      </w:pPr>
    </w:p>
    <w:p w:rsidR="001C648B" w:rsidRPr="002465C9" w:rsidRDefault="001C648B" w:rsidP="00A81E29">
      <w:pPr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2465C9">
        <w:rPr>
          <w:rFonts w:ascii="Arial" w:hAnsi="Arial" w:cs="Arial"/>
          <w:b/>
          <w:bCs/>
          <w:sz w:val="24"/>
          <w:szCs w:val="24"/>
        </w:rPr>
        <w:t>1. Methode: Pizza-Massage</w:t>
      </w:r>
    </w:p>
    <w:p w:rsidR="001C648B" w:rsidRPr="008570C4" w:rsidRDefault="001C648B" w:rsidP="00A81E29">
      <w:pPr>
        <w:spacing w:line="276" w:lineRule="auto"/>
        <w:ind w:left="142" w:firstLine="0"/>
        <w:rPr>
          <w:rFonts w:ascii="Arial" w:hAnsi="Arial" w:cs="Arial"/>
          <w:b/>
          <w:bCs/>
        </w:rPr>
      </w:pPr>
    </w:p>
    <w:p w:rsidR="001C648B" w:rsidRPr="008570C4" w:rsidRDefault="0091154C" w:rsidP="00A81E29">
      <w:pPr>
        <w:pStyle w:val="Listenabsatz"/>
        <w:ind w:left="142"/>
        <w:rPr>
          <w:rFonts w:ascii="Arial" w:hAnsi="Arial" w:cs="Arial"/>
          <w:color w:val="00347D"/>
        </w:rPr>
      </w:pPr>
      <w:r>
        <w:rPr>
          <w:rFonts w:ascii="Arial" w:hAnsi="Arial" w:cs="Arial"/>
          <w:b/>
          <w:noProof/>
          <w:color w:val="00347D"/>
          <w:lang w:eastAsia="de-DE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4756785</wp:posOffset>
            </wp:positionH>
            <wp:positionV relativeFrom="paragraph">
              <wp:posOffset>3810</wp:posOffset>
            </wp:positionV>
            <wp:extent cx="1574800" cy="1619250"/>
            <wp:effectExtent l="0" t="0" r="0" b="0"/>
            <wp:wrapTight wrapText="bothSides">
              <wp:wrapPolygon edited="0">
                <wp:start x="8623" y="1525"/>
                <wp:lineTo x="6794" y="1779"/>
                <wp:lineTo x="2090" y="4828"/>
                <wp:lineTo x="261" y="9402"/>
                <wp:lineTo x="523" y="13722"/>
                <wp:lineTo x="2874" y="18296"/>
                <wp:lineTo x="7316" y="20584"/>
                <wp:lineTo x="8100" y="20584"/>
                <wp:lineTo x="13065" y="20584"/>
                <wp:lineTo x="14110" y="20584"/>
                <wp:lineTo x="18290" y="18296"/>
                <wp:lineTo x="18552" y="17788"/>
                <wp:lineTo x="20642" y="13976"/>
                <wp:lineTo x="20642" y="13722"/>
                <wp:lineTo x="20903" y="9911"/>
                <wp:lineTo x="20903" y="9656"/>
                <wp:lineTo x="19597" y="6099"/>
                <wp:lineTo x="19335" y="4828"/>
                <wp:lineTo x="14371" y="1779"/>
                <wp:lineTo x="12542" y="1525"/>
                <wp:lineTo x="8623" y="1525"/>
              </wp:wrapPolygon>
            </wp:wrapTight>
            <wp:docPr id="7" name="Grafik 6" descr="Pizz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zza.png"/>
                    <pic:cNvPicPr/>
                  </pic:nvPicPr>
                  <pic:blipFill>
                    <a:blip r:embed="rId7" cstate="print"/>
                    <a:srcRect l="16901" t="14085" r="15962" b="16901"/>
                    <a:stretch>
                      <a:fillRect/>
                    </a:stretch>
                  </pic:blipFill>
                  <pic:spPr>
                    <a:xfrm>
                      <a:off x="0" y="0"/>
                      <a:ext cx="157480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C648B" w:rsidRPr="001C648B">
        <w:rPr>
          <w:rFonts w:ascii="Arial" w:hAnsi="Arial" w:cs="Arial"/>
          <w:b/>
          <w:color w:val="00347D"/>
        </w:rPr>
        <w:t>1.</w:t>
      </w:r>
      <w:r w:rsidR="001C648B">
        <w:rPr>
          <w:rFonts w:ascii="Arial" w:hAnsi="Arial" w:cs="Arial"/>
          <w:color w:val="00347D"/>
        </w:rPr>
        <w:t xml:space="preserve"> Teig kneten: Den Rücken sanft kneten.</w:t>
      </w:r>
    </w:p>
    <w:p w:rsidR="001C648B" w:rsidRPr="008570C4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2.</w:t>
      </w:r>
      <w:r>
        <w:rPr>
          <w:rFonts w:ascii="Arial" w:hAnsi="Arial" w:cs="Arial"/>
          <w:color w:val="00347D"/>
        </w:rPr>
        <w:t xml:space="preserve"> Teig ausrollen: Mit flachen Händen von unten nach oben streichen.</w:t>
      </w:r>
    </w:p>
    <w:p w:rsidR="001C648B" w:rsidRPr="008570C4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3.</w:t>
      </w:r>
      <w:r>
        <w:rPr>
          <w:rFonts w:ascii="Arial" w:hAnsi="Arial" w:cs="Arial"/>
          <w:color w:val="00347D"/>
        </w:rPr>
        <w:t xml:space="preserve"> Tomatensoße verteilen: Kleine Kreisbewegungen machen.</w:t>
      </w:r>
    </w:p>
    <w:p w:rsidR="001C648B" w:rsidRPr="008570C4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4.</w:t>
      </w:r>
      <w:r>
        <w:rPr>
          <w:rFonts w:ascii="Arial" w:hAnsi="Arial" w:cs="Arial"/>
          <w:color w:val="00347D"/>
        </w:rPr>
        <w:t xml:space="preserve"> Belag verteilen: Zutaten „tippen“, z.B. Pilze, Paprika ...</w:t>
      </w:r>
    </w:p>
    <w:p w:rsidR="001C648B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5.</w:t>
      </w:r>
      <w:r>
        <w:rPr>
          <w:rFonts w:ascii="Arial" w:hAnsi="Arial" w:cs="Arial"/>
          <w:color w:val="00347D"/>
        </w:rPr>
        <w:t xml:space="preserve"> Käse streuen: Mit den Fingerspitzen leicht über den Rücken zupfen.</w:t>
      </w:r>
    </w:p>
    <w:p w:rsidR="001C648B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6.</w:t>
      </w:r>
      <w:r>
        <w:rPr>
          <w:rFonts w:ascii="Arial" w:hAnsi="Arial" w:cs="Arial"/>
          <w:color w:val="00347D"/>
        </w:rPr>
        <w:t xml:space="preserve"> Pizza backen: Rücken warm reiben.</w:t>
      </w:r>
    </w:p>
    <w:p w:rsidR="001C648B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1C648B">
        <w:rPr>
          <w:rFonts w:ascii="Arial" w:hAnsi="Arial" w:cs="Arial"/>
          <w:b/>
          <w:color w:val="00347D"/>
        </w:rPr>
        <w:t>7.</w:t>
      </w:r>
      <w:r>
        <w:rPr>
          <w:rFonts w:ascii="Arial" w:hAnsi="Arial" w:cs="Arial"/>
          <w:color w:val="00347D"/>
        </w:rPr>
        <w:t xml:space="preserve"> Pizza schneiden: Linien mit den Fingern ziehen.</w:t>
      </w:r>
    </w:p>
    <w:p w:rsidR="001C648B" w:rsidRPr="008570C4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</w:p>
    <w:p w:rsidR="001C648B" w:rsidRPr="008570C4" w:rsidRDefault="001C648B" w:rsidP="00A81E29">
      <w:pPr>
        <w:pStyle w:val="Listenabsatz"/>
        <w:ind w:left="142"/>
        <w:rPr>
          <w:rFonts w:ascii="Arial" w:hAnsi="Arial" w:cs="Arial"/>
          <w:color w:val="00347D"/>
        </w:rPr>
      </w:pPr>
      <w:r>
        <w:rPr>
          <w:rFonts w:ascii="Arial" w:hAnsi="Arial" w:cs="Arial"/>
          <w:color w:val="00347D"/>
        </w:rPr>
        <w:t>Guten Appetit!</w:t>
      </w:r>
    </w:p>
    <w:p w:rsidR="001C648B" w:rsidRPr="008570C4" w:rsidRDefault="001C648B" w:rsidP="00A81E29">
      <w:pPr>
        <w:spacing w:line="276" w:lineRule="auto"/>
        <w:ind w:left="142" w:firstLine="0"/>
        <w:rPr>
          <w:rFonts w:ascii="Arial" w:hAnsi="Arial" w:cs="Arial"/>
        </w:rPr>
      </w:pPr>
    </w:p>
    <w:p w:rsidR="001C648B" w:rsidRDefault="001C648B" w:rsidP="00A81E29">
      <w:pPr>
        <w:spacing w:line="276" w:lineRule="auto"/>
        <w:ind w:left="142" w:firstLine="0"/>
        <w:rPr>
          <w:rFonts w:ascii="Arial" w:hAnsi="Arial" w:cs="Arial"/>
        </w:rPr>
      </w:pPr>
    </w:p>
    <w:p w:rsidR="002465C9" w:rsidRPr="008570C4" w:rsidRDefault="002465C9" w:rsidP="00A81E29">
      <w:pPr>
        <w:spacing w:line="276" w:lineRule="auto"/>
        <w:ind w:left="142" w:firstLine="0"/>
        <w:rPr>
          <w:rFonts w:ascii="Arial" w:hAnsi="Arial" w:cs="Arial"/>
        </w:rPr>
      </w:pPr>
    </w:p>
    <w:p w:rsidR="001C648B" w:rsidRPr="002465C9" w:rsidRDefault="001C648B" w:rsidP="00A81E29">
      <w:pPr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2465C9">
        <w:rPr>
          <w:rFonts w:ascii="Arial" w:hAnsi="Arial" w:cs="Arial"/>
          <w:b/>
          <w:bCs/>
          <w:sz w:val="24"/>
          <w:szCs w:val="24"/>
        </w:rPr>
        <w:t>2. Methode: Fingeratmung</w:t>
      </w:r>
    </w:p>
    <w:p w:rsidR="00A81E29" w:rsidRPr="008570C4" w:rsidRDefault="00A81E29" w:rsidP="00A81E29">
      <w:pPr>
        <w:spacing w:line="276" w:lineRule="auto"/>
        <w:ind w:left="142" w:firstLine="0"/>
        <w:rPr>
          <w:rFonts w:ascii="Arial" w:hAnsi="Arial" w:cs="Arial"/>
        </w:rPr>
      </w:pPr>
      <w:r w:rsidRPr="008570C4">
        <w:rPr>
          <w:rFonts w:ascii="Arial" w:hAnsi="Arial" w:cs="Arial"/>
        </w:rPr>
        <w:t xml:space="preserve">Die Fingeratmung ist eine Atemübung, die allein gemacht werden kann – jederzeit und überall. </w:t>
      </w:r>
    </w:p>
    <w:p w:rsidR="001C648B" w:rsidRPr="008570C4" w:rsidRDefault="001C648B" w:rsidP="00A81E29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1C648B" w:rsidRPr="008570C4" w:rsidRDefault="002465C9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2465C9">
        <w:rPr>
          <w:rFonts w:ascii="Arial" w:hAnsi="Arial" w:cs="Arial"/>
          <w:b/>
          <w:position w:val="-2"/>
        </w:rPr>
        <w:t>1.</w:t>
      </w:r>
      <w:r>
        <w:rPr>
          <w:rFonts w:ascii="Arial" w:hAnsi="Arial" w:cs="Arial"/>
          <w:position w:val="-2"/>
        </w:rPr>
        <w:t xml:space="preserve"> </w:t>
      </w:r>
      <w:r w:rsidR="001C648B" w:rsidRPr="008570C4">
        <w:rPr>
          <w:rFonts w:ascii="Arial" w:hAnsi="Arial" w:cs="Arial"/>
          <w:position w:val="-2"/>
        </w:rPr>
        <w:t>Halte eine Hand vor dich oder leg sie vor dir ab</w:t>
      </w:r>
      <w:r w:rsidR="001C648B">
        <w:rPr>
          <w:rFonts w:ascii="Arial" w:hAnsi="Arial" w:cs="Arial"/>
          <w:position w:val="-2"/>
        </w:rPr>
        <w:t>.</w:t>
      </w:r>
      <w:r w:rsidR="001C648B" w:rsidRPr="008570C4">
        <w:rPr>
          <w:rFonts w:ascii="Arial" w:hAnsi="Arial" w:cs="Arial"/>
          <w:position w:val="-2"/>
        </w:rPr>
        <w:t xml:space="preserve"> </w:t>
      </w:r>
    </w:p>
    <w:p w:rsidR="001C648B" w:rsidRPr="008570C4" w:rsidRDefault="002465C9" w:rsidP="00A81E29">
      <w:pPr>
        <w:pStyle w:val="Listenabsatz"/>
        <w:ind w:left="142"/>
        <w:rPr>
          <w:rFonts w:ascii="Arial" w:hAnsi="Arial" w:cs="Arial"/>
          <w:color w:val="00347D"/>
        </w:rPr>
      </w:pPr>
      <w:r w:rsidRPr="002465C9">
        <w:rPr>
          <w:rFonts w:ascii="Arial" w:hAnsi="Arial" w:cs="Arial"/>
          <w:b/>
          <w:position w:val="-2"/>
        </w:rPr>
        <w:t>2.</w:t>
      </w:r>
      <w:r>
        <w:rPr>
          <w:rFonts w:ascii="Arial" w:hAnsi="Arial" w:cs="Arial"/>
          <w:position w:val="-2"/>
        </w:rPr>
        <w:t xml:space="preserve"> </w:t>
      </w:r>
      <w:r w:rsidR="001C648B">
        <w:rPr>
          <w:rFonts w:ascii="Arial" w:hAnsi="Arial" w:cs="Arial"/>
          <w:position w:val="-2"/>
        </w:rPr>
        <w:t>B</w:t>
      </w:r>
      <w:r w:rsidR="001C648B" w:rsidRPr="008570C4">
        <w:rPr>
          <w:rFonts w:ascii="Arial" w:hAnsi="Arial" w:cs="Arial"/>
          <w:position w:val="-2"/>
        </w:rPr>
        <w:t xml:space="preserve">enutze deine andere Hand, um an deinen Fingern entlangzufahren. </w:t>
      </w:r>
    </w:p>
    <w:p w:rsidR="001C648B" w:rsidRPr="008570C4" w:rsidRDefault="002465C9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  <w:r w:rsidRPr="002465C9">
        <w:rPr>
          <w:rFonts w:ascii="Arial" w:hAnsi="Arial" w:cs="Arial"/>
          <w:b/>
          <w:color w:val="00347D"/>
          <w:position w:val="-2"/>
          <w:sz w:val="22"/>
          <w:szCs w:val="22"/>
        </w:rPr>
        <w:t>3.</w:t>
      </w:r>
      <w:r>
        <w:rPr>
          <w:rFonts w:ascii="Arial" w:hAnsi="Arial" w:cs="Arial"/>
          <w:color w:val="00347D"/>
          <w:position w:val="-2"/>
          <w:sz w:val="22"/>
          <w:szCs w:val="22"/>
        </w:rPr>
        <w:t xml:space="preserve"> </w:t>
      </w:r>
      <w:r w:rsidR="001C648B" w:rsidRPr="008570C4">
        <w:rPr>
          <w:rFonts w:ascii="Arial" w:hAnsi="Arial" w:cs="Arial"/>
          <w:color w:val="00347D"/>
          <w:position w:val="-2"/>
          <w:sz w:val="22"/>
          <w:szCs w:val="22"/>
        </w:rPr>
        <w:t xml:space="preserve">Du fängst unten am Daumen an. </w:t>
      </w:r>
    </w:p>
    <w:p w:rsidR="001C648B" w:rsidRPr="008570C4" w:rsidRDefault="002465C9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  <w:r w:rsidRPr="002465C9">
        <w:rPr>
          <w:rFonts w:ascii="Arial" w:hAnsi="Arial" w:cs="Arial"/>
          <w:b/>
          <w:color w:val="00347D"/>
          <w:position w:val="-2"/>
          <w:sz w:val="22"/>
          <w:szCs w:val="22"/>
        </w:rPr>
        <w:t>4.</w:t>
      </w:r>
      <w:r>
        <w:rPr>
          <w:rFonts w:ascii="Arial" w:hAnsi="Arial" w:cs="Arial"/>
          <w:color w:val="00347D"/>
          <w:position w:val="-2"/>
          <w:sz w:val="22"/>
          <w:szCs w:val="22"/>
        </w:rPr>
        <w:t xml:space="preserve"> </w:t>
      </w:r>
      <w:r w:rsidR="001C648B" w:rsidRPr="008570C4">
        <w:rPr>
          <w:rFonts w:ascii="Arial" w:hAnsi="Arial" w:cs="Arial"/>
          <w:color w:val="00347D"/>
          <w:position w:val="-2"/>
          <w:sz w:val="22"/>
          <w:szCs w:val="22"/>
        </w:rPr>
        <w:t xml:space="preserve">In der Einatmung streichst du nach oben. In der Ausatmung streichst du nach unten. </w:t>
      </w:r>
    </w:p>
    <w:p w:rsidR="002465C9" w:rsidRDefault="002465C9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  <w:r w:rsidRPr="002465C9">
        <w:rPr>
          <w:rFonts w:ascii="Arial" w:hAnsi="Arial" w:cs="Arial"/>
          <w:b/>
          <w:color w:val="00347D"/>
          <w:position w:val="-2"/>
          <w:sz w:val="22"/>
          <w:szCs w:val="22"/>
        </w:rPr>
        <w:t>5.</w:t>
      </w:r>
      <w:r>
        <w:rPr>
          <w:rFonts w:ascii="Arial" w:hAnsi="Arial" w:cs="Arial"/>
          <w:color w:val="00347D"/>
          <w:position w:val="-2"/>
          <w:sz w:val="22"/>
          <w:szCs w:val="22"/>
        </w:rPr>
        <w:t xml:space="preserve"> </w:t>
      </w:r>
      <w:r w:rsidR="001C648B" w:rsidRPr="008570C4">
        <w:rPr>
          <w:rFonts w:ascii="Arial" w:hAnsi="Arial" w:cs="Arial"/>
          <w:color w:val="00347D"/>
          <w:position w:val="-2"/>
          <w:sz w:val="22"/>
          <w:szCs w:val="22"/>
        </w:rPr>
        <w:t xml:space="preserve">Das machst du, bis du am kleinen Finger angekommen bist. </w:t>
      </w:r>
    </w:p>
    <w:p w:rsidR="002465C9" w:rsidRDefault="002465C9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</w:p>
    <w:p w:rsidR="002465C9" w:rsidRDefault="002465C9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</w:p>
    <w:p w:rsidR="001C648B" w:rsidRDefault="0091154C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  <w:r>
        <w:rPr>
          <w:rFonts w:ascii="Arial" w:hAnsi="Arial" w:cs="Arial"/>
          <w:b/>
          <w:bCs/>
          <w:noProof/>
          <w:color w:val="00347D"/>
          <w:position w:val="-2"/>
          <w:sz w:val="22"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1480185</wp:posOffset>
            </wp:positionH>
            <wp:positionV relativeFrom="paragraph">
              <wp:posOffset>372745</wp:posOffset>
            </wp:positionV>
            <wp:extent cx="2245360" cy="2333625"/>
            <wp:effectExtent l="19050" t="0" r="2540" b="0"/>
            <wp:wrapTight wrapText="bothSides">
              <wp:wrapPolygon edited="0">
                <wp:start x="-183" y="0"/>
                <wp:lineTo x="-183" y="21512"/>
                <wp:lineTo x="21624" y="21512"/>
                <wp:lineTo x="21624" y="0"/>
                <wp:lineTo x="-183" y="0"/>
              </wp:wrapPolygon>
            </wp:wrapTight>
            <wp:docPr id="5" name="Grafik 4" descr="colourbox41189591 h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41189591 hand.png"/>
                    <pic:cNvPicPr/>
                  </pic:nvPicPr>
                  <pic:blipFill>
                    <a:blip r:embed="rId8" cstate="print"/>
                    <a:srcRect l="20783" t="17734" r="23486" b="10345"/>
                    <a:stretch>
                      <a:fillRect/>
                    </a:stretch>
                  </pic:blipFill>
                  <pic:spPr>
                    <a:xfrm>
                      <a:off x="0" y="0"/>
                      <a:ext cx="2245360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C648B" w:rsidRPr="008570C4">
        <w:rPr>
          <w:rFonts w:ascii="Arial" w:hAnsi="Arial" w:cs="Arial"/>
          <w:b/>
          <w:bCs/>
          <w:color w:val="00347D"/>
          <w:position w:val="-2"/>
          <w:sz w:val="22"/>
          <w:szCs w:val="22"/>
        </w:rPr>
        <w:t>Tipp:</w:t>
      </w:r>
      <w:r w:rsidR="001C648B" w:rsidRPr="008570C4">
        <w:rPr>
          <w:rFonts w:ascii="Arial" w:hAnsi="Arial" w:cs="Arial"/>
          <w:color w:val="00347D"/>
          <w:position w:val="-2"/>
          <w:sz w:val="22"/>
          <w:szCs w:val="22"/>
        </w:rPr>
        <w:t xml:space="preserve"> Du kannst dies so oft machen, wie du magst. Du kannst es auch an beiden Händen machen, dann wären </w:t>
      </w:r>
      <w:r w:rsidR="001C648B">
        <w:rPr>
          <w:rFonts w:ascii="Arial" w:hAnsi="Arial" w:cs="Arial"/>
          <w:color w:val="00347D"/>
          <w:position w:val="-2"/>
          <w:sz w:val="22"/>
          <w:szCs w:val="22"/>
        </w:rPr>
        <w:t>es</w:t>
      </w:r>
      <w:r w:rsidR="001C648B" w:rsidRPr="008570C4">
        <w:rPr>
          <w:rFonts w:ascii="Arial" w:hAnsi="Arial" w:cs="Arial"/>
          <w:color w:val="00347D"/>
          <w:position w:val="-2"/>
          <w:sz w:val="22"/>
          <w:szCs w:val="22"/>
        </w:rPr>
        <w:t xml:space="preserve"> 10 tiefe Atemzüge. </w:t>
      </w:r>
    </w:p>
    <w:p w:rsidR="0091154C" w:rsidRDefault="0091154C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  <w:r w:rsidRPr="002E3B6F">
        <w:rPr>
          <w:rFonts w:ascii="Arial" w:hAnsi="Arial" w:cs="Arial"/>
          <w:b/>
          <w:bCs/>
          <w:noProof/>
          <w:color w:val="00347D"/>
          <w:position w:val="-2"/>
          <w:sz w:val="22"/>
          <w:szCs w:val="22"/>
        </w:rPr>
        <w:pict>
          <v:group id="_x0000_s2071" style="position:absolute;left:0;text-align:left;margin-left:120.95pt;margin-top:3.3pt;width:174.15pt;height:169.7pt;z-index:251678720" coordorigin="3583,11821" coordsize="3483,3394">
            <v:shape id="_x0000_s2054" style="position:absolute;left:5626;top:12156;width:569;height:1156;mso-height-relative:margin;v-text-anchor:middle" coordsize="569,1156" path="m,1156c128,817,257,478,352,285,447,92,533,48,569,e" filled="f" fillcolor="white [3201]" strokecolor="#00347d" strokeweight="2pt">
              <v:stroke endarrow="block"/>
              <v:path arrowok="t"/>
            </v:shape>
            <v:shape id="_x0000_s2055" style="position:absolute;left:3583;top:13864;width:910;height:1351;mso-height-relative:margin;v-text-anchor:middle" coordsize="910,1351" path="m888,1306v11,22,22,45,-51,-83c764,1095,591,740,452,536,313,332,75,89,,e" filled="f" fillcolor="white [3201]" strokecolor="#00347d" strokeweight="2pt">
              <v:stroke endarrow="block"/>
              <v:path arrowok="t"/>
            </v:shape>
            <v:shape id="_x0000_s2056" style="position:absolute;left:3834;top:13312;width:659;height:385;mso-height-relative:margin;v-text-anchor:middle" coordsize="659,385" path="m,c129,43,259,86,369,150v110,64,200,149,290,235e" filled="f" fillcolor="white [3201]" strokecolor="#00347d" strokeweight="2pt">
              <v:stroke endarrow="block"/>
              <v:path arrowok="t"/>
            </v:shape>
            <v:shape id="_x0000_s2058" style="position:absolute;left:4370;top:12156;width:123;height:1390;mso-wrap-style:square;mso-width-percent:0;mso-height-percent:0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left-percent:-10001;mso-top-percent:-10001;mso-width-relative:page;mso-height-relative:margin;mso-position-horizontal-col-start:0;mso-width-col-span:0;v-text-anchor:middle" coordsize="123,1390" path="m123,1390c88,1194,54,999,34,804,14,609,,352,,218,,84,17,42,34,e" filled="f" fillcolor="white [3201]" strokecolor="#00347d" strokeweight="2pt">
              <v:stroke endarrow="block"/>
              <v:path arrowok="t"/>
            </v:shape>
            <v:shape id="_x0000_s2060" style="position:absolute;left:4739;top:12039;width:301;height:1055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margin;mso-position-horizontal-col-start:0;mso-width-col-span:0;v-text-anchor:middle" coordsize="301,1055" path="m,c75,46,151,92,201,268v50,176,75,481,100,787e" filled="f" fillcolor="white [3201]" strokecolor="#00347d" strokeweight="2pt">
              <v:stroke endarrow="block"/>
              <v:path arrowok="t"/>
            </v:shape>
            <v:shape id="_x0000_s2062" style="position:absolute;left:5108;top:11821;width:318;height:1039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margin;mso-position-horizontal-col-start:0;mso-width-col-span:0;v-text-anchor:middle" coordsize="318,1039" path="m,1039c40,773,81,508,134,335,187,162,252,81,318,e" filled="f" fillcolor="white [3201]" strokecolor="#00347d" strokeweight="2pt">
              <v:stroke endarrow="block"/>
              <v:path arrowok="t"/>
            </v:shape>
            <v:shape id="_x0000_s2064" style="position:absolute;left:5710;top:11922;width:164;height:938;mso-wrap-style:square;mso-width-percent:0;mso-height-percent:0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left-percent:-10001;mso-top-percent:-10001;mso-width-relative:page;mso-height-relative:margin;mso-position-horizontal-col-start:0;mso-width-col-span:0;v-text-anchor:middle" coordsize="164,938" path="m83,v40,89,81,179,67,335c136,491,68,714,,938e" filled="f" fillcolor="white [3201]" strokecolor="#00347d" strokeweight="2pt">
              <v:stroke endarrow="block"/>
              <v:path arrowok="t"/>
            </v:shape>
            <v:shape id="_x0000_s2065" style="position:absolute;left:6195;top:12307;width:385;height:1239;mso-wrap-style:square;mso-width-percent:0;mso-height-percent:0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left-percent:-10001;mso-top-percent:-10001;mso-width-relative:page;mso-height-relative:margin;mso-position-horizontal-col-start:0;mso-width-col-span:0;v-text-anchor:middle" coordsize="385,1239" path="m385,v-2,131,-3,263,-67,469c254,675,127,957,,1239e" filled="f" fillcolor="white [3201]" strokecolor="#00347d" strokeweight="2pt">
              <v:stroke endarrow="block"/>
              <v:path arrowok="t"/>
            </v:shape>
            <v:shape id="_x0000_s2066" style="position:absolute;left:6430;top:12818;width:368;height:273;mso-wrap-style:square;mso-width-percent:0;mso-height-percent:0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left-percent:-10001;mso-top-percent:-10001;mso-width-relative:page;mso-height-relative:margin;mso-position-horizontal-col-start:0;mso-width-col-span:0;v-text-anchor:middle" coordsize="368,273" path="m,273c86,175,173,78,234,39,295,,331,19,368,39e" filled="f" fillcolor="white [3201]" strokecolor="#00347d" strokeweight="2pt">
              <v:stroke endarrow="block"/>
              <v:path arrowok="t"/>
            </v:shape>
            <v:shape id="_x0000_s2067" style="position:absolute;left:6329;top:13094;width:737;height:1524;mso-wrap-style:square;mso-width-percent:0;mso-height-percent:0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left-percent:-10001;mso-top-percent:-10001;mso-width-relative:page;mso-height-relative:margin;mso-position-horizontal-col-start:0;mso-width-col-span:0;v-text-anchor:middle" coordsize="737,1524" path="m737,c664,174,592,349,469,603,346,857,78,1370,,1524e" filled="f" fillcolor="white [3201]" strokecolor="#00347d" strokeweight="2pt">
              <v:stroke endarrow="block"/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8" type="#_x0000_t202" style="position:absolute;left:3642;top:14316;width:352;height:302;mso-height-relative:margin;v-text-anchor:middle" filled="f" fillcolor="white [3201]" stroked="f" strokecolor="#00347d" strokeweight="2pt">
              <v:textbox inset="1mm,0,0,0">
                <w:txbxContent>
                  <w:p w:rsidR="00A81E29" w:rsidRPr="00A81E29" w:rsidRDefault="00A81E29">
                    <w:pPr>
                      <w:ind w:left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81E2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ein</w:t>
                    </w:r>
                  </w:p>
                </w:txbxContent>
              </v:textbox>
            </v:shape>
            <v:shape id="_x0000_s2069" type="#_x0000_t202" style="position:absolute;left:3780;top:13043;width:352;height:302;mso-height-relative:margin;v-text-anchor:middle" filled="f" fillcolor="white [3201]" stroked="f" strokecolor="#00347d" strokeweight="2pt">
              <v:textbox inset="1mm,0,0,0">
                <w:txbxContent>
                  <w:p w:rsidR="00A81E29" w:rsidRPr="00A81E29" w:rsidRDefault="00A81E29" w:rsidP="00A81E29">
                    <w:pPr>
                      <w:ind w:left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aus</w:t>
                    </w:r>
                  </w:p>
                </w:txbxContent>
              </v:textbox>
            </v:shape>
          </v:group>
        </w:pict>
      </w:r>
    </w:p>
    <w:p w:rsidR="0091154C" w:rsidRPr="008570C4" w:rsidRDefault="0091154C" w:rsidP="00A81E29">
      <w:pPr>
        <w:pStyle w:val="StandardWeb"/>
        <w:shd w:val="clear" w:color="auto" w:fill="FFFFFF"/>
        <w:spacing w:before="0" w:beforeAutospacing="0" w:after="0" w:afterAutospacing="0" w:line="276" w:lineRule="auto"/>
        <w:ind w:left="142"/>
        <w:rPr>
          <w:rFonts w:ascii="Arial" w:hAnsi="Arial" w:cs="Arial"/>
          <w:color w:val="00347D"/>
          <w:position w:val="-2"/>
          <w:sz w:val="22"/>
          <w:szCs w:val="22"/>
        </w:rPr>
      </w:pPr>
    </w:p>
    <w:p w:rsidR="001C648B" w:rsidRPr="003A7C35" w:rsidRDefault="001C648B" w:rsidP="00A81E29">
      <w:pPr>
        <w:ind w:left="142" w:firstLine="0"/>
      </w:pPr>
    </w:p>
    <w:p w:rsidR="003C5687" w:rsidRPr="001C648B" w:rsidRDefault="003C5687" w:rsidP="00A81E29">
      <w:pPr>
        <w:ind w:left="142" w:firstLine="0"/>
      </w:pPr>
    </w:p>
    <w:sectPr w:rsidR="003C5687" w:rsidRPr="001C648B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25E" w:rsidRDefault="0001425E" w:rsidP="003A7C35">
      <w:pPr>
        <w:spacing w:after="0" w:line="240" w:lineRule="auto"/>
      </w:pPr>
      <w:r>
        <w:separator/>
      </w:r>
    </w:p>
  </w:endnote>
  <w:endnote w:type="continuationSeparator" w:id="0">
    <w:p w:rsidR="0001425E" w:rsidRDefault="0001425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B11" w:rsidRDefault="00C64B1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D81763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D81763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 Illustration: </w:t>
    </w:r>
    <w:r w:rsidR="00C64B11">
      <w:rPr>
        <w:rFonts w:ascii="Arial" w:eastAsia="TheSans C5 Plain" w:hAnsi="Arial" w:cs="Arial"/>
        <w:bCs/>
        <w:color w:val="909191"/>
        <w:sz w:val="18"/>
        <w:szCs w:val="18"/>
      </w:rPr>
      <w:t xml:space="preserve">SWR, </w:t>
    </w:r>
    <w:r w:rsidR="00CF49D4">
      <w:rPr>
        <w:rFonts w:ascii="Arial" w:eastAsia="TheSans C5 Plain" w:hAnsi="Arial" w:cs="Arial"/>
        <w:bCs/>
        <w:color w:val="909191"/>
        <w:sz w:val="18"/>
        <w:szCs w:val="18"/>
      </w:rPr>
      <w:t>Colourbox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B11" w:rsidRDefault="00C64B1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25E" w:rsidRDefault="0001425E" w:rsidP="003A7C35">
      <w:pPr>
        <w:spacing w:after="0" w:line="240" w:lineRule="auto"/>
      </w:pPr>
      <w:r>
        <w:separator/>
      </w:r>
    </w:p>
  </w:footnote>
  <w:footnote w:type="continuationSeparator" w:id="0">
    <w:p w:rsidR="0001425E" w:rsidRDefault="0001425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B11" w:rsidRDefault="00C64B11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534B" w:rsidP="009E1475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4005580</wp:posOffset>
          </wp:positionH>
          <wp:positionV relativeFrom="paragraph">
            <wp:posOffset>-394970</wp:posOffset>
          </wp:positionV>
          <wp:extent cx="577215" cy="572135"/>
          <wp:effectExtent l="19050" t="0" r="0" b="0"/>
          <wp:wrapTight wrapText="bothSides">
            <wp:wrapPolygon edited="0">
              <wp:start x="-713" y="0"/>
              <wp:lineTo x="-713" y="20857"/>
              <wp:lineTo x="21386" y="20857"/>
              <wp:lineTo x="21386" y="0"/>
              <wp:lineTo x="-713" y="0"/>
            </wp:wrapPolygon>
          </wp:wrapTight>
          <wp:docPr id="4" name="Grafik 3" descr="qr_mmt-zukunftsangs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zukunftsangs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215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E3B6F">
      <w:rPr>
        <w:noProof/>
      </w:rPr>
      <w:pict>
        <v:rect id="Rechteck 23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648B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1C648B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1C648B">
      <w:rPr>
        <w:sz w:val="20"/>
        <w:szCs w:val="20"/>
      </w:rPr>
      <w:t xml:space="preserve">Wie unterbreche ich meine Gedanken? </w:t>
    </w:r>
    <w:r w:rsidR="003C5687">
      <w:rPr>
        <w:color w:val="7F7F7F" w:themeColor="text1" w:themeTint="80"/>
        <w:sz w:val="20"/>
        <w:szCs w:val="20"/>
      </w:rPr>
      <w:t xml:space="preserve"> </w:t>
    </w:r>
  </w:p>
  <w:p w:rsidR="00685FD6" w:rsidRPr="00000978" w:rsidRDefault="002E3B6F" w:rsidP="00685FD6">
    <w:pPr>
      <w:pStyle w:val="KeinLeerraum"/>
      <w:ind w:left="142"/>
      <w:rPr>
        <w:color w:val="909191"/>
        <w:sz w:val="16"/>
        <w:szCs w:val="16"/>
      </w:rPr>
    </w:pPr>
    <w:r w:rsidRPr="002E3B6F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1241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Zukunftsangst</w:t>
    </w:r>
  </w:p>
  <w:p w:rsidR="00685FD6" w:rsidRDefault="002E3B6F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20534B" w:rsidRPr="000570A9">
        <w:rPr>
          <w:rStyle w:val="Hyperlink"/>
          <w:rFonts w:eastAsiaTheme="minorHAnsi" w:cs="Arial"/>
          <w:szCs w:val="16"/>
        </w:rPr>
        <w:t>www.planet-schule.de/x/tagebuch-zukunftsangst</w:t>
      </w:r>
    </w:hyperlink>
  </w:p>
  <w:p w:rsidR="00685FD6" w:rsidRDefault="00685FD6" w:rsidP="00D66330">
    <w:pPr>
      <w:pStyle w:val="ArialBeschreibunggrau"/>
      <w:ind w:firstLine="132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B11" w:rsidRDefault="00C64B11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1B298A"/>
    <w:multiLevelType w:val="hybridMultilevel"/>
    <w:tmpl w:val="F244DAA4"/>
    <w:lvl w:ilvl="0" w:tplc="88EAF8A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504757D"/>
    <w:multiLevelType w:val="hybridMultilevel"/>
    <w:tmpl w:val="DA82422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187299"/>
    <w:multiLevelType w:val="hybridMultilevel"/>
    <w:tmpl w:val="36A6D2DA"/>
    <w:lvl w:ilvl="0" w:tplc="C6AC64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4338" style="mso-height-relative:margin;v-text-anchor:middle" fill="f" fillcolor="none [3201]" strokecolor="#00347d">
      <v:fill color="none [3201]" on="f"/>
      <v:stroke color="#00347d" weight="2pt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1425E"/>
    <w:rsid w:val="0005240D"/>
    <w:rsid w:val="000A2B02"/>
    <w:rsid w:val="000C5BEC"/>
    <w:rsid w:val="00131909"/>
    <w:rsid w:val="001773CA"/>
    <w:rsid w:val="001C648B"/>
    <w:rsid w:val="001D10AB"/>
    <w:rsid w:val="00200DF4"/>
    <w:rsid w:val="0020534B"/>
    <w:rsid w:val="002465C9"/>
    <w:rsid w:val="00281DDB"/>
    <w:rsid w:val="002C43A5"/>
    <w:rsid w:val="002C79C6"/>
    <w:rsid w:val="002E3B6F"/>
    <w:rsid w:val="002E3D07"/>
    <w:rsid w:val="00300FAE"/>
    <w:rsid w:val="00335E90"/>
    <w:rsid w:val="003A7C35"/>
    <w:rsid w:val="003C0E2D"/>
    <w:rsid w:val="003C5687"/>
    <w:rsid w:val="00462615"/>
    <w:rsid w:val="004D06FD"/>
    <w:rsid w:val="0052199E"/>
    <w:rsid w:val="00560917"/>
    <w:rsid w:val="0057582E"/>
    <w:rsid w:val="00606022"/>
    <w:rsid w:val="0060637E"/>
    <w:rsid w:val="00685FD6"/>
    <w:rsid w:val="006C2B94"/>
    <w:rsid w:val="006F2769"/>
    <w:rsid w:val="00700967"/>
    <w:rsid w:val="00711AA1"/>
    <w:rsid w:val="00717537"/>
    <w:rsid w:val="00751706"/>
    <w:rsid w:val="007A2051"/>
    <w:rsid w:val="007B436A"/>
    <w:rsid w:val="00800C52"/>
    <w:rsid w:val="00836272"/>
    <w:rsid w:val="008B0864"/>
    <w:rsid w:val="008C5CBF"/>
    <w:rsid w:val="008F0C7A"/>
    <w:rsid w:val="0091154C"/>
    <w:rsid w:val="00911876"/>
    <w:rsid w:val="009E1475"/>
    <w:rsid w:val="009E4BDF"/>
    <w:rsid w:val="00A43F44"/>
    <w:rsid w:val="00A65B48"/>
    <w:rsid w:val="00A81E29"/>
    <w:rsid w:val="00AA38E4"/>
    <w:rsid w:val="00AA60EB"/>
    <w:rsid w:val="00B40E94"/>
    <w:rsid w:val="00B71737"/>
    <w:rsid w:val="00B933C3"/>
    <w:rsid w:val="00C111CB"/>
    <w:rsid w:val="00C15D10"/>
    <w:rsid w:val="00C64B11"/>
    <w:rsid w:val="00C7232A"/>
    <w:rsid w:val="00CF08A5"/>
    <w:rsid w:val="00CF49D4"/>
    <w:rsid w:val="00D30BAE"/>
    <w:rsid w:val="00D66330"/>
    <w:rsid w:val="00D81763"/>
    <w:rsid w:val="00D91488"/>
    <w:rsid w:val="00DD1595"/>
    <w:rsid w:val="00E50BAC"/>
    <w:rsid w:val="00E61370"/>
    <w:rsid w:val="00E85579"/>
    <w:rsid w:val="00EA17C3"/>
    <w:rsid w:val="00EA389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 style="mso-height-relative:margin;v-text-anchor:middle" fill="f" fillcolor="none [3201]" strokecolor="#00347d">
      <v:fill color="none [3201]" on="f"/>
      <v:stroke color="#00347d" weight="2pt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1C648B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E147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gitternetz">
    <w:name w:val="Table Grid"/>
    <w:basedOn w:val="NormaleTabelle"/>
    <w:uiPriority w:val="59"/>
    <w:rsid w:val="009E14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0534B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semiHidden/>
    <w:unhideWhenUsed/>
    <w:rsid w:val="001C648B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64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1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1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2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5" Type="http://schemas.openxmlformats.org/officeDocument/2006/relationships/hyperlink" Target="http://www.planet-schule.de/x/tagebuch-zukunftsangst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163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Klimawandel und Zukunftsangst: Die Mission Hoffnung</dc:title>
  <dc:creator>planet schule</dc:creator>
  <cp:lastModifiedBy>Martina Frietsch</cp:lastModifiedBy>
  <cp:revision>7</cp:revision>
  <dcterms:created xsi:type="dcterms:W3CDTF">2025-06-05T16:17:00Z</dcterms:created>
  <dcterms:modified xsi:type="dcterms:W3CDTF">2025-06-23T14:07:00Z</dcterms:modified>
</cp:coreProperties>
</file>