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C5687" w:rsidRPr="009E1475" w:rsidRDefault="003C5687" w:rsidP="003C5687">
      <w:pPr>
        <w:pStyle w:val="Arialberschrift"/>
        <w:ind w:firstLine="0"/>
        <w:rPr>
          <w:rFonts w:cs="Arial"/>
          <w:b w:val="0"/>
        </w:rPr>
      </w:pPr>
      <w:r>
        <w:rPr>
          <w:rFonts w:cs="Arial"/>
        </w:rPr>
        <w:t>Klimawandel – Was können wir tun?</w:t>
      </w:r>
    </w:p>
    <w:p w:rsidR="003C5687" w:rsidRPr="009E1475" w:rsidRDefault="003C5687" w:rsidP="003C5687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6"/>
          <w:szCs w:val="16"/>
        </w:rPr>
      </w:pPr>
    </w:p>
    <w:p w:rsidR="003C5687" w:rsidRPr="009E1475" w:rsidRDefault="003C5687" w:rsidP="003C5687">
      <w:pPr>
        <w:pStyle w:val="TheSansText"/>
        <w:spacing w:after="0" w:line="247" w:lineRule="auto"/>
        <w:ind w:left="142" w:firstLine="0"/>
        <w:rPr>
          <w:rFonts w:ascii="Arial" w:hAnsi="Arial" w:cs="Arial"/>
          <w:b/>
          <w:bCs/>
          <w:sz w:val="18"/>
          <w:szCs w:val="18"/>
        </w:rPr>
      </w:pPr>
      <w:r w:rsidRPr="009E1475">
        <w:rPr>
          <w:rFonts w:ascii="Arial" w:hAnsi="Arial" w:cs="Arial"/>
          <w:b/>
          <w:bCs/>
          <w:sz w:val="18"/>
          <w:szCs w:val="18"/>
        </w:rPr>
        <w:t xml:space="preserve">Podcast Szene </w:t>
      </w:r>
      <w:r w:rsidR="00A6518E">
        <w:rPr>
          <w:rFonts w:ascii="Arial" w:hAnsi="Arial" w:cs="Arial"/>
          <w:b/>
          <w:bCs/>
          <w:sz w:val="18"/>
          <w:szCs w:val="18"/>
        </w:rPr>
        <w:t>Minute 16:02 – Minute 18:54</w:t>
      </w:r>
    </w:p>
    <w:p w:rsidR="003C5687" w:rsidRPr="00A65B48" w:rsidRDefault="003C5687" w:rsidP="003C5687">
      <w:pPr>
        <w:pStyle w:val="TheSansText"/>
        <w:ind w:left="142" w:firstLine="0"/>
        <w:rPr>
          <w:rFonts w:ascii="Arial" w:hAnsi="Arial" w:cs="Arial"/>
          <w:sz w:val="21"/>
          <w:szCs w:val="21"/>
        </w:rPr>
      </w:pPr>
    </w:p>
    <w:p w:rsidR="003C5687" w:rsidRPr="00A65B48" w:rsidRDefault="003C5687" w:rsidP="003C5687">
      <w:pPr>
        <w:ind w:left="142" w:firstLine="0"/>
        <w:rPr>
          <w:rFonts w:ascii="Arial" w:hAnsi="Arial" w:cs="Arial"/>
          <w:sz w:val="21"/>
          <w:szCs w:val="21"/>
        </w:rPr>
      </w:pPr>
      <w:r w:rsidRPr="00A65B48">
        <w:rPr>
          <w:rFonts w:ascii="Arial" w:hAnsi="Arial" w:cs="Arial"/>
          <w:b/>
          <w:bCs/>
          <w:sz w:val="21"/>
          <w:szCs w:val="21"/>
        </w:rPr>
        <w:t>1.</w:t>
      </w:r>
      <w:r w:rsidRPr="00A65B48">
        <w:rPr>
          <w:rFonts w:ascii="Arial" w:hAnsi="Arial" w:cs="Arial"/>
          <w:sz w:val="21"/>
          <w:szCs w:val="21"/>
        </w:rPr>
        <w:t xml:space="preserve"> Was </w:t>
      </w:r>
      <w:r>
        <w:rPr>
          <w:rFonts w:ascii="Arial" w:hAnsi="Arial" w:cs="Arial"/>
          <w:sz w:val="21"/>
          <w:szCs w:val="21"/>
        </w:rPr>
        <w:t>können wir gegen den Klimawandel tun? Höre genau hin und fülle die Lücken.</w:t>
      </w:r>
    </w:p>
    <w:p w:rsidR="003C5687" w:rsidRDefault="003C5687" w:rsidP="003C5687">
      <w:pPr>
        <w:ind w:left="142" w:firstLine="0"/>
        <w:rPr>
          <w:rFonts w:ascii="Arial" w:hAnsi="Arial" w:cs="Arial"/>
          <w:sz w:val="21"/>
          <w:szCs w:val="21"/>
        </w:rPr>
      </w:pPr>
    </w:p>
    <w:p w:rsidR="003C5687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10" style="position:absolute;left:0;text-align:left;margin-left:31.2pt;margin-top:2.1pt;width:238.05pt;height:27.6pt;z-index:251666432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" fillcolor="white [3201]" strokecolor="#00347d">
            <v:textbox inset="1.5mm,2.3mm,1.5mm,.3mm">
              <w:txbxContent>
                <w:p w:rsidR="003C5687" w:rsidRPr="004D3B6B" w:rsidRDefault="003C5687" w:rsidP="003C5687">
                  <w:pPr>
                    <w:spacing w:line="480" w:lineRule="auto"/>
                    <w:rPr>
                      <w:rFonts w:ascii="Arial" w:hAnsi="Arial" w:cs="Arial"/>
                    </w:rPr>
                  </w:pPr>
                  <w:r w:rsidRPr="004D3B6B">
                    <w:rPr>
                      <w:rFonts w:ascii="Arial" w:hAnsi="Arial" w:cs="Arial"/>
                    </w:rPr>
                    <w:t>______________ statt Plastiktüten benutzen</w:t>
                  </w:r>
                </w:p>
                <w:p w:rsidR="003C5687" w:rsidRPr="004D3B6B" w:rsidRDefault="003C5687" w:rsidP="003C5687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roundrect>
        </w:pict>
      </w:r>
      <w:r w:rsidRPr="00315025">
        <w:rPr>
          <w:noProof/>
          <w:color w:val="000000" w:themeColor="text1"/>
        </w:rPr>
        <w:pict>
          <v:roundrect id="_x0000_s2106" style="position:absolute;left:0;text-align:left;margin-left:289.7pt;margin-top:9.9pt;width:172.3pt;height:58.75pt;z-index:25166233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" fillcolor="white [3201]" strokecolor="#00347d">
            <v:textbox inset="1.5mm,2.3mm,1.5mm">
              <w:txbxContent>
                <w:p w:rsidR="003C5687" w:rsidRPr="004D3B6B" w:rsidRDefault="003C5687" w:rsidP="003C568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Mit dem ______________ statt mit dem _____</w:t>
                  </w:r>
                  <w:r w:rsidR="00D30BAE">
                    <w:rPr>
                      <w:rFonts w:ascii="Arial" w:hAnsi="Arial" w:cs="Arial"/>
                    </w:rPr>
                    <w:t>_____</w:t>
                  </w:r>
                  <w:r>
                    <w:rPr>
                      <w:rFonts w:ascii="Arial" w:hAnsi="Arial" w:cs="Arial"/>
                    </w:rPr>
                    <w:t>___ fahren</w:t>
                  </w:r>
                </w:p>
              </w:txbxContent>
            </v:textbox>
          </v:roundrect>
        </w:pict>
      </w: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11" style="position:absolute;left:0;text-align:left;margin-left:6.85pt;margin-top:1.45pt;width:139.05pt;height:28.55pt;z-index:251667456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" fillcolor="white [3201]" strokecolor="#00347d">
            <v:textbox inset=",2.3mm">
              <w:txbxContent>
                <w:p w:rsidR="003C5687" w:rsidRPr="004D3B6B" w:rsidRDefault="003C5687" w:rsidP="003C5687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Müll _______</w:t>
                  </w:r>
                  <w:r w:rsidR="00D30BAE">
                    <w:rPr>
                      <w:rFonts w:ascii="Arial" w:hAnsi="Arial" w:cs="Arial"/>
                    </w:rPr>
                    <w:t>___</w:t>
                  </w:r>
                  <w:r>
                    <w:rPr>
                      <w:rFonts w:ascii="Arial" w:hAnsi="Arial" w:cs="Arial"/>
                    </w:rPr>
                    <w:t>_____</w:t>
                  </w:r>
                </w:p>
              </w:txbxContent>
            </v:textbox>
          </v:roundrect>
        </w:pict>
      </w:r>
    </w:p>
    <w:p w:rsidR="003C5687" w:rsidRPr="004D3B6B" w:rsidRDefault="00A6518E" w:rsidP="003C5687">
      <w:pPr>
        <w:ind w:left="142" w:firstLine="0"/>
      </w:pPr>
      <w:r>
        <w:rPr>
          <w:noProof/>
        </w:rPr>
        <w:drawing>
          <wp:anchor distT="0" distB="0" distL="114300" distR="114300" simplePos="0" relativeHeight="251659263" behindDoc="0" locked="0" layoutInCell="1" allowOverlap="1">
            <wp:simplePos x="0" y="0"/>
            <wp:positionH relativeFrom="column">
              <wp:posOffset>2031365</wp:posOffset>
            </wp:positionH>
            <wp:positionV relativeFrom="paragraph">
              <wp:posOffset>78105</wp:posOffset>
            </wp:positionV>
            <wp:extent cx="1666240" cy="1690370"/>
            <wp:effectExtent l="19050" t="0" r="0" b="0"/>
            <wp:wrapTight wrapText="bothSides">
              <wp:wrapPolygon edited="0">
                <wp:start x="-247" y="0"/>
                <wp:lineTo x="-247" y="21421"/>
                <wp:lineTo x="21485" y="21421"/>
                <wp:lineTo x="21485" y="0"/>
                <wp:lineTo x="-247" y="0"/>
              </wp:wrapPolygon>
            </wp:wrapTight>
            <wp:docPr id="6" name="Grafik 5" descr="COLOURBOX53271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OLOURBOX53271292.jpg"/>
                    <pic:cNvPicPr/>
                  </pic:nvPicPr>
                  <pic:blipFill>
                    <a:blip r:embed="rId7" cstate="print"/>
                    <a:srcRect l="17331" t="17466" r="18109" b="17087"/>
                    <a:stretch>
                      <a:fillRect/>
                    </a:stretch>
                  </pic:blipFill>
                  <pic:spPr>
                    <a:xfrm>
                      <a:off x="0" y="0"/>
                      <a:ext cx="1666240" cy="16903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07" style="position:absolute;left:0;text-align:left;margin-left:317.35pt;margin-top:6.9pt;width:162.65pt;height:52.45pt;z-index:25166336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" fillcolor="white [3201]" strokecolor="#00347d">
            <v:textbox inset=",2.3mm">
              <w:txbxContent>
                <w:p w:rsidR="003C5687" w:rsidRPr="004D3B6B" w:rsidRDefault="003C5687" w:rsidP="003C568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Keinen _________ in die Natur werfen</w:t>
                  </w:r>
                </w:p>
              </w:txbxContent>
            </v:textbox>
          </v:roundrect>
        </w:pict>
      </w: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14" style="position:absolute;left:0;text-align:left;margin-left:-16.7pt;margin-top:.6pt;width:162pt;height:67.15pt;z-index:251670528;visibility:visible;mso-width-relative:margin;mso-height-relative:margin;v-text-anchor:middle" arcsize="10923f" fillcolor="white [3201]" strokecolor="#00347d">
            <v:textbox>
              <w:txbxContent>
                <w:p w:rsidR="003C5687" w:rsidRPr="004D3B6B" w:rsidRDefault="003C5687" w:rsidP="0082173E">
                  <w:pPr>
                    <w:spacing w:line="360" w:lineRule="auto"/>
                    <w:jc w:val="center"/>
                    <w:rPr>
                      <w:rFonts w:ascii="Arial" w:hAnsi="Arial" w:cs="Arial"/>
                      <w:sz w:val="21"/>
                      <w:szCs w:val="21"/>
                    </w:rPr>
                  </w:pPr>
                  <w:r w:rsidRPr="004D3B6B">
                    <w:rPr>
                      <w:rFonts w:ascii="Arial" w:hAnsi="Arial" w:cs="Arial"/>
                      <w:sz w:val="21"/>
                      <w:szCs w:val="21"/>
                    </w:rPr>
                    <w:t xml:space="preserve">Licht ______________, wenn </w:t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t>wir</w:t>
                  </w:r>
                  <w:r w:rsidRPr="004D3B6B">
                    <w:rPr>
                      <w:rFonts w:ascii="Arial" w:hAnsi="Arial" w:cs="Arial"/>
                      <w:sz w:val="21"/>
                      <w:szCs w:val="21"/>
                    </w:rPr>
                    <w:t xml:space="preserve"> einen Raum verl</w:t>
                  </w:r>
                  <w:r>
                    <w:rPr>
                      <w:rFonts w:ascii="Arial" w:hAnsi="Arial" w:cs="Arial"/>
                      <w:sz w:val="21"/>
                      <w:szCs w:val="21"/>
                    </w:rPr>
                    <w:t>assen</w:t>
                  </w:r>
                </w:p>
              </w:txbxContent>
            </v:textbox>
          </v:roundrect>
        </w:pict>
      </w: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Pr="004D3B6B" w:rsidRDefault="00A6518E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08" style="position:absolute;left:0;text-align:left;margin-left:305.2pt;margin-top:.95pt;width:179.55pt;height:28.05pt;z-index:251664384;visibility:visible;mso-width-relative:margin;mso-height-relative:margin;v-text-anchor:middle" arcsize="10923f" fillcolor="white [3201]" strokecolor="#00347d">
            <v:textbox inset=",2.3mm">
              <w:txbxContent>
                <w:p w:rsidR="003C5687" w:rsidRPr="004D3B6B" w:rsidRDefault="003C5687" w:rsidP="003C5687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__________ Papier verwenden</w:t>
                  </w:r>
                </w:p>
              </w:txbxContent>
            </v:textbox>
          </v:roundrect>
        </w:pict>
      </w: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12" style="position:absolute;left:0;text-align:left;margin-left:-20.2pt;margin-top:5.2pt;width:185.35pt;height:47.7pt;z-index:251668480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" fillcolor="white [3201]" strokecolor="#00347d">
            <v:textbox inset=".5mm,,.5mm">
              <w:txbxContent>
                <w:p w:rsidR="003C5687" w:rsidRDefault="003C5687" w:rsidP="003C5687">
                  <w:pPr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  <w:r w:rsidRPr="004D3B6B">
                    <w:rPr>
                      <w:rFonts w:ascii="Arial" w:hAnsi="Arial" w:cs="Arial"/>
                    </w:rPr>
                    <w:t xml:space="preserve">Brotdosen statt </w:t>
                  </w:r>
                </w:p>
                <w:p w:rsidR="003C5687" w:rsidRPr="004D3B6B" w:rsidRDefault="003C5687" w:rsidP="003C5687">
                  <w:pPr>
                    <w:spacing w:line="360" w:lineRule="auto"/>
                    <w:jc w:val="both"/>
                    <w:rPr>
                      <w:rFonts w:ascii="Arial" w:hAnsi="Arial" w:cs="Arial"/>
                    </w:rPr>
                  </w:pPr>
                  <w:r w:rsidRPr="004D3B6B">
                    <w:rPr>
                      <w:rFonts w:ascii="Arial" w:hAnsi="Arial" w:cs="Arial"/>
                    </w:rPr>
                    <w:t>____</w:t>
                  </w:r>
                  <w:r w:rsidR="00D30BAE">
                    <w:rPr>
                      <w:rFonts w:ascii="Arial" w:hAnsi="Arial" w:cs="Arial"/>
                    </w:rPr>
                    <w:t>___</w:t>
                  </w:r>
                  <w:r w:rsidRPr="004D3B6B">
                    <w:rPr>
                      <w:rFonts w:ascii="Arial" w:hAnsi="Arial" w:cs="Arial"/>
                    </w:rPr>
                    <w:t>_______</w:t>
                  </w:r>
                  <w:r>
                    <w:rPr>
                      <w:rFonts w:ascii="Arial" w:hAnsi="Arial" w:cs="Arial"/>
                    </w:rPr>
                    <w:t>___</w:t>
                  </w:r>
                  <w:r w:rsidRPr="004D3B6B">
                    <w:rPr>
                      <w:rFonts w:ascii="Arial" w:hAnsi="Arial" w:cs="Arial"/>
                    </w:rPr>
                    <w:t>__</w:t>
                  </w:r>
                  <w:r>
                    <w:rPr>
                      <w:rFonts w:ascii="Arial" w:hAnsi="Arial" w:cs="Arial"/>
                    </w:rPr>
                    <w:t xml:space="preserve">  </w:t>
                  </w:r>
                  <w:r w:rsidRPr="004D3B6B">
                    <w:rPr>
                      <w:rFonts w:ascii="Arial" w:hAnsi="Arial" w:cs="Arial"/>
                    </w:rPr>
                    <w:t>benutzen</w:t>
                  </w:r>
                </w:p>
                <w:p w:rsidR="003C5687" w:rsidRPr="004D3B6B" w:rsidRDefault="003C5687" w:rsidP="003C5687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roundrect>
        </w:pict>
      </w:r>
    </w:p>
    <w:p w:rsidR="003C5687" w:rsidRPr="004D3B6B" w:rsidRDefault="003C5687" w:rsidP="003C5687">
      <w:pPr>
        <w:ind w:left="142" w:firstLine="0"/>
      </w:pP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09" style="position:absolute;left:0;text-align:left;margin-left:299.25pt;margin-top:-.1pt;width:195.8pt;height:28.05pt;z-index:251665408;visibility:visible;mso-width-relative:margin;mso-height-relative:margin;v-text-anchor:middle" arcsize="10923f" fillcolor="white [3201]" strokecolor="#00347d">
            <v:textbox inset=",2.3mm">
              <w:txbxContent>
                <w:p w:rsidR="003C5687" w:rsidRPr="004D3B6B" w:rsidRDefault="003C5687" w:rsidP="003C5687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Beim Duschen __________ sparen</w:t>
                  </w:r>
                </w:p>
              </w:txbxContent>
            </v:textbox>
          </v:roundrect>
        </w:pict>
      </w: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Abgerundetes Rechteck 10" o:spid="_x0000_s2113" style="position:absolute;left:0;text-align:left;margin-left:165.15pt;margin-top:6.65pt;width:116.45pt;height:52.9pt;z-index:251669504;visibility:visible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" fillcolor="white [3201]" strokecolor="#00347d">
            <v:textbox>
              <w:txbxContent>
                <w:p w:rsidR="003C5687" w:rsidRPr="004D3B6B" w:rsidRDefault="003C5687" w:rsidP="003C5687">
                  <w:pPr>
                    <w:spacing w:line="360" w:lineRule="auto"/>
                    <w:jc w:val="center"/>
                    <w:rPr>
                      <w:rFonts w:ascii="Arial" w:hAnsi="Arial" w:cs="Arial"/>
                    </w:rPr>
                  </w:pPr>
                  <w:r w:rsidRPr="004D3B6B">
                    <w:rPr>
                      <w:rFonts w:ascii="Arial" w:hAnsi="Arial" w:cs="Arial"/>
                    </w:rPr>
                    <w:t>Nicht jeden Tag __________ essen</w:t>
                  </w:r>
                </w:p>
                <w:p w:rsidR="003C5687" w:rsidRPr="004D3B6B" w:rsidRDefault="003C5687" w:rsidP="003C5687">
                  <w:pPr>
                    <w:spacing w:line="480" w:lineRule="auto"/>
                    <w:jc w:val="center"/>
                    <w:rPr>
                      <w:rFonts w:ascii="Arial" w:hAnsi="Arial" w:cs="Arial"/>
                    </w:rPr>
                  </w:pPr>
                </w:p>
              </w:txbxContent>
            </v:textbox>
          </v:roundrect>
        </w:pict>
      </w: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Pr="004D3B6B" w:rsidRDefault="00315025" w:rsidP="003C5687">
      <w:pPr>
        <w:ind w:left="142" w:firstLine="0"/>
      </w:pPr>
      <w:r w:rsidRPr="00315025">
        <w:rPr>
          <w:noProof/>
          <w:color w:val="000000" w:themeColor="text1"/>
        </w:rPr>
        <w:pict>
          <v:roundrect id="_x0000_s2105" style="position:absolute;left:0;text-align:left;margin-left:39.4pt;margin-top:13.65pt;width:391.45pt;height:47.2pt;z-index:251660288;visibility:visible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" fillcolor="white [3201]" strokecolor="#00347d" strokeweight=".5pt">
            <v:stroke dashstyle="dash"/>
            <v:textbox>
              <w:txbxContent>
                <w:p w:rsidR="003C5687" w:rsidRPr="004D3B6B" w:rsidRDefault="003C5687" w:rsidP="003C5687">
                  <w:pPr>
                    <w:jc w:val="center"/>
                    <w:rPr>
                      <w:rFonts w:ascii="Arial" w:hAnsi="Arial" w:cs="Arial"/>
                    </w:rPr>
                  </w:pPr>
                  <w:r w:rsidRPr="004D3B6B">
                    <w:rPr>
                      <w:rFonts w:ascii="Arial" w:hAnsi="Arial" w:cs="Arial"/>
                    </w:rPr>
                    <w:t xml:space="preserve">Auto – weniger – Fahrrad – Müll – Fleisch </w:t>
                  </w:r>
                  <w:r>
                    <w:rPr>
                      <w:rFonts w:ascii="Arial" w:hAnsi="Arial" w:cs="Arial"/>
                    </w:rPr>
                    <w:t xml:space="preserve">- </w:t>
                  </w:r>
                  <w:r w:rsidRPr="004D3B6B">
                    <w:rPr>
                      <w:rFonts w:ascii="Arial" w:hAnsi="Arial" w:cs="Arial"/>
                    </w:rPr>
                    <w:t>Wasser – ausschalten - Stofftaschen - trennen - Brottüten</w:t>
                  </w:r>
                </w:p>
              </w:txbxContent>
            </v:textbox>
          </v:roundrect>
        </w:pict>
      </w: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Pr="004D3B6B" w:rsidRDefault="003C5687" w:rsidP="003C5687">
      <w:pPr>
        <w:ind w:left="142" w:firstLine="0"/>
      </w:pPr>
    </w:p>
    <w:p w:rsidR="003C5687" w:rsidRDefault="003C5687" w:rsidP="003C5687">
      <w:pPr>
        <w:ind w:left="142" w:firstLine="0"/>
      </w:pPr>
    </w:p>
    <w:p w:rsidR="003C5687" w:rsidRPr="00300717" w:rsidRDefault="003C5687" w:rsidP="003C5687">
      <w:pPr>
        <w:ind w:left="142" w:firstLine="0"/>
        <w:rPr>
          <w:color w:val="000000" w:themeColor="text1"/>
        </w:rPr>
      </w:pP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  <w:r w:rsidRPr="00D916AA">
        <w:rPr>
          <w:rFonts w:ascii="Arial" w:hAnsi="Arial" w:cs="Arial"/>
          <w:b/>
          <w:bCs/>
        </w:rPr>
        <w:t>2.</w:t>
      </w:r>
      <w:r w:rsidRPr="00D916AA">
        <w:rPr>
          <w:rFonts w:ascii="Arial" w:hAnsi="Arial" w:cs="Arial"/>
        </w:rPr>
        <w:t xml:space="preserve"> Male </w:t>
      </w:r>
      <w:r>
        <w:rPr>
          <w:rFonts w:ascii="Arial" w:hAnsi="Arial" w:cs="Arial"/>
        </w:rPr>
        <w:t>die Kästen aus</w:t>
      </w:r>
      <w:r w:rsidRPr="00D916AA">
        <w:rPr>
          <w:rFonts w:ascii="Arial" w:hAnsi="Arial" w:cs="Arial"/>
        </w:rPr>
        <w:t xml:space="preserve">, die du </w:t>
      </w:r>
      <w:r>
        <w:rPr>
          <w:rFonts w:ascii="Arial" w:hAnsi="Arial" w:cs="Arial"/>
        </w:rPr>
        <w:t xml:space="preserve">im Alltag </w:t>
      </w:r>
      <w:r w:rsidRPr="00D916AA">
        <w:rPr>
          <w:rFonts w:ascii="Arial" w:hAnsi="Arial" w:cs="Arial"/>
        </w:rPr>
        <w:t>bereits umsetzt</w:t>
      </w:r>
      <w:r>
        <w:rPr>
          <w:rFonts w:ascii="Arial" w:hAnsi="Arial" w:cs="Arial"/>
        </w:rPr>
        <w:t>.</w:t>
      </w:r>
    </w:p>
    <w:p w:rsidR="003C5687" w:rsidRPr="00D916AA" w:rsidRDefault="003C5687" w:rsidP="003C5687">
      <w:pPr>
        <w:ind w:left="142" w:firstLine="0"/>
        <w:rPr>
          <w:rFonts w:ascii="Arial" w:hAnsi="Arial" w:cs="Arial"/>
          <w:i/>
          <w:iCs/>
          <w:sz w:val="18"/>
          <w:szCs w:val="20"/>
        </w:rPr>
      </w:pPr>
      <w:r w:rsidRPr="00D916AA">
        <w:rPr>
          <w:rFonts w:ascii="Arial" w:hAnsi="Arial" w:cs="Arial"/>
          <w:i/>
          <w:iCs/>
          <w:sz w:val="18"/>
          <w:szCs w:val="20"/>
        </w:rPr>
        <w:t>Wichtig: Es ist nicht schlimm, wenn es keine oder auch nur eine Sache ist. Du kannst jederzeit anfangen. Es ist nie zu spät!</w:t>
      </w:r>
    </w:p>
    <w:p w:rsidR="003C5687" w:rsidRDefault="003C5687" w:rsidP="003C5687">
      <w:pPr>
        <w:ind w:left="142" w:firstLine="0"/>
        <w:rPr>
          <w:rFonts w:ascii="Arial" w:hAnsi="Arial" w:cs="Arial"/>
        </w:rPr>
      </w:pP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  <w:r w:rsidRPr="00D916AA">
        <w:rPr>
          <w:rFonts w:ascii="Arial" w:hAnsi="Arial" w:cs="Arial"/>
          <w:b/>
          <w:bCs/>
        </w:rPr>
        <w:t>3.</w:t>
      </w:r>
      <w:r w:rsidRPr="00D916AA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>Tausche dich mit einem</w:t>
      </w:r>
      <w:r w:rsidR="00196349">
        <w:rPr>
          <w:rFonts w:ascii="Arial" w:hAnsi="Arial" w:cs="Arial"/>
        </w:rPr>
        <w:t xml:space="preserve"> Partner</w:t>
      </w:r>
      <w:r>
        <w:rPr>
          <w:rFonts w:ascii="Arial" w:hAnsi="Arial" w:cs="Arial"/>
        </w:rPr>
        <w:t xml:space="preserve">/einer Partnerin aus. </w:t>
      </w:r>
      <w:r w:rsidRPr="00D916AA">
        <w:rPr>
          <w:rFonts w:ascii="Arial" w:hAnsi="Arial" w:cs="Arial"/>
        </w:rPr>
        <w:t>Inwiefern gibt dir dieses afrikanische Sprichwort Hoffnung?</w:t>
      </w: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</w:p>
    <w:p w:rsidR="00B40E94" w:rsidRDefault="003C5687" w:rsidP="003C5687">
      <w:pPr>
        <w:ind w:left="142" w:firstLine="0"/>
        <w:rPr>
          <w:rFonts w:ascii="Arial" w:hAnsi="Arial" w:cs="Arial"/>
          <w:b/>
          <w:i/>
          <w:iCs/>
        </w:rPr>
      </w:pPr>
      <w:r w:rsidRPr="00B40E94">
        <w:rPr>
          <w:rFonts w:ascii="Arial" w:hAnsi="Arial" w:cs="Arial"/>
          <w:b/>
          <w:i/>
          <w:iCs/>
        </w:rPr>
        <w:t xml:space="preserve">„Viele kleine Leute an vielen kleinen Orten, die viele kleine Dinge tun, </w:t>
      </w:r>
    </w:p>
    <w:p w:rsidR="003C5687" w:rsidRPr="00B40E94" w:rsidRDefault="003C5687" w:rsidP="003C5687">
      <w:pPr>
        <w:ind w:left="142" w:firstLine="0"/>
        <w:rPr>
          <w:rFonts w:ascii="Arial" w:hAnsi="Arial" w:cs="Arial"/>
          <w:b/>
          <w:i/>
          <w:iCs/>
        </w:rPr>
      </w:pPr>
      <w:r w:rsidRPr="00B40E94">
        <w:rPr>
          <w:rFonts w:ascii="Arial" w:hAnsi="Arial" w:cs="Arial"/>
          <w:b/>
          <w:i/>
          <w:iCs/>
        </w:rPr>
        <w:t>werden das Gesicht der Welt verändern.“</w:t>
      </w: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  <w:r w:rsidRPr="00D916AA">
        <w:rPr>
          <w:rFonts w:ascii="Arial" w:hAnsi="Arial" w:cs="Arial"/>
          <w:b/>
          <w:bCs/>
        </w:rPr>
        <w:t>4.</w:t>
      </w:r>
      <w:r w:rsidRPr="00D916AA">
        <w:rPr>
          <w:rFonts w:ascii="Arial" w:hAnsi="Arial" w:cs="Arial"/>
        </w:rPr>
        <w:t xml:space="preserve"> Welche drei Dinge könntest du in deinem Alltag umsetzen?</w:t>
      </w: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  <w:r w:rsidRPr="00D916AA">
        <w:rPr>
          <w:rFonts w:ascii="Arial" w:hAnsi="Arial" w:cs="Arial"/>
        </w:rPr>
        <w:t>1. _______________________________________________________________________</w:t>
      </w: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  <w:r w:rsidRPr="00D916AA">
        <w:rPr>
          <w:rFonts w:ascii="Arial" w:hAnsi="Arial" w:cs="Arial"/>
        </w:rPr>
        <w:t>2. _______________________________________________________________________</w:t>
      </w: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</w:p>
    <w:p w:rsidR="003C5687" w:rsidRPr="00D916AA" w:rsidRDefault="003C5687" w:rsidP="003C5687">
      <w:pPr>
        <w:ind w:left="142" w:firstLine="0"/>
        <w:rPr>
          <w:rFonts w:ascii="Arial" w:hAnsi="Arial" w:cs="Arial"/>
        </w:rPr>
      </w:pPr>
      <w:r w:rsidRPr="00D916AA">
        <w:rPr>
          <w:rFonts w:ascii="Arial" w:hAnsi="Arial" w:cs="Arial"/>
        </w:rPr>
        <w:t>3. _______________________________________________________________________</w:t>
      </w:r>
    </w:p>
    <w:sectPr w:rsidR="003C5687" w:rsidRPr="00D916AA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4ECF" w:rsidRDefault="00BB4ECF" w:rsidP="003A7C35">
      <w:pPr>
        <w:spacing w:after="0" w:line="240" w:lineRule="auto"/>
      </w:pPr>
      <w:r>
        <w:separator/>
      </w:r>
    </w:p>
  </w:endnote>
  <w:endnote w:type="continuationSeparator" w:id="0">
    <w:p w:rsidR="00BB4ECF" w:rsidRDefault="00BB4EC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D81763">
    <w:pPr>
      <w:spacing w:after="0" w:line="259" w:lineRule="auto"/>
      <w:ind w:left="0" w:right="496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315025" w:rsidRPr="00315025">
      <w:rPr>
        <w:noProof/>
      </w:rPr>
      <w:pict>
        <v:rect id="Rechteck 21" o:sp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UXP3A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315025" w:rsidRPr="00315025">
      <w:rPr>
        <w:noProof/>
      </w:rPr>
      <w:pict>
        <v:rect id="Rechteck 19" o:spid="_x0000_s102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CMAeQz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315025" w:rsidRPr="00315025">
      <w:rPr>
        <w:noProof/>
      </w:rPr>
      <w:pict>
        <v:rect id="Rechteck 17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  <w:r w:rsidR="00D81763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    Illustration: </w:t>
    </w:r>
    <w:proofErr w:type="spellStart"/>
    <w:r w:rsidR="00D81763">
      <w:rPr>
        <w:rFonts w:ascii="Arial" w:eastAsia="TheSans C5 Plain" w:hAnsi="Arial" w:cs="Arial"/>
        <w:bCs/>
        <w:color w:val="909191"/>
        <w:sz w:val="18"/>
        <w:szCs w:val="18"/>
      </w:rPr>
      <w:t>Colourbox</w:t>
    </w:r>
    <w:proofErr w:type="spellEnd"/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4ECF" w:rsidRDefault="00BB4ECF" w:rsidP="003A7C35">
      <w:pPr>
        <w:spacing w:after="0" w:line="240" w:lineRule="auto"/>
      </w:pPr>
      <w:r>
        <w:separator/>
      </w:r>
    </w:p>
  </w:footnote>
  <w:footnote w:type="continuationSeparator" w:id="0">
    <w:p w:rsidR="00BB4ECF" w:rsidRDefault="00BB4EC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20534B" w:rsidP="009E1475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4005580</wp:posOffset>
          </wp:positionH>
          <wp:positionV relativeFrom="paragraph">
            <wp:posOffset>-394970</wp:posOffset>
          </wp:positionV>
          <wp:extent cx="577215" cy="572135"/>
          <wp:effectExtent l="19050" t="0" r="0" b="0"/>
          <wp:wrapTight wrapText="bothSides">
            <wp:wrapPolygon edited="0">
              <wp:start x="-713" y="0"/>
              <wp:lineTo x="-713" y="20857"/>
              <wp:lineTo x="21386" y="20857"/>
              <wp:lineTo x="21386" y="0"/>
              <wp:lineTo x="-713" y="0"/>
            </wp:wrapPolygon>
          </wp:wrapTight>
          <wp:docPr id="4" name="Grafik 3" descr="qr_mmt-zukunftsangst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mmt-zukunftsangst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7215" cy="5721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315025">
      <w:rPr>
        <w:noProof/>
      </w:rPr>
      <w:pict>
        <v:rect id="Rechteck 23" o:spid="_x0000_s1029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" fillcolor="#00347d" stroked="f" strokeweight="2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  <a:ext uri="{96DAC541-7B7A-43D3-8B79-37D633B846F1}">
                        <asvg:svgBlip xmlns:asvg="http://schemas.microsoft.com/office/drawing/2016/SVG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3C5687">
      <w:rPr>
        <w:sz w:val="20"/>
        <w:szCs w:val="20"/>
      </w:rPr>
      <w:t>4</w:t>
    </w:r>
    <w:r w:rsidR="00685FD6" w:rsidRPr="002D4E32">
      <w:rPr>
        <w:sz w:val="20"/>
        <w:szCs w:val="20"/>
      </w:rPr>
      <w:t xml:space="preserve">: </w:t>
    </w:r>
    <w:r w:rsidR="003C5687">
      <w:rPr>
        <w:color w:val="7F7F7F" w:themeColor="text1" w:themeTint="80"/>
        <w:sz w:val="20"/>
        <w:szCs w:val="20"/>
      </w:rPr>
      <w:t xml:space="preserve">Klimawandel – Was können wir tun? </w:t>
    </w:r>
  </w:p>
  <w:p w:rsidR="00685FD6" w:rsidRPr="00000978" w:rsidRDefault="00315025" w:rsidP="00685FD6">
    <w:pPr>
      <w:pStyle w:val="KeinLeerraum"/>
      <w:ind w:left="142"/>
      <w:rPr>
        <w:color w:val="909191"/>
        <w:sz w:val="16"/>
        <w:szCs w:val="16"/>
      </w:rPr>
    </w:pPr>
    <w:r w:rsidRPr="00315025">
      <w:rPr>
        <w:noProof/>
      </w:rPr>
      <w:pict>
        <v:shape id="Shape 32" o:spid="_x0000_s1028" alt="" style="position:absolute;left:0;text-align:left;margin-left:7.8pt;margin-top:4.4pt;width:357.8pt;height:0;z-index:251667456;visibility:visible;mso-wrap-edited:f" coordsize="4545000,0" o:spt="100" adj="0,,0" path="m,l4545000,e" filled="f" strokecolor="#909191" strokeweight="1.25pt">
          <v:stroke miterlimit="1" joinstyle="miter"/>
          <v:formulas/>
          <v:path arrowok="t" o:connecttype="custom" o:connectlocs="0,0;4541241,0" o:connectangles="0,0" textboxrect="0,0,4545000,0"/>
        </v:shape>
      </w:pict>
    </w:r>
  </w:p>
  <w:p w:rsidR="00685FD6" w:rsidRDefault="006C2B94" w:rsidP="00685FD6">
    <w:pPr>
      <w:pStyle w:val="ArialBeschreibunggrau"/>
      <w:ind w:firstLine="132"/>
    </w:pPr>
    <w:r>
      <w:t xml:space="preserve">Mission magisches Tagebuch </w:t>
    </w:r>
    <w:r>
      <w:rPr>
        <w:rFonts w:ascii="TheSans C5 ExtraBold" w:hAnsi="TheSans C5 ExtraBold"/>
      </w:rPr>
      <w:t>⋅</w:t>
    </w:r>
    <w:r>
      <w:t xml:space="preserve"> Zukunftsangst</w:t>
    </w:r>
  </w:p>
  <w:p w:rsidR="00685FD6" w:rsidRDefault="00315025" w:rsidP="00685FD6">
    <w:pPr>
      <w:pStyle w:val="ArialBeschreibunggrau"/>
      <w:ind w:firstLine="132"/>
      <w:rPr>
        <w:rFonts w:eastAsiaTheme="minorHAnsi" w:cs="Arial"/>
        <w:color w:val="7F7F7F" w:themeColor="text1" w:themeTint="80"/>
        <w:szCs w:val="16"/>
      </w:rPr>
    </w:pPr>
    <w:hyperlink r:id="rId5" w:history="1">
      <w:r w:rsidR="0020534B" w:rsidRPr="000570A9">
        <w:rPr>
          <w:rStyle w:val="Hyperlink"/>
          <w:rFonts w:eastAsiaTheme="minorHAnsi" w:cs="Arial"/>
          <w:szCs w:val="16"/>
        </w:rPr>
        <w:t>www.planet-schule.de/x/tagebuch-zukunftsangst</w:t>
      </w:r>
    </w:hyperlink>
  </w:p>
  <w:p w:rsidR="00685FD6" w:rsidRDefault="00685FD6" w:rsidP="00D66330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DB6A42"/>
    <w:multiLevelType w:val="hybridMultilevel"/>
    <w:tmpl w:val="1B6EA80E"/>
    <w:lvl w:ilvl="0" w:tplc="71AC409C">
      <w:start w:val="5"/>
      <w:numFmt w:val="bullet"/>
      <w:lvlText w:val=""/>
      <w:lvlJc w:val="left"/>
      <w:pPr>
        <w:ind w:left="720" w:hanging="360"/>
      </w:pPr>
      <w:rPr>
        <w:rFonts w:ascii="Wingdings" w:eastAsiaTheme="minorHAnsi" w:hAnsi="Wingdings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504757D"/>
    <w:multiLevelType w:val="hybridMultilevel"/>
    <w:tmpl w:val="DA82422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2290" style="mso-height-relative:margin;v-text-anchor:middle" fillcolor="none [3201]" strokecolor="#00347d">
      <v:fill color="none [3201]"/>
      <v:stroke color="#00347d" weight="2pt"/>
    </o:shapedefaults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38E4"/>
    <w:rsid w:val="0005240D"/>
    <w:rsid w:val="00087B1C"/>
    <w:rsid w:val="000A2B02"/>
    <w:rsid w:val="000C5BEC"/>
    <w:rsid w:val="00131909"/>
    <w:rsid w:val="001773CA"/>
    <w:rsid w:val="00196349"/>
    <w:rsid w:val="001D10AB"/>
    <w:rsid w:val="00200DF4"/>
    <w:rsid w:val="0020534B"/>
    <w:rsid w:val="00281DDB"/>
    <w:rsid w:val="002C79C6"/>
    <w:rsid w:val="002E3D07"/>
    <w:rsid w:val="00315025"/>
    <w:rsid w:val="00335E90"/>
    <w:rsid w:val="003A7C35"/>
    <w:rsid w:val="003C0E2D"/>
    <w:rsid w:val="003C5687"/>
    <w:rsid w:val="00462615"/>
    <w:rsid w:val="0052199E"/>
    <w:rsid w:val="00560917"/>
    <w:rsid w:val="0057582E"/>
    <w:rsid w:val="00606022"/>
    <w:rsid w:val="0060637E"/>
    <w:rsid w:val="00685FD6"/>
    <w:rsid w:val="006C2B94"/>
    <w:rsid w:val="006F2769"/>
    <w:rsid w:val="00711AA1"/>
    <w:rsid w:val="00717537"/>
    <w:rsid w:val="00751706"/>
    <w:rsid w:val="007A2051"/>
    <w:rsid w:val="007B436A"/>
    <w:rsid w:val="00800C52"/>
    <w:rsid w:val="0082173E"/>
    <w:rsid w:val="008B0864"/>
    <w:rsid w:val="008C5CBF"/>
    <w:rsid w:val="009E1475"/>
    <w:rsid w:val="009E4BDF"/>
    <w:rsid w:val="00A43F44"/>
    <w:rsid w:val="00A6518E"/>
    <w:rsid w:val="00A65B48"/>
    <w:rsid w:val="00AA38E4"/>
    <w:rsid w:val="00AA60EB"/>
    <w:rsid w:val="00B33531"/>
    <w:rsid w:val="00B40E94"/>
    <w:rsid w:val="00B71737"/>
    <w:rsid w:val="00B933C3"/>
    <w:rsid w:val="00BB03C1"/>
    <w:rsid w:val="00BB4ECF"/>
    <w:rsid w:val="00C03E4D"/>
    <w:rsid w:val="00C111CB"/>
    <w:rsid w:val="00C7232A"/>
    <w:rsid w:val="00CF08A5"/>
    <w:rsid w:val="00D30BAE"/>
    <w:rsid w:val="00D66330"/>
    <w:rsid w:val="00D81763"/>
    <w:rsid w:val="00D91488"/>
    <w:rsid w:val="00DD1595"/>
    <w:rsid w:val="00E50BAC"/>
    <w:rsid w:val="00E61370"/>
    <w:rsid w:val="00E85579"/>
    <w:rsid w:val="00EA17C3"/>
    <w:rsid w:val="00EA3895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 style="mso-height-relative:margin;v-text-anchor:middle" fillcolor="none [3201]" strokecolor="#00347d">
      <v:fill color="none [3201]"/>
      <v:stroke color="#00347d" weight="2pt"/>
    </o:shapedefaults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3C568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E1475"/>
    <w:pPr>
      <w:spacing w:after="0" w:line="276" w:lineRule="auto"/>
      <w:ind w:left="720" w:firstLine="0"/>
      <w:contextualSpacing/>
    </w:pPr>
    <w:rPr>
      <w:rFonts w:eastAsiaTheme="minorHAnsi" w:cstheme="minorBidi"/>
      <w:color w:val="003480"/>
      <w:kern w:val="0"/>
      <w:lang w:eastAsia="en-US"/>
    </w:rPr>
  </w:style>
  <w:style w:type="table" w:styleId="Tabellengitternetz">
    <w:name w:val="Table Grid"/>
    <w:basedOn w:val="NormaleTabelle"/>
    <w:uiPriority w:val="59"/>
    <w:rsid w:val="009E147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Absatz-Standardschriftart"/>
    <w:uiPriority w:val="99"/>
    <w:unhideWhenUsed/>
    <w:rsid w:val="0020534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164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14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35158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89281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://www.planet-schule.de/x/tagebuch-zukunftsangst" TargetMode="External"/><Relationship Id="rId4" Type="http://schemas.openxmlformats.org/officeDocument/2006/relationships/image" Target="media/image3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123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Klimawandel und Zukunftsangst: Die Mission Hoffnung</dc:title>
  <dc:creator>planet schule</dc:creator>
  <cp:lastModifiedBy>Martina Frietsch</cp:lastModifiedBy>
  <cp:revision>6</cp:revision>
  <cp:lastPrinted>2025-06-26T09:16:00Z</cp:lastPrinted>
  <dcterms:created xsi:type="dcterms:W3CDTF">2025-05-30T14:17:00Z</dcterms:created>
  <dcterms:modified xsi:type="dcterms:W3CDTF">2025-06-26T14:06:00Z</dcterms:modified>
</cp:coreProperties>
</file>