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16A" w:rsidRDefault="0031516A" w:rsidP="0022355E">
      <w:pPr>
        <w:pStyle w:val="Arialberschrift"/>
        <w:ind w:firstLine="0"/>
        <w:rPr>
          <w:rFonts w:cs="Arial"/>
          <w:sz w:val="20"/>
          <w:szCs w:val="20"/>
        </w:rPr>
      </w:pPr>
    </w:p>
    <w:p w:rsidR="0031516A" w:rsidRPr="0031516A" w:rsidRDefault="0031516A" w:rsidP="0022355E">
      <w:pPr>
        <w:pStyle w:val="Arialberschrift"/>
        <w:ind w:firstLine="0"/>
        <w:rPr>
          <w:rFonts w:cs="Arial"/>
          <w:sz w:val="20"/>
          <w:szCs w:val="20"/>
        </w:rPr>
      </w:pPr>
      <w:r w:rsidRPr="0031516A">
        <w:rPr>
          <w:rFonts w:cs="Arial"/>
          <w:sz w:val="20"/>
          <w:szCs w:val="20"/>
        </w:rPr>
        <w:t>Arbeitsblatt 3</w:t>
      </w:r>
    </w:p>
    <w:p w:rsidR="00560917" w:rsidRPr="0022355E" w:rsidRDefault="00BC5F4F" w:rsidP="0022355E">
      <w:pPr>
        <w:pStyle w:val="Arialberschrift"/>
        <w:ind w:firstLine="0"/>
        <w:rPr>
          <w:rFonts w:cs="Arial"/>
          <w:b w:val="0"/>
        </w:rPr>
      </w:pPr>
      <w:r w:rsidRPr="0022355E">
        <w:rPr>
          <w:rFonts w:cs="Arial"/>
        </w:rPr>
        <w:t xml:space="preserve">Was </w:t>
      </w:r>
      <w:r w:rsidR="008D6431" w:rsidRPr="0022355E">
        <w:rPr>
          <w:rFonts w:cs="Arial"/>
        </w:rPr>
        <w:t>kann die</w:t>
      </w:r>
      <w:r w:rsidRPr="0022355E">
        <w:rPr>
          <w:rFonts w:cs="Arial"/>
        </w:rPr>
        <w:t xml:space="preserve"> Einsamkeit</w:t>
      </w:r>
      <w:r w:rsidR="008D6431" w:rsidRPr="0022355E">
        <w:rPr>
          <w:rFonts w:cs="Arial"/>
        </w:rPr>
        <w:t xml:space="preserve"> vertreiben</w:t>
      </w:r>
      <w:r w:rsidRPr="0022355E">
        <w:rPr>
          <w:rFonts w:cs="Arial"/>
        </w:rPr>
        <w:t>?</w:t>
      </w:r>
    </w:p>
    <w:p w:rsidR="00560917" w:rsidRPr="0022355E" w:rsidRDefault="00560917" w:rsidP="0022355E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3A7C35" w:rsidRDefault="003F74B8" w:rsidP="003F74B8">
      <w:pPr>
        <w:pStyle w:val="Listenabsatz"/>
        <w:spacing w:after="0"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3F74B8">
        <w:rPr>
          <w:rFonts w:ascii="Arial" w:hAnsi="Arial" w:cs="Arial"/>
          <w:b/>
          <w:color w:val="003480"/>
          <w:sz w:val="20"/>
          <w:szCs w:val="20"/>
        </w:rPr>
        <w:t>1.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="00281244" w:rsidRPr="0022355E">
        <w:rPr>
          <w:rFonts w:ascii="Arial" w:hAnsi="Arial" w:cs="Arial"/>
          <w:color w:val="003480"/>
          <w:sz w:val="20"/>
          <w:szCs w:val="20"/>
        </w:rPr>
        <w:t xml:space="preserve">Höre dir den 3. Teil der Mission </w:t>
      </w:r>
      <w:r>
        <w:rPr>
          <w:rFonts w:ascii="Arial" w:hAnsi="Arial" w:cs="Arial"/>
          <w:color w:val="003480"/>
          <w:sz w:val="20"/>
          <w:szCs w:val="20"/>
        </w:rPr>
        <w:t>von</w:t>
      </w:r>
      <w:r w:rsidR="00281244" w:rsidRPr="0022355E">
        <w:rPr>
          <w:rFonts w:ascii="Arial" w:hAnsi="Arial" w:cs="Arial"/>
          <w:color w:val="003480"/>
          <w:sz w:val="20"/>
          <w:szCs w:val="20"/>
        </w:rPr>
        <w:t xml:space="preserve"> 19:01</w:t>
      </w:r>
      <w:r>
        <w:rPr>
          <w:rFonts w:ascii="Arial" w:hAnsi="Arial" w:cs="Arial"/>
          <w:color w:val="003480"/>
          <w:sz w:val="20"/>
          <w:szCs w:val="20"/>
        </w:rPr>
        <w:t>–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>20</w:t>
      </w:r>
      <w:r>
        <w:rPr>
          <w:rFonts w:ascii="Arial" w:hAnsi="Arial" w:cs="Arial"/>
          <w:color w:val="003480"/>
          <w:sz w:val="20"/>
          <w:szCs w:val="20"/>
        </w:rPr>
        <w:t>: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 xml:space="preserve">02 </w:t>
      </w:r>
      <w:r w:rsidR="00281244" w:rsidRPr="0022355E">
        <w:rPr>
          <w:rFonts w:ascii="Arial" w:hAnsi="Arial" w:cs="Arial"/>
          <w:color w:val="003480"/>
          <w:sz w:val="20"/>
          <w:szCs w:val="20"/>
        </w:rPr>
        <w:t xml:space="preserve">an. Ergänze die Lücken der Aussagen des Tagebuchs. </w:t>
      </w:r>
    </w:p>
    <w:p w:rsidR="00A10CBC" w:rsidRPr="0022355E" w:rsidRDefault="00A10CBC" w:rsidP="003F74B8">
      <w:pPr>
        <w:pStyle w:val="Listenabsatz"/>
        <w:spacing w:after="0"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1244" w:rsidRPr="0022355E" w:rsidRDefault="00281244" w:rsidP="003F74B8">
      <w:pPr>
        <w:pStyle w:val="SWRSprechermitNummer"/>
        <w:numPr>
          <w:ilvl w:val="0"/>
          <w:numId w:val="0"/>
        </w:numPr>
        <w:spacing w:after="0" w:line="360" w:lineRule="auto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 xml:space="preserve">Wir </w:t>
      </w:r>
      <w:r w:rsidR="0031516A" w:rsidRPr="0031516A">
        <w:rPr>
          <w:b/>
          <w:color w:val="003480"/>
          <w:sz w:val="20"/>
          <w:szCs w:val="20"/>
        </w:rPr>
        <w:t>telefonieren</w:t>
      </w:r>
      <w:r w:rsidRPr="0022355E">
        <w:rPr>
          <w:color w:val="003480"/>
          <w:sz w:val="20"/>
          <w:szCs w:val="20"/>
        </w:rPr>
        <w:t xml:space="preserve">, bevor wir schlafen gehen und wünschen uns gegenseitig </w:t>
      </w:r>
      <w:r w:rsidR="0031516A" w:rsidRPr="0031516A">
        <w:rPr>
          <w:b/>
          <w:color w:val="003480"/>
          <w:sz w:val="20"/>
          <w:szCs w:val="20"/>
        </w:rPr>
        <w:t>gute Nacht</w:t>
      </w:r>
      <w:r w:rsidR="0031516A">
        <w:rPr>
          <w:color w:val="003480"/>
          <w:sz w:val="20"/>
          <w:szCs w:val="20"/>
        </w:rPr>
        <w:t>.</w:t>
      </w:r>
    </w:p>
    <w:p w:rsidR="00281244" w:rsidRPr="0022355E" w:rsidRDefault="00281244" w:rsidP="003F74B8">
      <w:pPr>
        <w:pStyle w:val="SWRSprechermitNummer"/>
        <w:numPr>
          <w:ilvl w:val="0"/>
          <w:numId w:val="0"/>
        </w:numPr>
        <w:tabs>
          <w:tab w:val="clear" w:pos="1700"/>
        </w:tabs>
        <w:spacing w:after="0" w:line="360" w:lineRule="auto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 xml:space="preserve">Wir machen eine </w:t>
      </w:r>
      <w:r w:rsidR="0031516A" w:rsidRPr="0031516A">
        <w:rPr>
          <w:b/>
          <w:color w:val="003480"/>
          <w:sz w:val="20"/>
          <w:szCs w:val="20"/>
        </w:rPr>
        <w:t>Uhrzeit</w:t>
      </w:r>
      <w:r w:rsidRPr="0022355E">
        <w:rPr>
          <w:color w:val="003480"/>
          <w:sz w:val="20"/>
          <w:szCs w:val="20"/>
        </w:rPr>
        <w:t xml:space="preserve">_ aus, dann schauen wir beide an den Himmel und </w:t>
      </w:r>
      <w:r w:rsidR="0031516A" w:rsidRPr="0031516A">
        <w:rPr>
          <w:b/>
          <w:color w:val="003480"/>
          <w:sz w:val="20"/>
          <w:szCs w:val="20"/>
        </w:rPr>
        <w:t>schicken</w:t>
      </w:r>
      <w:r w:rsidRPr="0022355E">
        <w:rPr>
          <w:color w:val="003480"/>
          <w:sz w:val="20"/>
          <w:szCs w:val="20"/>
        </w:rPr>
        <w:t xml:space="preserve"> uns in Gedanken einen </w:t>
      </w:r>
      <w:r w:rsidR="0031516A" w:rsidRPr="0031516A">
        <w:rPr>
          <w:b/>
          <w:color w:val="003480"/>
          <w:sz w:val="20"/>
          <w:szCs w:val="20"/>
        </w:rPr>
        <w:t>Gruß</w:t>
      </w:r>
      <w:r w:rsidR="0031516A">
        <w:rPr>
          <w:color w:val="003480"/>
          <w:sz w:val="20"/>
          <w:szCs w:val="20"/>
        </w:rPr>
        <w:t>.</w:t>
      </w:r>
    </w:p>
    <w:p w:rsidR="00281244" w:rsidRPr="0022355E" w:rsidRDefault="00281244" w:rsidP="003F74B8">
      <w:pPr>
        <w:pStyle w:val="SWRSprechermitNummer"/>
        <w:numPr>
          <w:ilvl w:val="0"/>
          <w:numId w:val="0"/>
        </w:numPr>
        <w:spacing w:after="0" w:line="360" w:lineRule="auto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 xml:space="preserve">Ich bin genau </w:t>
      </w:r>
      <w:r w:rsidR="0031516A" w:rsidRPr="0031516A">
        <w:rPr>
          <w:b/>
          <w:color w:val="003480"/>
          <w:sz w:val="20"/>
          <w:szCs w:val="20"/>
        </w:rPr>
        <w:t>richtig</w:t>
      </w:r>
      <w:r w:rsidRPr="0022355E">
        <w:rPr>
          <w:color w:val="003480"/>
          <w:sz w:val="20"/>
          <w:szCs w:val="20"/>
        </w:rPr>
        <w:t xml:space="preserve"> wie ich bin. Und es ist auch mal okay, wenn ich glaube, dass mich eh </w:t>
      </w:r>
      <w:r w:rsidR="0031516A" w:rsidRPr="0031516A">
        <w:rPr>
          <w:b/>
          <w:color w:val="003480"/>
          <w:sz w:val="20"/>
          <w:szCs w:val="20"/>
        </w:rPr>
        <w:t>keiner</w:t>
      </w:r>
      <w:r w:rsidR="00A10CBC">
        <w:rPr>
          <w:color w:val="003480"/>
          <w:sz w:val="20"/>
          <w:szCs w:val="20"/>
        </w:rPr>
        <w:t xml:space="preserve"> </w:t>
      </w:r>
      <w:r w:rsidR="00A10CBC" w:rsidRPr="00A43F28">
        <w:rPr>
          <w:b/>
          <w:color w:val="003480"/>
          <w:sz w:val="20"/>
          <w:szCs w:val="20"/>
        </w:rPr>
        <w:t>versteht</w:t>
      </w:r>
      <w:r w:rsidRPr="0022355E">
        <w:rPr>
          <w:color w:val="003480"/>
          <w:sz w:val="20"/>
          <w:szCs w:val="20"/>
        </w:rPr>
        <w:t>.</w:t>
      </w:r>
    </w:p>
    <w:p w:rsidR="00281244" w:rsidRPr="0022355E" w:rsidRDefault="00281244" w:rsidP="003F74B8">
      <w:pPr>
        <w:pStyle w:val="SWRSprechermitNummer"/>
        <w:numPr>
          <w:ilvl w:val="0"/>
          <w:numId w:val="0"/>
        </w:numPr>
        <w:spacing w:after="0" w:line="360" w:lineRule="auto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 xml:space="preserve">Wir </w:t>
      </w:r>
      <w:r w:rsidR="0031516A" w:rsidRPr="0031516A">
        <w:rPr>
          <w:b/>
          <w:color w:val="003480"/>
          <w:sz w:val="20"/>
          <w:szCs w:val="20"/>
        </w:rPr>
        <w:t>übernachten</w:t>
      </w:r>
      <w:r w:rsidRPr="0022355E">
        <w:rPr>
          <w:color w:val="003480"/>
          <w:sz w:val="20"/>
          <w:szCs w:val="20"/>
        </w:rPr>
        <w:t xml:space="preserve"> zusammen am Wochenende.</w:t>
      </w:r>
    </w:p>
    <w:p w:rsidR="00281244" w:rsidRPr="0022355E" w:rsidRDefault="00281244" w:rsidP="003F74B8">
      <w:pPr>
        <w:pStyle w:val="SWRSprechermitNummer"/>
        <w:numPr>
          <w:ilvl w:val="0"/>
          <w:numId w:val="0"/>
        </w:numPr>
        <w:spacing w:after="0" w:line="360" w:lineRule="auto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 xml:space="preserve">Wenn du dich einsam fühlst, dann </w:t>
      </w:r>
      <w:r w:rsidR="0031516A" w:rsidRPr="0031516A">
        <w:rPr>
          <w:b/>
          <w:color w:val="003480"/>
          <w:sz w:val="20"/>
          <w:szCs w:val="20"/>
        </w:rPr>
        <w:t>tröste</w:t>
      </w:r>
      <w:r w:rsidR="0031516A">
        <w:rPr>
          <w:color w:val="003480"/>
          <w:sz w:val="20"/>
          <w:szCs w:val="20"/>
        </w:rPr>
        <w:t xml:space="preserve"> </w:t>
      </w:r>
      <w:r w:rsidRPr="0022355E">
        <w:rPr>
          <w:color w:val="003480"/>
          <w:sz w:val="20"/>
          <w:szCs w:val="20"/>
        </w:rPr>
        <w:t>ich dich.</w:t>
      </w:r>
    </w:p>
    <w:p w:rsidR="00281244" w:rsidRPr="0022355E" w:rsidRDefault="00281244" w:rsidP="003F74B8">
      <w:pPr>
        <w:pStyle w:val="SWRSprechermitNummer"/>
        <w:numPr>
          <w:ilvl w:val="0"/>
          <w:numId w:val="0"/>
        </w:numPr>
        <w:spacing w:after="0" w:line="360" w:lineRule="auto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 xml:space="preserve">Ich bastle dir ein Einhorn und das </w:t>
      </w:r>
      <w:r w:rsidR="0031516A" w:rsidRPr="0031516A">
        <w:rPr>
          <w:b/>
          <w:color w:val="003480"/>
          <w:sz w:val="20"/>
          <w:szCs w:val="20"/>
        </w:rPr>
        <w:t>beschützt</w:t>
      </w:r>
      <w:r w:rsidRPr="0022355E">
        <w:rPr>
          <w:color w:val="003480"/>
          <w:sz w:val="20"/>
          <w:szCs w:val="20"/>
        </w:rPr>
        <w:t xml:space="preserve"> dich dann.</w:t>
      </w:r>
    </w:p>
    <w:p w:rsidR="00281244" w:rsidRPr="0022355E" w:rsidRDefault="00281244" w:rsidP="003F74B8">
      <w:pPr>
        <w:pStyle w:val="SWRSprechermitNummer"/>
        <w:numPr>
          <w:ilvl w:val="0"/>
          <w:numId w:val="0"/>
        </w:numPr>
        <w:tabs>
          <w:tab w:val="clear" w:pos="1700"/>
        </w:tabs>
        <w:spacing w:after="0" w:line="360" w:lineRule="auto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 xml:space="preserve">Ich bastle einen Freundinnen-Kalender für dich, wo ganz viele </w:t>
      </w:r>
      <w:r w:rsidR="0031516A" w:rsidRPr="0031516A">
        <w:rPr>
          <w:b/>
          <w:color w:val="003480"/>
          <w:sz w:val="20"/>
          <w:szCs w:val="20"/>
        </w:rPr>
        <w:t>Bilder</w:t>
      </w:r>
      <w:r w:rsidRPr="0022355E">
        <w:rPr>
          <w:color w:val="003480"/>
          <w:sz w:val="20"/>
          <w:szCs w:val="20"/>
        </w:rPr>
        <w:t xml:space="preserve"> von uns drin sind, damit du weißt, dass du meine </w:t>
      </w:r>
      <w:r w:rsidR="0031516A" w:rsidRPr="0031516A">
        <w:rPr>
          <w:b/>
          <w:color w:val="003480"/>
          <w:sz w:val="20"/>
          <w:szCs w:val="20"/>
        </w:rPr>
        <w:t>Freundin</w:t>
      </w:r>
      <w:r w:rsidRPr="0022355E">
        <w:rPr>
          <w:color w:val="003480"/>
          <w:sz w:val="20"/>
          <w:szCs w:val="20"/>
        </w:rPr>
        <w:t xml:space="preserve"> bist, auch wenn ich nicht da bin!</w:t>
      </w:r>
    </w:p>
    <w:p w:rsidR="00281244" w:rsidRPr="0022355E" w:rsidRDefault="00281244" w:rsidP="003F74B8">
      <w:pPr>
        <w:pStyle w:val="SWRSprechermitNummer"/>
        <w:numPr>
          <w:ilvl w:val="0"/>
          <w:numId w:val="0"/>
        </w:numPr>
        <w:spacing w:after="0" w:line="360" w:lineRule="auto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 xml:space="preserve">Ich hole dich ab und dann können wir zusammen </w:t>
      </w:r>
      <w:r w:rsidR="0031516A" w:rsidRPr="0031516A">
        <w:rPr>
          <w:b/>
          <w:color w:val="003480"/>
          <w:sz w:val="20"/>
          <w:szCs w:val="20"/>
        </w:rPr>
        <w:t>Kettcar</w:t>
      </w:r>
      <w:r w:rsidRPr="0022355E">
        <w:rPr>
          <w:color w:val="003480"/>
          <w:sz w:val="20"/>
          <w:szCs w:val="20"/>
        </w:rPr>
        <w:t xml:space="preserve"> fahren.</w:t>
      </w:r>
    </w:p>
    <w:p w:rsidR="00281244" w:rsidRPr="0022355E" w:rsidRDefault="00281244" w:rsidP="003F74B8">
      <w:pPr>
        <w:pStyle w:val="SWRSprechermitNummer"/>
        <w:numPr>
          <w:ilvl w:val="0"/>
          <w:numId w:val="0"/>
        </w:numPr>
        <w:tabs>
          <w:tab w:val="clear" w:pos="1700"/>
        </w:tabs>
        <w:spacing w:after="0" w:line="360" w:lineRule="auto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 xml:space="preserve">Ich rede mit meinen </w:t>
      </w:r>
      <w:r w:rsidR="0031516A" w:rsidRPr="0031516A">
        <w:rPr>
          <w:b/>
          <w:color w:val="003480"/>
          <w:sz w:val="20"/>
          <w:szCs w:val="20"/>
        </w:rPr>
        <w:t>Freunden</w:t>
      </w:r>
      <w:r w:rsidRPr="0022355E">
        <w:rPr>
          <w:color w:val="003480"/>
          <w:sz w:val="20"/>
          <w:szCs w:val="20"/>
        </w:rPr>
        <w:t xml:space="preserve"> und mit meinen </w:t>
      </w:r>
      <w:r w:rsidR="0031516A" w:rsidRPr="0031516A">
        <w:rPr>
          <w:b/>
          <w:color w:val="003480"/>
          <w:sz w:val="20"/>
          <w:szCs w:val="20"/>
        </w:rPr>
        <w:t>Eltern</w:t>
      </w:r>
      <w:r w:rsidRPr="0022355E">
        <w:rPr>
          <w:color w:val="003480"/>
          <w:sz w:val="20"/>
          <w:szCs w:val="20"/>
        </w:rPr>
        <w:t xml:space="preserve"> drüber, dass ich mich manchmal einsam fühle.</w:t>
      </w:r>
    </w:p>
    <w:p w:rsidR="003F74B8" w:rsidRDefault="003F74B8" w:rsidP="003F74B8">
      <w:pPr>
        <w:pStyle w:val="Listenabsatz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3F74B8" w:rsidRDefault="003F74B8" w:rsidP="003F74B8">
      <w:pPr>
        <w:pStyle w:val="Listenabsatz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31516A" w:rsidRDefault="0031516A" w:rsidP="003F74B8">
      <w:pPr>
        <w:pStyle w:val="Listenabsatz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6CB6" w:rsidRPr="0022355E" w:rsidRDefault="00286CB6" w:rsidP="0022355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500BF" w:rsidRPr="0022355E" w:rsidRDefault="003F74B8" w:rsidP="003F74B8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3F74B8">
        <w:rPr>
          <w:rFonts w:ascii="Arial" w:hAnsi="Arial" w:cs="Arial"/>
          <w:b/>
          <w:color w:val="003480"/>
          <w:sz w:val="20"/>
          <w:szCs w:val="20"/>
        </w:rPr>
        <w:t>4.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="00BC42EB" w:rsidRPr="0022355E">
        <w:rPr>
          <w:rFonts w:ascii="Arial" w:hAnsi="Arial" w:cs="Arial"/>
          <w:color w:val="003480"/>
          <w:sz w:val="20"/>
          <w:szCs w:val="20"/>
        </w:rPr>
        <w:t xml:space="preserve">Was genau schwören sich die 3 Freunde für die Zukunft, damit sich keiner mehr einsam fühlt? </w:t>
      </w:r>
    </w:p>
    <w:p w:rsidR="00BC42EB" w:rsidRDefault="00BC42EB" w:rsidP="0022355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2355E">
        <w:rPr>
          <w:rFonts w:ascii="Arial" w:hAnsi="Arial" w:cs="Arial"/>
          <w:color w:val="003480"/>
          <w:sz w:val="20"/>
          <w:szCs w:val="20"/>
        </w:rPr>
        <w:t>Notiere Stichpunkte.</w:t>
      </w:r>
      <w:r w:rsidR="00BD6CEB" w:rsidRPr="0022355E">
        <w:rPr>
          <w:rFonts w:ascii="Arial" w:hAnsi="Arial" w:cs="Arial"/>
          <w:color w:val="003480"/>
          <w:sz w:val="20"/>
          <w:szCs w:val="20"/>
        </w:rPr>
        <w:t xml:space="preserve"> Höre dazu </w:t>
      </w:r>
      <w:r w:rsidR="003F74B8">
        <w:rPr>
          <w:rFonts w:ascii="Arial" w:hAnsi="Arial" w:cs="Arial"/>
          <w:color w:val="003480"/>
          <w:sz w:val="20"/>
          <w:szCs w:val="20"/>
        </w:rPr>
        <w:t xml:space="preserve">im Podcast </w:t>
      </w:r>
      <w:r w:rsidR="00BD6CEB" w:rsidRPr="0022355E">
        <w:rPr>
          <w:rFonts w:ascii="Arial" w:hAnsi="Arial" w:cs="Arial"/>
          <w:color w:val="003480"/>
          <w:sz w:val="20"/>
          <w:szCs w:val="20"/>
        </w:rPr>
        <w:t xml:space="preserve">die Stelle </w:t>
      </w:r>
      <w:r w:rsidR="003F74B8">
        <w:rPr>
          <w:rFonts w:ascii="Arial" w:hAnsi="Arial" w:cs="Arial"/>
          <w:color w:val="003480"/>
          <w:sz w:val="20"/>
          <w:szCs w:val="20"/>
        </w:rPr>
        <w:t>Min.</w:t>
      </w:r>
      <w:r w:rsidR="00BD6CEB" w:rsidRPr="0022355E">
        <w:rPr>
          <w:rFonts w:ascii="Arial" w:hAnsi="Arial" w:cs="Arial"/>
          <w:color w:val="003480"/>
          <w:sz w:val="20"/>
          <w:szCs w:val="20"/>
        </w:rPr>
        <w:t>21:</w:t>
      </w:r>
      <w:r w:rsidR="00C43B27" w:rsidRPr="0022355E">
        <w:rPr>
          <w:rFonts w:ascii="Arial" w:hAnsi="Arial" w:cs="Arial"/>
          <w:color w:val="003480"/>
          <w:sz w:val="20"/>
          <w:szCs w:val="20"/>
        </w:rPr>
        <w:t>35–21:54</w:t>
      </w:r>
    </w:p>
    <w:p w:rsidR="003F74B8" w:rsidRPr="0022355E" w:rsidRDefault="003F74B8" w:rsidP="0022355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31516A" w:rsidRDefault="0031516A" w:rsidP="003F74B8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- für einander da sein</w:t>
      </w:r>
    </w:p>
    <w:p w:rsidR="0031516A" w:rsidRDefault="0031516A" w:rsidP="003F74B8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- über alles reden, was wichtig ist</w:t>
      </w:r>
    </w:p>
    <w:p w:rsidR="0031516A" w:rsidRDefault="0031516A" w:rsidP="003F74B8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- gegenseitig zuhören</w:t>
      </w:r>
    </w:p>
    <w:p w:rsidR="0031516A" w:rsidRDefault="0031516A" w:rsidP="003F74B8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- einander die Wahrheit sagen</w:t>
      </w:r>
    </w:p>
    <w:p w:rsidR="0031516A" w:rsidRDefault="0031516A" w:rsidP="003F74B8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- Freunde sein für immer</w:t>
      </w:r>
    </w:p>
    <w:sectPr w:rsidR="0031516A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670B" w:rsidRDefault="00E9670B" w:rsidP="003A7C35">
      <w:pPr>
        <w:spacing w:after="0" w:line="240" w:lineRule="auto"/>
      </w:pPr>
      <w:r>
        <w:separator/>
      </w:r>
    </w:p>
  </w:endnote>
  <w:endnote w:type="continuationSeparator" w:id="0">
    <w:p w:rsidR="00E9670B" w:rsidRDefault="00E9670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63AC1" w:rsidRPr="00A63AC1">
      <w:rPr>
        <w:noProof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Ol1Oc/ZAQAAkwMAAA4AAAAAAAAAAAAAAAAALgIAAGRycy9lMm9Eb2MueG1sUEsBAi0AFAAG&#10;AAgAAAAhADBUSuPkAAAAEgEAAA8AAAAAAAAAAAAAAAAAMwQAAGRycy9kb3ducmV2LnhtbFBLBQYA&#10;AAAABAAEAPMAAABEBQAAAABNd1FBQUdSeWN5OWtiM2R1Y21WM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63AC1" w:rsidRPr="00A63AC1">
      <w:rPr>
        <w:noProof/>
      </w:rPr>
      <w:pict>
        <v:rect id="Rechteck 3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63AC1" w:rsidRPr="00A63AC1">
      <w:rPr>
        <w:noProof/>
      </w:rPr>
      <w:pict>
        <v:rect id="Rechteck 1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670B" w:rsidRDefault="00E9670B" w:rsidP="003A7C35">
      <w:pPr>
        <w:spacing w:after="0" w:line="240" w:lineRule="auto"/>
      </w:pPr>
      <w:r>
        <w:separator/>
      </w:r>
    </w:p>
  </w:footnote>
  <w:footnote w:type="continuationSeparator" w:id="0">
    <w:p w:rsidR="00E9670B" w:rsidRDefault="00E9670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C6FBA" w:rsidP="00BC5F4F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4118610</wp:posOffset>
          </wp:positionH>
          <wp:positionV relativeFrom="paragraph">
            <wp:posOffset>-250190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mmt_einsamke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insamkei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63AC1">
      <w:rPr>
        <w:noProof/>
      </w:rPr>
      <w:pict>
        <v:rect id="Rechteck 7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1516A">
      <w:rPr>
        <w:sz w:val="20"/>
        <w:szCs w:val="20"/>
      </w:rPr>
      <w:t>Lösungen</w:t>
    </w:r>
  </w:p>
  <w:p w:rsidR="00685FD6" w:rsidRPr="00000978" w:rsidRDefault="00A63AC1" w:rsidP="00685FD6">
    <w:pPr>
      <w:pStyle w:val="KeinLeerraum"/>
      <w:ind w:left="142"/>
      <w:rPr>
        <w:color w:val="909191"/>
        <w:sz w:val="16"/>
        <w:szCs w:val="16"/>
      </w:rPr>
    </w:pPr>
    <w:r w:rsidRPr="00A63AC1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AC6FBA" w:rsidRDefault="00AC6FBA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Einsamkeit </w:t>
    </w:r>
  </w:p>
  <w:p w:rsidR="00685FD6" w:rsidRPr="00AC6FBA" w:rsidRDefault="00AC6FBA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AC6FBA">
      <w:rPr>
        <w:rFonts w:eastAsiaTheme="minorHAnsi" w:cs="Arial"/>
        <w:color w:val="7F7F7F" w:themeColor="text1" w:themeTint="80"/>
        <w:szCs w:val="16"/>
      </w:rPr>
      <w:t>www.planet-schule.de/x/tagebuch-einsamkeit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C32984"/>
    <w:multiLevelType w:val="hybridMultilevel"/>
    <w:tmpl w:val="DCB8FF2A"/>
    <w:lvl w:ilvl="0" w:tplc="FD60EBA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6EEB6E15"/>
    <w:multiLevelType w:val="hybridMultilevel"/>
    <w:tmpl w:val="53F69876"/>
    <w:lvl w:ilvl="0" w:tplc="5E72A676">
      <w:start w:val="1"/>
      <w:numFmt w:val="decimal"/>
      <w:pStyle w:val="SWRSprechermitNummer"/>
      <w:lvlText w:val="%1  "/>
      <w:lvlJc w:val="right"/>
      <w:pPr>
        <w:ind w:left="2344" w:hanging="360"/>
      </w:pPr>
      <w:rPr>
        <w:rFonts w:ascii="Arial" w:hAnsi="Arial" w:hint="default"/>
        <w:b w:val="0"/>
        <w:bCs w:val="0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F05BFA"/>
    <w:rsid w:val="000C5BEC"/>
    <w:rsid w:val="000D16A0"/>
    <w:rsid w:val="000E5BDA"/>
    <w:rsid w:val="001133D2"/>
    <w:rsid w:val="001773CA"/>
    <w:rsid w:val="00200DF4"/>
    <w:rsid w:val="0022355E"/>
    <w:rsid w:val="00281244"/>
    <w:rsid w:val="00281DDB"/>
    <w:rsid w:val="00286CB6"/>
    <w:rsid w:val="0031516A"/>
    <w:rsid w:val="00335E90"/>
    <w:rsid w:val="003A7C35"/>
    <w:rsid w:val="003F25D6"/>
    <w:rsid w:val="003F74B8"/>
    <w:rsid w:val="004500BF"/>
    <w:rsid w:val="00462615"/>
    <w:rsid w:val="0052199E"/>
    <w:rsid w:val="00546BE7"/>
    <w:rsid w:val="00560917"/>
    <w:rsid w:val="0060637E"/>
    <w:rsid w:val="00685FD6"/>
    <w:rsid w:val="006D488B"/>
    <w:rsid w:val="006F2769"/>
    <w:rsid w:val="00751706"/>
    <w:rsid w:val="007B436A"/>
    <w:rsid w:val="008B0864"/>
    <w:rsid w:val="008C5CBF"/>
    <w:rsid w:val="008D6431"/>
    <w:rsid w:val="009C2CEE"/>
    <w:rsid w:val="009C6030"/>
    <w:rsid w:val="00A10CBC"/>
    <w:rsid w:val="00A42036"/>
    <w:rsid w:val="00A43F28"/>
    <w:rsid w:val="00A63AC1"/>
    <w:rsid w:val="00AA2EA4"/>
    <w:rsid w:val="00AA60EB"/>
    <w:rsid w:val="00AC6FBA"/>
    <w:rsid w:val="00B933C3"/>
    <w:rsid w:val="00BC42EB"/>
    <w:rsid w:val="00BC5F4F"/>
    <w:rsid w:val="00BD6CEB"/>
    <w:rsid w:val="00C111CB"/>
    <w:rsid w:val="00C43B27"/>
    <w:rsid w:val="00C52959"/>
    <w:rsid w:val="00CF08A5"/>
    <w:rsid w:val="00D85888"/>
    <w:rsid w:val="00DE04D0"/>
    <w:rsid w:val="00E9670B"/>
    <w:rsid w:val="00F05BFA"/>
    <w:rsid w:val="00F23E99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8D6431"/>
    <w:pPr>
      <w:ind w:left="720"/>
      <w:contextualSpacing/>
    </w:pPr>
  </w:style>
  <w:style w:type="paragraph" w:customStyle="1" w:styleId="SWRSprechermitNummer">
    <w:name w:val="SWR Sprecher mit Nummer"/>
    <w:basedOn w:val="Standard"/>
    <w:qFormat/>
    <w:locked/>
    <w:rsid w:val="00281244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ascii="Arial" w:eastAsia="Times New Roman" w:hAnsi="Arial" w:cs="Arial"/>
      <w:color w:val="auto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168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Der Fall Einsamkeit: Zusammen geht’s besser!</dc:title>
  <dc:creator>planet schule</dc:creator>
  <cp:lastModifiedBy>Martina Frietsch</cp:lastModifiedBy>
  <cp:revision>5</cp:revision>
  <cp:lastPrinted>2025-07-11T19:26:00Z</cp:lastPrinted>
  <dcterms:created xsi:type="dcterms:W3CDTF">2025-07-10T15:04:00Z</dcterms:created>
  <dcterms:modified xsi:type="dcterms:W3CDTF">2025-07-11T19:26:00Z</dcterms:modified>
</cp:coreProperties>
</file>