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Pr="005457B0" w:rsidRDefault="00073EE3" w:rsidP="00CF08A5">
      <w:pPr>
        <w:pStyle w:val="Arialberschrift"/>
        <w:ind w:firstLine="0"/>
        <w:rPr>
          <w:b w:val="0"/>
        </w:rPr>
      </w:pPr>
      <w:r>
        <w:t>Gefühls</w:t>
      </w:r>
      <w:r w:rsidR="00D51A97">
        <w:t>karten</w:t>
      </w:r>
      <w:r w:rsidR="008F7B8A">
        <w:t xml:space="preserve"> – Kartenset 1</w:t>
      </w:r>
    </w:p>
    <w:p w:rsidR="003A7C35" w:rsidRDefault="003A7C35" w:rsidP="00CF08A5">
      <w:pPr>
        <w:ind w:left="142" w:firstLine="0"/>
      </w:pPr>
    </w:p>
    <w:p w:rsidR="00115DD6" w:rsidRDefault="00115DD6" w:rsidP="00CF08A5">
      <w:pPr>
        <w:ind w:left="142" w:firstLine="0"/>
      </w:pPr>
    </w:p>
    <w:tbl>
      <w:tblPr>
        <w:tblStyle w:val="Tabellengitternetz"/>
        <w:tblW w:w="0" w:type="auto"/>
        <w:tblInd w:w="142" w:type="dxa"/>
        <w:tblBorders>
          <w:top w:val="dashed" w:sz="4" w:space="0" w:color="808080" w:themeColor="background1" w:themeShade="80"/>
          <w:left w:val="dashed" w:sz="4" w:space="0" w:color="808080" w:themeColor="background1" w:themeShade="80"/>
          <w:bottom w:val="dashed" w:sz="4" w:space="0" w:color="808080" w:themeColor="background1" w:themeShade="80"/>
          <w:right w:val="dashed" w:sz="4" w:space="0" w:color="808080" w:themeColor="background1" w:themeShade="80"/>
          <w:insideH w:val="dashed" w:sz="4" w:space="0" w:color="808080" w:themeColor="background1" w:themeShade="80"/>
          <w:insideV w:val="dashed" w:sz="4" w:space="0" w:color="808080" w:themeColor="background1" w:themeShade="80"/>
        </w:tblBorders>
        <w:tblLook w:val="04A0"/>
      </w:tblPr>
      <w:tblGrid>
        <w:gridCol w:w="3336"/>
        <w:gridCol w:w="3262"/>
        <w:gridCol w:w="3256"/>
      </w:tblGrid>
      <w:tr w:rsidR="007806D6" w:rsidTr="007806D6">
        <w:tc>
          <w:tcPr>
            <w:tcW w:w="3306" w:type="dxa"/>
          </w:tcPr>
          <w:p w:rsidR="007806D6" w:rsidRDefault="007806D6" w:rsidP="00CF08A5">
            <w:pPr>
              <w:ind w:left="0" w:firstLine="0"/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31750</wp:posOffset>
                  </wp:positionH>
                  <wp:positionV relativeFrom="paragraph">
                    <wp:posOffset>77470</wp:posOffset>
                  </wp:positionV>
                  <wp:extent cx="1840230" cy="1838325"/>
                  <wp:effectExtent l="19050" t="0" r="0" b="0"/>
                  <wp:wrapTight wrapText="bothSides">
                    <wp:wrapPolygon edited="0">
                      <wp:start x="8497" y="448"/>
                      <wp:lineTo x="6932" y="672"/>
                      <wp:lineTo x="2236" y="3358"/>
                      <wp:lineTo x="1565" y="5148"/>
                      <wp:lineTo x="224" y="7610"/>
                      <wp:lineTo x="-224" y="11192"/>
                      <wp:lineTo x="447" y="14773"/>
                      <wp:lineTo x="2907" y="18354"/>
                      <wp:lineTo x="3130" y="19026"/>
                      <wp:lineTo x="7379" y="21040"/>
                      <wp:lineTo x="8720" y="21040"/>
                      <wp:lineTo x="12298" y="21040"/>
                      <wp:lineTo x="13193" y="21040"/>
                      <wp:lineTo x="17888" y="18802"/>
                      <wp:lineTo x="18112" y="18354"/>
                      <wp:lineTo x="20348" y="14997"/>
                      <wp:lineTo x="20348" y="14773"/>
                      <wp:lineTo x="21242" y="11416"/>
                      <wp:lineTo x="21242" y="11192"/>
                      <wp:lineTo x="20795" y="7834"/>
                      <wp:lineTo x="20795" y="7610"/>
                      <wp:lineTo x="19006" y="4253"/>
                      <wp:lineTo x="19006" y="3358"/>
                      <wp:lineTo x="14534" y="895"/>
                      <wp:lineTo x="12522" y="448"/>
                      <wp:lineTo x="8497" y="448"/>
                    </wp:wrapPolygon>
                  </wp:wrapTight>
                  <wp:docPr id="5" name="Grafik 4" descr="01_SWR_Moodie_Gesicht_Laut_weinend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1_SWR_Moodie_Gesicht_Laut_weinend.png"/>
                          <pic:cNvPicPr/>
                        </pic:nvPicPr>
                        <pic:blipFill>
                          <a:blip r:embed="rId7" cstate="print"/>
                          <a:srcRect l="23687" t="22917" r="22083" b="229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0230" cy="1838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307" w:type="dxa"/>
          </w:tcPr>
          <w:p w:rsidR="007806D6" w:rsidRDefault="007806D6" w:rsidP="00CF08A5">
            <w:pPr>
              <w:ind w:left="0" w:firstLine="0"/>
            </w:pPr>
            <w:r>
              <w:rPr>
                <w:noProof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7620</wp:posOffset>
                  </wp:positionH>
                  <wp:positionV relativeFrom="paragraph">
                    <wp:posOffset>77470</wp:posOffset>
                  </wp:positionV>
                  <wp:extent cx="1851025" cy="1838960"/>
                  <wp:effectExtent l="0" t="0" r="0" b="0"/>
                  <wp:wrapTight wrapText="bothSides">
                    <wp:wrapPolygon edited="0">
                      <wp:start x="8670" y="448"/>
                      <wp:lineTo x="6891" y="895"/>
                      <wp:lineTo x="2445" y="3356"/>
                      <wp:lineTo x="2223" y="4251"/>
                      <wp:lineTo x="445" y="7608"/>
                      <wp:lineTo x="0" y="11188"/>
                      <wp:lineTo x="889" y="14768"/>
                      <wp:lineTo x="3334" y="18796"/>
                      <wp:lineTo x="8003" y="21033"/>
                      <wp:lineTo x="8892" y="21033"/>
                      <wp:lineTo x="12449" y="21033"/>
                      <wp:lineTo x="13338" y="21033"/>
                      <wp:lineTo x="18006" y="18796"/>
                      <wp:lineTo x="18228" y="18348"/>
                      <wp:lineTo x="20451" y="14992"/>
                      <wp:lineTo x="20451" y="14768"/>
                      <wp:lineTo x="21341" y="11412"/>
                      <wp:lineTo x="21341" y="11188"/>
                      <wp:lineTo x="20896" y="8279"/>
                      <wp:lineTo x="20896" y="7608"/>
                      <wp:lineTo x="19562" y="5146"/>
                      <wp:lineTo x="19118" y="3356"/>
                      <wp:lineTo x="14672" y="895"/>
                      <wp:lineTo x="12671" y="448"/>
                      <wp:lineTo x="8670" y="448"/>
                    </wp:wrapPolygon>
                  </wp:wrapTight>
                  <wp:docPr id="6" name="Grafik 5" descr="02_SWR_Moodie_Gesicht_Wuetend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2_SWR_Moodie_Gesicht_Wuetend.png"/>
                          <pic:cNvPicPr/>
                        </pic:nvPicPr>
                        <pic:blipFill>
                          <a:blip r:embed="rId8" cstate="print"/>
                          <a:srcRect l="22917" t="22917" r="22500" b="229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51025" cy="1838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307" w:type="dxa"/>
          </w:tcPr>
          <w:p w:rsidR="007806D6" w:rsidRDefault="007806D6" w:rsidP="00CF08A5">
            <w:pPr>
              <w:ind w:left="0" w:firstLine="0"/>
            </w:pPr>
            <w:r>
              <w:rPr>
                <w:noProof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25400</wp:posOffset>
                  </wp:positionH>
                  <wp:positionV relativeFrom="paragraph">
                    <wp:posOffset>87630</wp:posOffset>
                  </wp:positionV>
                  <wp:extent cx="1828165" cy="1828800"/>
                  <wp:effectExtent l="19050" t="0" r="635" b="0"/>
                  <wp:wrapTight wrapText="bothSides">
                    <wp:wrapPolygon edited="0">
                      <wp:start x="8328" y="225"/>
                      <wp:lineTo x="6527" y="675"/>
                      <wp:lineTo x="2251" y="3150"/>
                      <wp:lineTo x="2026" y="4050"/>
                      <wp:lineTo x="225" y="7425"/>
                      <wp:lineTo x="-225" y="11025"/>
                      <wp:lineTo x="675" y="14625"/>
                      <wp:lineTo x="3151" y="18675"/>
                      <wp:lineTo x="7878" y="20925"/>
                      <wp:lineTo x="9003" y="20925"/>
                      <wp:lineTo x="12604" y="20925"/>
                      <wp:lineTo x="13505" y="20925"/>
                      <wp:lineTo x="18231" y="18675"/>
                      <wp:lineTo x="18456" y="18225"/>
                      <wp:lineTo x="20932" y="14850"/>
                      <wp:lineTo x="20932" y="14625"/>
                      <wp:lineTo x="21608" y="11250"/>
                      <wp:lineTo x="21608" y="11025"/>
                      <wp:lineTo x="21382" y="8550"/>
                      <wp:lineTo x="21157" y="7425"/>
                      <wp:lineTo x="19582" y="4500"/>
                      <wp:lineTo x="19357" y="3150"/>
                      <wp:lineTo x="15080" y="675"/>
                      <wp:lineTo x="13055" y="225"/>
                      <wp:lineTo x="8328" y="225"/>
                    </wp:wrapPolygon>
                  </wp:wrapTight>
                  <wp:docPr id="7" name="Grafik 6" descr="SWR_Moodie_Gesicht_Augen_rollend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WR_Moodie_Gesicht_Augen_rollend.png"/>
                          <pic:cNvPicPr/>
                        </pic:nvPicPr>
                        <pic:blipFill>
                          <a:blip r:embed="rId9" cstate="print"/>
                          <a:srcRect l="22307" t="22295" r="21967" b="2163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28165" cy="182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806D6" w:rsidTr="007806D6">
        <w:tc>
          <w:tcPr>
            <w:tcW w:w="3306" w:type="dxa"/>
          </w:tcPr>
          <w:p w:rsidR="007806D6" w:rsidRDefault="007806D6" w:rsidP="00CF08A5">
            <w:pPr>
              <w:ind w:left="0" w:firstLine="0"/>
            </w:pPr>
            <w:r>
              <w:rPr>
                <w:noProof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-48260</wp:posOffset>
                  </wp:positionH>
                  <wp:positionV relativeFrom="paragraph">
                    <wp:posOffset>168275</wp:posOffset>
                  </wp:positionV>
                  <wp:extent cx="1981200" cy="1781810"/>
                  <wp:effectExtent l="0" t="0" r="0" b="0"/>
                  <wp:wrapTight wrapText="bothSides">
                    <wp:wrapPolygon edited="0">
                      <wp:start x="8515" y="924"/>
                      <wp:lineTo x="7062" y="1386"/>
                      <wp:lineTo x="3115" y="3926"/>
                      <wp:lineTo x="3115" y="4850"/>
                      <wp:lineTo x="1454" y="8314"/>
                      <wp:lineTo x="0" y="12009"/>
                      <wp:lineTo x="0" y="13856"/>
                      <wp:lineTo x="1246" y="15703"/>
                      <wp:lineTo x="2492" y="15934"/>
                      <wp:lineTo x="6023" y="19629"/>
                      <wp:lineTo x="8100" y="20322"/>
                      <wp:lineTo x="8515" y="20322"/>
                      <wp:lineTo x="12462" y="20322"/>
                      <wp:lineTo x="12877" y="20322"/>
                      <wp:lineTo x="14954" y="19629"/>
                      <wp:lineTo x="15162" y="19398"/>
                      <wp:lineTo x="18485" y="15934"/>
                      <wp:lineTo x="19938" y="15703"/>
                      <wp:lineTo x="21185" y="13625"/>
                      <wp:lineTo x="20977" y="12009"/>
                      <wp:lineTo x="18485" y="5773"/>
                      <wp:lineTo x="18069" y="3926"/>
                      <wp:lineTo x="14123" y="1386"/>
                      <wp:lineTo x="12462" y="924"/>
                      <wp:lineTo x="8515" y="924"/>
                    </wp:wrapPolygon>
                  </wp:wrapTight>
                  <wp:docPr id="8" name="Grafik 7" descr="SWR_Moodie_Gesicht_Freudentraenen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WR_Moodie_Gesicht_Freudentraenen.png"/>
                          <pic:cNvPicPr/>
                        </pic:nvPicPr>
                        <pic:blipFill>
                          <a:blip r:embed="rId10" cstate="print"/>
                          <a:srcRect l="19167" t="21667" r="17500" b="212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81200" cy="178181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307" w:type="dxa"/>
          </w:tcPr>
          <w:p w:rsidR="007806D6" w:rsidRDefault="007806D6" w:rsidP="00CF08A5">
            <w:pPr>
              <w:ind w:left="0" w:firstLine="0"/>
            </w:pPr>
            <w:r>
              <w:rPr>
                <w:noProof/>
              </w:rPr>
              <w:drawing>
                <wp:anchor distT="0" distB="0" distL="114300" distR="114300" simplePos="0" relativeHeight="251667456" behindDoc="0" locked="0" layoutInCell="1" allowOverlap="1">
                  <wp:simplePos x="0" y="0"/>
                  <wp:positionH relativeFrom="column">
                    <wp:posOffset>71755</wp:posOffset>
                  </wp:positionH>
                  <wp:positionV relativeFrom="paragraph">
                    <wp:posOffset>95250</wp:posOffset>
                  </wp:positionV>
                  <wp:extent cx="1840230" cy="1808480"/>
                  <wp:effectExtent l="19050" t="0" r="0" b="0"/>
                  <wp:wrapTight wrapText="bothSides">
                    <wp:wrapPolygon edited="0">
                      <wp:start x="8497" y="910"/>
                      <wp:lineTo x="6932" y="1138"/>
                      <wp:lineTo x="2012" y="3868"/>
                      <wp:lineTo x="2012" y="4778"/>
                      <wp:lineTo x="224" y="8191"/>
                      <wp:lineTo x="-224" y="11831"/>
                      <wp:lineTo x="894" y="15472"/>
                      <wp:lineTo x="3801" y="19567"/>
                      <wp:lineTo x="8050" y="21160"/>
                      <wp:lineTo x="8944" y="21160"/>
                      <wp:lineTo x="11404" y="21160"/>
                      <wp:lineTo x="12522" y="21160"/>
                      <wp:lineTo x="16547" y="19567"/>
                      <wp:lineTo x="16547" y="19112"/>
                      <wp:lineTo x="16770" y="19112"/>
                      <wp:lineTo x="19677" y="15699"/>
                      <wp:lineTo x="19677" y="15472"/>
                      <wp:lineTo x="20571" y="12059"/>
                      <wp:lineTo x="20571" y="11831"/>
                      <wp:lineTo x="20348" y="8419"/>
                      <wp:lineTo x="20348" y="8191"/>
                      <wp:lineTo x="18559" y="4778"/>
                      <wp:lineTo x="18559" y="3868"/>
                      <wp:lineTo x="13863" y="1138"/>
                      <wp:lineTo x="12075" y="910"/>
                      <wp:lineTo x="8497" y="910"/>
                    </wp:wrapPolygon>
                  </wp:wrapTight>
                  <wp:docPr id="10" name="Grafik 9" descr="03_SWR_Moodie_Gesicht_Weinend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3_SWR_Moodie_Gesicht_Weinend.png"/>
                          <pic:cNvPicPr/>
                        </pic:nvPicPr>
                        <pic:blipFill>
                          <a:blip r:embed="rId11" cstate="print"/>
                          <a:srcRect l="23333" t="21667" r="20833" b="233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0230" cy="18084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307" w:type="dxa"/>
          </w:tcPr>
          <w:p w:rsidR="007806D6" w:rsidRDefault="007806D6" w:rsidP="00CF08A5">
            <w:pPr>
              <w:ind w:left="0" w:firstLine="0"/>
            </w:pPr>
            <w:r>
              <w:rPr>
                <w:noProof/>
              </w:rPr>
              <w:drawing>
                <wp:anchor distT="0" distB="0" distL="114300" distR="114300" simplePos="0" relativeHeight="251669504" behindDoc="0" locked="0" layoutInCell="1" allowOverlap="1">
                  <wp:simplePos x="0" y="0"/>
                  <wp:positionH relativeFrom="column">
                    <wp:posOffset>130810</wp:posOffset>
                  </wp:positionH>
                  <wp:positionV relativeFrom="paragraph">
                    <wp:posOffset>196215</wp:posOffset>
                  </wp:positionV>
                  <wp:extent cx="1778000" cy="1776095"/>
                  <wp:effectExtent l="0" t="0" r="0" b="0"/>
                  <wp:wrapTight wrapText="bothSides">
                    <wp:wrapPolygon edited="0">
                      <wp:start x="7869" y="695"/>
                      <wp:lineTo x="6249" y="1158"/>
                      <wp:lineTo x="2083" y="3707"/>
                      <wp:lineTo x="231" y="8109"/>
                      <wp:lineTo x="0" y="11816"/>
                      <wp:lineTo x="1157" y="15522"/>
                      <wp:lineTo x="4629" y="19461"/>
                      <wp:lineTo x="8100" y="20619"/>
                      <wp:lineTo x="8563" y="20619"/>
                      <wp:lineTo x="12034" y="20619"/>
                      <wp:lineTo x="12497" y="20619"/>
                      <wp:lineTo x="15969" y="19461"/>
                      <wp:lineTo x="16431" y="19229"/>
                      <wp:lineTo x="19440" y="15986"/>
                      <wp:lineTo x="19440" y="15522"/>
                      <wp:lineTo x="20829" y="12047"/>
                      <wp:lineTo x="20829" y="11816"/>
                      <wp:lineTo x="20597" y="8340"/>
                      <wp:lineTo x="20597" y="8109"/>
                      <wp:lineTo x="18977" y="4634"/>
                      <wp:lineTo x="18977" y="3707"/>
                      <wp:lineTo x="14580" y="1158"/>
                      <wp:lineTo x="12729" y="695"/>
                      <wp:lineTo x="7869" y="695"/>
                    </wp:wrapPolygon>
                  </wp:wrapTight>
                  <wp:docPr id="11" name="Grafik 10" descr="SWR_Moodie_Gesicht_laecheln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WR_Moodie_Gesicht_laecheln.png"/>
                          <pic:cNvPicPr/>
                        </pic:nvPicPr>
                        <pic:blipFill>
                          <a:blip r:embed="rId12" cstate="print"/>
                          <a:srcRect l="23326" t="22500" r="21276" b="220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8000" cy="17760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806D6" w:rsidTr="007806D6">
        <w:tc>
          <w:tcPr>
            <w:tcW w:w="3306" w:type="dxa"/>
          </w:tcPr>
          <w:p w:rsidR="007806D6" w:rsidRDefault="007806D6" w:rsidP="00CF08A5">
            <w:pPr>
              <w:ind w:left="0" w:firstLine="0"/>
            </w:pPr>
            <w:r>
              <w:rPr>
                <w:noProof/>
              </w:rPr>
              <w:drawing>
                <wp:anchor distT="0" distB="0" distL="114300" distR="114300" simplePos="0" relativeHeight="251671552" behindDoc="0" locked="0" layoutInCell="1" allowOverlap="1">
                  <wp:simplePos x="0" y="0"/>
                  <wp:positionH relativeFrom="column">
                    <wp:posOffset>-44450</wp:posOffset>
                  </wp:positionH>
                  <wp:positionV relativeFrom="paragraph">
                    <wp:posOffset>128270</wp:posOffset>
                  </wp:positionV>
                  <wp:extent cx="1916430" cy="1940560"/>
                  <wp:effectExtent l="0" t="0" r="7620" b="0"/>
                  <wp:wrapTight wrapText="bothSides">
                    <wp:wrapPolygon edited="0">
                      <wp:start x="8803" y="848"/>
                      <wp:lineTo x="7300" y="1272"/>
                      <wp:lineTo x="3221" y="3605"/>
                      <wp:lineTo x="2577" y="5301"/>
                      <wp:lineTo x="1288" y="7634"/>
                      <wp:lineTo x="859" y="11026"/>
                      <wp:lineTo x="1503" y="14419"/>
                      <wp:lineTo x="3865" y="18236"/>
                      <wp:lineTo x="8159" y="20568"/>
                      <wp:lineTo x="9018" y="20568"/>
                      <wp:lineTo x="13527" y="20568"/>
                      <wp:lineTo x="14386" y="20568"/>
                      <wp:lineTo x="18680" y="18236"/>
                      <wp:lineTo x="18895" y="17812"/>
                      <wp:lineTo x="21042" y="14631"/>
                      <wp:lineTo x="21042" y="14419"/>
                      <wp:lineTo x="21686" y="11238"/>
                      <wp:lineTo x="21686" y="11026"/>
                      <wp:lineTo x="21471" y="8694"/>
                      <wp:lineTo x="21256" y="7634"/>
                      <wp:lineTo x="19753" y="4877"/>
                      <wp:lineTo x="19539" y="3817"/>
                      <wp:lineTo x="16103" y="1696"/>
                      <wp:lineTo x="13742" y="848"/>
                      <wp:lineTo x="8803" y="848"/>
                    </wp:wrapPolygon>
                  </wp:wrapTight>
                  <wp:docPr id="12" name="Grafik 11" descr="SWR_Moodie_Gesicht_schmollen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WR_Moodie_Gesicht_schmollen.png"/>
                          <pic:cNvPicPr/>
                        </pic:nvPicPr>
                        <pic:blipFill>
                          <a:blip r:embed="rId13" cstate="print"/>
                          <a:srcRect l="21250" t="22083" r="23333" b="2208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16430" cy="1940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307" w:type="dxa"/>
          </w:tcPr>
          <w:p w:rsidR="007806D6" w:rsidRDefault="00115DD6" w:rsidP="00CF08A5">
            <w:pPr>
              <w:ind w:left="0" w:firstLine="0"/>
            </w:pPr>
            <w:r>
              <w:rPr>
                <w:noProof/>
              </w:rPr>
              <w:drawing>
                <wp:anchor distT="0" distB="0" distL="114300" distR="114300" simplePos="0" relativeHeight="251673600" behindDoc="0" locked="0" layoutInCell="1" allowOverlap="1">
                  <wp:simplePos x="0" y="0"/>
                  <wp:positionH relativeFrom="column">
                    <wp:posOffset>68580</wp:posOffset>
                  </wp:positionH>
                  <wp:positionV relativeFrom="paragraph">
                    <wp:posOffset>128270</wp:posOffset>
                  </wp:positionV>
                  <wp:extent cx="1879600" cy="1879600"/>
                  <wp:effectExtent l="19050" t="0" r="0" b="0"/>
                  <wp:wrapTight wrapText="bothSides">
                    <wp:wrapPolygon edited="0">
                      <wp:start x="9851" y="657"/>
                      <wp:lineTo x="7443" y="876"/>
                      <wp:lineTo x="2408" y="3065"/>
                      <wp:lineTo x="1751" y="5254"/>
                      <wp:lineTo x="438" y="7662"/>
                      <wp:lineTo x="-219" y="11165"/>
                      <wp:lineTo x="657" y="14668"/>
                      <wp:lineTo x="2846" y="18608"/>
                      <wp:lineTo x="7443" y="21016"/>
                      <wp:lineTo x="8538" y="21016"/>
                      <wp:lineTo x="12259" y="21016"/>
                      <wp:lineTo x="13354" y="21016"/>
                      <wp:lineTo x="17951" y="18608"/>
                      <wp:lineTo x="18170" y="18170"/>
                      <wp:lineTo x="20359" y="14886"/>
                      <wp:lineTo x="20359" y="14668"/>
                      <wp:lineTo x="21016" y="11384"/>
                      <wp:lineTo x="21016" y="11165"/>
                      <wp:lineTo x="20359" y="7881"/>
                      <wp:lineTo x="20359" y="7662"/>
                      <wp:lineTo x="18827" y="4816"/>
                      <wp:lineTo x="18608" y="3284"/>
                      <wp:lineTo x="13354" y="876"/>
                      <wp:lineTo x="10946" y="657"/>
                      <wp:lineTo x="9851" y="657"/>
                    </wp:wrapPolygon>
                  </wp:wrapTight>
                  <wp:docPr id="13" name="Grafik 12" descr="SWR_Moodie_Gesicht_Ueberraschung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WR_Moodie_Gesicht_Ueberraschung.png"/>
                          <pic:cNvPicPr/>
                        </pic:nvPicPr>
                        <pic:blipFill>
                          <a:blip r:embed="rId14" cstate="print"/>
                          <a:srcRect l="23333" t="22083" r="21719" b="229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79600" cy="1879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307" w:type="dxa"/>
          </w:tcPr>
          <w:p w:rsidR="007806D6" w:rsidRDefault="00115DD6" w:rsidP="00CF08A5">
            <w:pPr>
              <w:ind w:left="0" w:firstLine="0"/>
            </w:pPr>
            <w:r>
              <w:rPr>
                <w:noProof/>
              </w:rPr>
              <w:drawing>
                <wp:anchor distT="0" distB="0" distL="114300" distR="114300" simplePos="0" relativeHeight="251675648" behindDoc="0" locked="0" layoutInCell="1" allowOverlap="1">
                  <wp:simplePos x="0" y="0"/>
                  <wp:positionH relativeFrom="column">
                    <wp:posOffset>29210</wp:posOffset>
                  </wp:positionH>
                  <wp:positionV relativeFrom="paragraph">
                    <wp:posOffset>128270</wp:posOffset>
                  </wp:positionV>
                  <wp:extent cx="1889760" cy="2015490"/>
                  <wp:effectExtent l="0" t="0" r="0" b="0"/>
                  <wp:wrapTight wrapText="bothSides">
                    <wp:wrapPolygon edited="0">
                      <wp:start x="8274" y="612"/>
                      <wp:lineTo x="6532" y="1021"/>
                      <wp:lineTo x="2395" y="3267"/>
                      <wp:lineTo x="653" y="7146"/>
                      <wp:lineTo x="218" y="10412"/>
                      <wp:lineTo x="1089" y="13679"/>
                      <wp:lineTo x="3484" y="16945"/>
                      <wp:lineTo x="8927" y="20212"/>
                      <wp:lineTo x="9581" y="20416"/>
                      <wp:lineTo x="9798" y="20416"/>
                      <wp:lineTo x="11105" y="20416"/>
                      <wp:lineTo x="11323" y="20416"/>
                      <wp:lineTo x="11758" y="20212"/>
                      <wp:lineTo x="11976" y="20212"/>
                      <wp:lineTo x="17202" y="17149"/>
                      <wp:lineTo x="17419" y="16945"/>
                      <wp:lineTo x="19815" y="13883"/>
                      <wp:lineTo x="19815" y="13679"/>
                      <wp:lineTo x="20685" y="10616"/>
                      <wp:lineTo x="20685" y="10412"/>
                      <wp:lineTo x="20468" y="7350"/>
                      <wp:lineTo x="20468" y="7146"/>
                      <wp:lineTo x="18726" y="4083"/>
                      <wp:lineTo x="18726" y="3267"/>
                      <wp:lineTo x="14589" y="1021"/>
                      <wp:lineTo x="12629" y="612"/>
                      <wp:lineTo x="8274" y="612"/>
                    </wp:wrapPolygon>
                  </wp:wrapTight>
                  <wp:docPr id="14" name="Grafik 13" descr="SWR_Moodie_Gesicht_Zwinkernd_ausgestreckte_Zunge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WR_Moodie_Gesicht_Zwinkernd_ausgestreckte_Zunge.png"/>
                          <pic:cNvPicPr/>
                        </pic:nvPicPr>
                        <pic:blipFill>
                          <a:blip r:embed="rId15" cstate="print"/>
                          <a:srcRect l="22493" t="22500" r="21276" b="1750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89760" cy="201549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806D6" w:rsidTr="007806D6">
        <w:tc>
          <w:tcPr>
            <w:tcW w:w="3306" w:type="dxa"/>
          </w:tcPr>
          <w:p w:rsidR="007806D6" w:rsidRDefault="00115DD6" w:rsidP="00CF08A5">
            <w:pPr>
              <w:ind w:left="0" w:firstLine="0"/>
            </w:pPr>
            <w:r>
              <w:rPr>
                <w:noProof/>
              </w:rPr>
              <w:drawing>
                <wp:anchor distT="0" distB="0" distL="114300" distR="114300" simplePos="0" relativeHeight="251677696" behindDoc="0" locked="0" layoutInCell="1" allowOverlap="1">
                  <wp:simplePos x="0" y="0"/>
                  <wp:positionH relativeFrom="column">
                    <wp:posOffset>134620</wp:posOffset>
                  </wp:positionH>
                  <wp:positionV relativeFrom="paragraph">
                    <wp:posOffset>75565</wp:posOffset>
                  </wp:positionV>
                  <wp:extent cx="1670685" cy="1656080"/>
                  <wp:effectExtent l="0" t="0" r="5715" b="0"/>
                  <wp:wrapTight wrapText="bothSides">
                    <wp:wrapPolygon edited="0">
                      <wp:start x="9359" y="248"/>
                      <wp:lineTo x="7389" y="497"/>
                      <wp:lineTo x="2217" y="3230"/>
                      <wp:lineTo x="2217" y="4224"/>
                      <wp:lineTo x="246" y="8199"/>
                      <wp:lineTo x="0" y="12175"/>
                      <wp:lineTo x="1478" y="16150"/>
                      <wp:lineTo x="1478" y="16399"/>
                      <wp:lineTo x="5418" y="20374"/>
                      <wp:lineTo x="8867" y="21368"/>
                      <wp:lineTo x="9605" y="21368"/>
                      <wp:lineTo x="12068" y="21368"/>
                      <wp:lineTo x="12807" y="21368"/>
                      <wp:lineTo x="16255" y="20374"/>
                      <wp:lineTo x="16255" y="20126"/>
                      <wp:lineTo x="16748" y="20126"/>
                      <wp:lineTo x="20442" y="16647"/>
                      <wp:lineTo x="20442" y="16150"/>
                      <wp:lineTo x="21674" y="12423"/>
                      <wp:lineTo x="21674" y="8199"/>
                      <wp:lineTo x="20689" y="6460"/>
                      <wp:lineTo x="19704" y="3479"/>
                      <wp:lineTo x="14531" y="497"/>
                      <wp:lineTo x="12561" y="248"/>
                      <wp:lineTo x="9359" y="248"/>
                    </wp:wrapPolygon>
                  </wp:wrapTight>
                  <wp:docPr id="15" name="Grafik 14" descr="SWR_Moodie_Gesicht_verlegen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WR_Moodie_Gesicht_verlegen.png"/>
                          <pic:cNvPicPr/>
                        </pic:nvPicPr>
                        <pic:blipFill>
                          <a:blip r:embed="rId16" cstate="print"/>
                          <a:srcRect l="11250" t="9167" r="5261" b="79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0685" cy="165608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307" w:type="dxa"/>
          </w:tcPr>
          <w:p w:rsidR="007806D6" w:rsidRDefault="00115DD6" w:rsidP="00CF08A5">
            <w:pPr>
              <w:ind w:left="0" w:firstLine="0"/>
            </w:pPr>
            <w:r>
              <w:rPr>
                <w:noProof/>
              </w:rPr>
              <w:drawing>
                <wp:anchor distT="0" distB="0" distL="114300" distR="114300" simplePos="0" relativeHeight="251679744" behindDoc="0" locked="0" layoutInCell="1" allowOverlap="1">
                  <wp:simplePos x="0" y="0"/>
                  <wp:positionH relativeFrom="column">
                    <wp:posOffset>129540</wp:posOffset>
                  </wp:positionH>
                  <wp:positionV relativeFrom="paragraph">
                    <wp:posOffset>73025</wp:posOffset>
                  </wp:positionV>
                  <wp:extent cx="1696720" cy="1645920"/>
                  <wp:effectExtent l="0" t="0" r="0" b="0"/>
                  <wp:wrapTight wrapText="bothSides">
                    <wp:wrapPolygon edited="0">
                      <wp:start x="9216" y="500"/>
                      <wp:lineTo x="6063" y="750"/>
                      <wp:lineTo x="2183" y="3000"/>
                      <wp:lineTo x="2183" y="4500"/>
                      <wp:lineTo x="243" y="6000"/>
                      <wp:lineTo x="243" y="12500"/>
                      <wp:lineTo x="1940" y="16500"/>
                      <wp:lineTo x="1940" y="17250"/>
                      <wp:lineTo x="6305" y="20500"/>
                      <wp:lineTo x="8003" y="20750"/>
                      <wp:lineTo x="12853" y="20750"/>
                      <wp:lineTo x="13096" y="20750"/>
                      <wp:lineTo x="13823" y="20500"/>
                      <wp:lineTo x="14551" y="20500"/>
                      <wp:lineTo x="18916" y="17000"/>
                      <wp:lineTo x="19159" y="16500"/>
                      <wp:lineTo x="20614" y="12750"/>
                      <wp:lineTo x="20614" y="8750"/>
                      <wp:lineTo x="21099" y="7000"/>
                      <wp:lineTo x="20614" y="6000"/>
                      <wp:lineTo x="18674" y="4500"/>
                      <wp:lineTo x="18916" y="3250"/>
                      <wp:lineTo x="15036" y="1000"/>
                      <wp:lineTo x="11883" y="500"/>
                      <wp:lineTo x="9216" y="500"/>
                    </wp:wrapPolygon>
                  </wp:wrapTight>
                  <wp:docPr id="16" name="Grafik 15" descr="SWR_Moodie_Gesicht_Sterne_Augen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WR_Moodie_Gesicht_Sterne_Augen.png"/>
                          <pic:cNvPicPr/>
                        </pic:nvPicPr>
                        <pic:blipFill>
                          <a:blip r:embed="rId17" cstate="print"/>
                          <a:srcRect l="22500" t="22500" r="21250" b="229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96720" cy="164592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307" w:type="dxa"/>
          </w:tcPr>
          <w:p w:rsidR="007806D6" w:rsidRDefault="005366F9" w:rsidP="00CF08A5">
            <w:pPr>
              <w:ind w:left="0" w:firstLine="0"/>
            </w:pPr>
            <w:r>
              <w:rPr>
                <w:noProof/>
              </w:rPr>
              <w:drawing>
                <wp:anchor distT="0" distB="0" distL="114300" distR="114300" simplePos="0" relativeHeight="251681792" behindDoc="0" locked="0" layoutInCell="1" allowOverlap="1">
                  <wp:simplePos x="0" y="0"/>
                  <wp:positionH relativeFrom="column">
                    <wp:posOffset>151130</wp:posOffset>
                  </wp:positionH>
                  <wp:positionV relativeFrom="paragraph">
                    <wp:posOffset>69215</wp:posOffset>
                  </wp:positionV>
                  <wp:extent cx="1661160" cy="1661160"/>
                  <wp:effectExtent l="0" t="0" r="0" b="0"/>
                  <wp:wrapTight wrapText="bothSides">
                    <wp:wrapPolygon edited="0">
                      <wp:start x="8422" y="1239"/>
                      <wp:lineTo x="6936" y="1486"/>
                      <wp:lineTo x="1734" y="4706"/>
                      <wp:lineTo x="991" y="9165"/>
                      <wp:lineTo x="1239" y="13128"/>
                      <wp:lineTo x="3716" y="17587"/>
                      <wp:lineTo x="7679" y="19569"/>
                      <wp:lineTo x="8422" y="19569"/>
                      <wp:lineTo x="12633" y="19569"/>
                      <wp:lineTo x="13624" y="19569"/>
                      <wp:lineTo x="17339" y="17587"/>
                      <wp:lineTo x="17587" y="17092"/>
                      <wp:lineTo x="19817" y="13376"/>
                      <wp:lineTo x="19817" y="13128"/>
                      <wp:lineTo x="20064" y="9413"/>
                      <wp:lineTo x="20807" y="8917"/>
                      <wp:lineTo x="20312" y="7679"/>
                      <wp:lineTo x="18826" y="4459"/>
                      <wp:lineTo x="14367" y="1734"/>
                      <wp:lineTo x="12633" y="1239"/>
                      <wp:lineTo x="8422" y="1239"/>
                    </wp:wrapPolygon>
                  </wp:wrapTight>
                  <wp:docPr id="9" name="Grafik 8" descr="SWR_Moodie_Gesicht_Herz-Augen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SWR_Moodie_Gesicht_Herz-Augen.gif"/>
                          <pic:cNvPicPr/>
                        </pic:nvPicPr>
                        <pic:blipFill>
                          <a:blip r:embed="rId18" cstate="print"/>
                          <a:srcRect l="20588" t="20588" r="19118" b="191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61160" cy="16611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</w:tbl>
    <w:p w:rsidR="008F7B8A" w:rsidRDefault="008F7B8A" w:rsidP="00CF08A5">
      <w:pPr>
        <w:ind w:left="142" w:firstLine="0"/>
      </w:pPr>
    </w:p>
    <w:p w:rsidR="00BF267C" w:rsidRPr="005457B0" w:rsidRDefault="00BF267C" w:rsidP="00BF267C">
      <w:pPr>
        <w:pStyle w:val="Arialberschrift"/>
        <w:ind w:firstLine="0"/>
        <w:rPr>
          <w:b w:val="0"/>
        </w:rPr>
      </w:pPr>
      <w:r>
        <w:lastRenderedPageBreak/>
        <w:t>Gefühlskarten – Kartenset 2</w:t>
      </w:r>
    </w:p>
    <w:p w:rsidR="008A3D00" w:rsidRPr="008F7B8A" w:rsidRDefault="008A3D00" w:rsidP="00A93120">
      <w:pPr>
        <w:tabs>
          <w:tab w:val="left" w:pos="1177"/>
        </w:tabs>
        <w:ind w:left="0" w:firstLine="0"/>
        <w:rPr>
          <w:rFonts w:ascii="Arial" w:hAnsi="Arial" w:cs="Arial"/>
        </w:rPr>
      </w:pPr>
    </w:p>
    <w:tbl>
      <w:tblPr>
        <w:tblStyle w:val="Tabellengitternetz"/>
        <w:tblW w:w="0" w:type="auto"/>
        <w:tblInd w:w="108" w:type="dxa"/>
        <w:tblBorders>
          <w:top w:val="dashed" w:sz="4" w:space="0" w:color="808080" w:themeColor="background1" w:themeShade="80"/>
          <w:left w:val="dashed" w:sz="4" w:space="0" w:color="808080" w:themeColor="background1" w:themeShade="80"/>
          <w:bottom w:val="dashed" w:sz="4" w:space="0" w:color="808080" w:themeColor="background1" w:themeShade="80"/>
          <w:right w:val="dashed" w:sz="4" w:space="0" w:color="808080" w:themeColor="background1" w:themeShade="80"/>
          <w:insideH w:val="dashed" w:sz="4" w:space="0" w:color="808080" w:themeColor="background1" w:themeShade="80"/>
          <w:insideV w:val="dashed" w:sz="4" w:space="0" w:color="808080" w:themeColor="background1" w:themeShade="80"/>
        </w:tblBorders>
        <w:tblLook w:val="04A0"/>
      </w:tblPr>
      <w:tblGrid>
        <w:gridCol w:w="9832"/>
      </w:tblGrid>
      <w:tr w:rsidR="00D51A97" w:rsidTr="00BF267C">
        <w:trPr>
          <w:trHeight w:val="1777"/>
        </w:trPr>
        <w:tc>
          <w:tcPr>
            <w:tcW w:w="9832" w:type="dxa"/>
            <w:vAlign w:val="center"/>
          </w:tcPr>
          <w:p w:rsidR="00D51A97" w:rsidRPr="00960F17" w:rsidRDefault="00D51A97" w:rsidP="004B33E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  <w:p w:rsidR="00D51A97" w:rsidRPr="00960F17" w:rsidRDefault="004B33E9" w:rsidP="004B33E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  <w:r w:rsidRPr="00960F17">
              <w:rPr>
                <w:rFonts w:ascii="Arial" w:hAnsi="Arial" w:cs="Arial"/>
                <w:b/>
                <w:bCs/>
                <w:sz w:val="50"/>
                <w:szCs w:val="50"/>
              </w:rPr>
              <w:t>Freude</w:t>
            </w:r>
          </w:p>
          <w:p w:rsidR="00D51A97" w:rsidRPr="00960F17" w:rsidRDefault="00D51A97" w:rsidP="004B33E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</w:tc>
      </w:tr>
      <w:tr w:rsidR="00D51A97" w:rsidTr="00BF267C">
        <w:trPr>
          <w:trHeight w:val="1777"/>
        </w:trPr>
        <w:tc>
          <w:tcPr>
            <w:tcW w:w="9832" w:type="dxa"/>
            <w:vAlign w:val="center"/>
          </w:tcPr>
          <w:p w:rsidR="00D51A97" w:rsidRPr="00960F17" w:rsidRDefault="00D51A97" w:rsidP="004B33E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  <w:p w:rsidR="00D51A97" w:rsidRPr="00960F17" w:rsidRDefault="004B33E9" w:rsidP="004B33E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  <w:r w:rsidRPr="00960F17">
              <w:rPr>
                <w:rFonts w:ascii="Arial" w:hAnsi="Arial" w:cs="Arial"/>
                <w:b/>
                <w:bCs/>
                <w:sz w:val="50"/>
                <w:szCs w:val="50"/>
              </w:rPr>
              <w:t>Glück</w:t>
            </w:r>
          </w:p>
          <w:p w:rsidR="00D51A97" w:rsidRPr="00960F17" w:rsidRDefault="00D51A97" w:rsidP="004B33E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</w:tc>
      </w:tr>
      <w:tr w:rsidR="00D51A97" w:rsidTr="00BF267C">
        <w:trPr>
          <w:trHeight w:val="1777"/>
        </w:trPr>
        <w:tc>
          <w:tcPr>
            <w:tcW w:w="9832" w:type="dxa"/>
            <w:vAlign w:val="center"/>
          </w:tcPr>
          <w:p w:rsidR="00D51A97" w:rsidRPr="00960F17" w:rsidRDefault="00D51A97" w:rsidP="004B33E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  <w:p w:rsidR="00D51A97" w:rsidRPr="00960F17" w:rsidRDefault="004B33E9" w:rsidP="004B33E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  <w:r w:rsidRPr="00960F17">
              <w:rPr>
                <w:rFonts w:ascii="Arial" w:hAnsi="Arial" w:cs="Arial"/>
                <w:b/>
                <w:bCs/>
                <w:sz w:val="50"/>
                <w:szCs w:val="50"/>
              </w:rPr>
              <w:t>Zufriedenheit</w:t>
            </w:r>
          </w:p>
          <w:p w:rsidR="00D51A97" w:rsidRPr="00960F17" w:rsidRDefault="00D51A97" w:rsidP="004B33E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</w:tc>
      </w:tr>
      <w:tr w:rsidR="00D51A97" w:rsidTr="00BF267C">
        <w:trPr>
          <w:trHeight w:val="1777"/>
        </w:trPr>
        <w:tc>
          <w:tcPr>
            <w:tcW w:w="9832" w:type="dxa"/>
            <w:vAlign w:val="center"/>
          </w:tcPr>
          <w:p w:rsidR="00D51A97" w:rsidRPr="00960F17" w:rsidRDefault="00D51A97" w:rsidP="004B33E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40"/>
                <w:szCs w:val="40"/>
              </w:rPr>
            </w:pPr>
          </w:p>
          <w:p w:rsidR="00D51A97" w:rsidRPr="00960F17" w:rsidRDefault="004B33E9" w:rsidP="004B33E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  <w:r w:rsidRPr="00960F17">
              <w:rPr>
                <w:rFonts w:ascii="Arial" w:hAnsi="Arial" w:cs="Arial"/>
                <w:b/>
                <w:bCs/>
                <w:sz w:val="50"/>
                <w:szCs w:val="50"/>
              </w:rPr>
              <w:t>Stolz</w:t>
            </w:r>
          </w:p>
          <w:p w:rsidR="00D51A97" w:rsidRPr="00960F17" w:rsidRDefault="00D51A97" w:rsidP="004B33E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40"/>
                <w:szCs w:val="40"/>
              </w:rPr>
            </w:pPr>
          </w:p>
        </w:tc>
      </w:tr>
      <w:tr w:rsidR="00D51A97" w:rsidTr="00BF267C">
        <w:trPr>
          <w:trHeight w:val="1777"/>
        </w:trPr>
        <w:tc>
          <w:tcPr>
            <w:tcW w:w="9832" w:type="dxa"/>
            <w:vAlign w:val="center"/>
          </w:tcPr>
          <w:p w:rsidR="004B33E9" w:rsidRPr="00960F17" w:rsidRDefault="004B33E9" w:rsidP="004B33E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  <w:p w:rsidR="00D51A97" w:rsidRPr="00960F17" w:rsidRDefault="004B33E9" w:rsidP="004B33E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  <w:r w:rsidRPr="00960F17">
              <w:rPr>
                <w:rFonts w:ascii="Arial" w:hAnsi="Arial" w:cs="Arial"/>
                <w:b/>
                <w:bCs/>
                <w:sz w:val="50"/>
                <w:szCs w:val="50"/>
              </w:rPr>
              <w:t>Begeisterung</w:t>
            </w:r>
          </w:p>
          <w:p w:rsidR="00D51A97" w:rsidRPr="00960F17" w:rsidRDefault="00D51A97" w:rsidP="004B33E9">
            <w:pPr>
              <w:tabs>
                <w:tab w:val="left" w:pos="1177"/>
              </w:tabs>
              <w:ind w:left="0" w:firstLine="0"/>
              <w:rPr>
                <w:rFonts w:ascii="Arial" w:hAnsi="Arial" w:cs="Arial"/>
                <w:b/>
                <w:bCs/>
                <w:sz w:val="40"/>
                <w:szCs w:val="40"/>
              </w:rPr>
            </w:pPr>
          </w:p>
        </w:tc>
      </w:tr>
      <w:tr w:rsidR="00D51A97" w:rsidTr="00BF267C">
        <w:trPr>
          <w:trHeight w:val="1777"/>
        </w:trPr>
        <w:tc>
          <w:tcPr>
            <w:tcW w:w="9832" w:type="dxa"/>
            <w:vAlign w:val="center"/>
          </w:tcPr>
          <w:p w:rsidR="00D51A97" w:rsidRPr="00960F17" w:rsidRDefault="00D51A97" w:rsidP="004B33E9">
            <w:pPr>
              <w:tabs>
                <w:tab w:val="left" w:pos="1177"/>
              </w:tabs>
              <w:ind w:left="0" w:firstLine="0"/>
              <w:rPr>
                <w:rFonts w:ascii="Arial" w:hAnsi="Arial" w:cs="Arial"/>
                <w:b/>
                <w:bCs/>
                <w:sz w:val="40"/>
                <w:szCs w:val="40"/>
              </w:rPr>
            </w:pPr>
          </w:p>
          <w:p w:rsidR="004B33E9" w:rsidRPr="00960F17" w:rsidRDefault="004B33E9" w:rsidP="004B33E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  <w:r w:rsidRPr="00960F17">
              <w:rPr>
                <w:rFonts w:ascii="Arial" w:hAnsi="Arial" w:cs="Arial"/>
                <w:b/>
                <w:bCs/>
                <w:sz w:val="50"/>
                <w:szCs w:val="50"/>
              </w:rPr>
              <w:t>Erleichterung</w:t>
            </w:r>
          </w:p>
          <w:p w:rsidR="00D51A97" w:rsidRPr="00960F17" w:rsidRDefault="00D51A97" w:rsidP="004B33E9">
            <w:pPr>
              <w:tabs>
                <w:tab w:val="left" w:pos="1177"/>
              </w:tabs>
              <w:ind w:left="0" w:firstLine="0"/>
              <w:rPr>
                <w:rFonts w:ascii="Arial" w:hAnsi="Arial" w:cs="Arial"/>
                <w:b/>
                <w:bCs/>
                <w:sz w:val="40"/>
                <w:szCs w:val="40"/>
              </w:rPr>
            </w:pPr>
          </w:p>
        </w:tc>
      </w:tr>
      <w:tr w:rsidR="00D51A97" w:rsidTr="00BF267C">
        <w:trPr>
          <w:trHeight w:val="1778"/>
        </w:trPr>
        <w:tc>
          <w:tcPr>
            <w:tcW w:w="9832" w:type="dxa"/>
            <w:vAlign w:val="center"/>
          </w:tcPr>
          <w:p w:rsidR="00D51A97" w:rsidRPr="00960F17" w:rsidRDefault="00D51A97" w:rsidP="004B33E9">
            <w:pPr>
              <w:tabs>
                <w:tab w:val="left" w:pos="1177"/>
              </w:tabs>
              <w:ind w:left="0" w:firstLine="0"/>
              <w:rPr>
                <w:rFonts w:ascii="Arial" w:hAnsi="Arial" w:cs="Arial"/>
                <w:b/>
                <w:bCs/>
                <w:sz w:val="40"/>
                <w:szCs w:val="40"/>
              </w:rPr>
            </w:pPr>
          </w:p>
          <w:p w:rsidR="004B33E9" w:rsidRPr="00960F17" w:rsidRDefault="004B33E9" w:rsidP="004B33E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  <w:r w:rsidRPr="00960F17">
              <w:rPr>
                <w:rFonts w:ascii="Arial" w:hAnsi="Arial" w:cs="Arial"/>
                <w:b/>
                <w:bCs/>
                <w:sz w:val="50"/>
                <w:szCs w:val="50"/>
              </w:rPr>
              <w:t>Entspannung</w:t>
            </w:r>
          </w:p>
          <w:p w:rsidR="00D51A97" w:rsidRPr="00960F17" w:rsidRDefault="00D51A97" w:rsidP="004B33E9">
            <w:pPr>
              <w:tabs>
                <w:tab w:val="left" w:pos="1177"/>
              </w:tabs>
              <w:ind w:left="0" w:firstLine="0"/>
              <w:rPr>
                <w:rFonts w:ascii="Arial" w:hAnsi="Arial" w:cs="Arial"/>
                <w:b/>
                <w:bCs/>
                <w:sz w:val="40"/>
                <w:szCs w:val="40"/>
              </w:rPr>
            </w:pPr>
          </w:p>
        </w:tc>
      </w:tr>
    </w:tbl>
    <w:p w:rsidR="004B33E9" w:rsidRDefault="004B33E9" w:rsidP="00A93120">
      <w:pPr>
        <w:tabs>
          <w:tab w:val="left" w:pos="1177"/>
        </w:tabs>
        <w:ind w:left="0" w:firstLine="0"/>
      </w:pPr>
    </w:p>
    <w:tbl>
      <w:tblPr>
        <w:tblW w:w="0" w:type="auto"/>
        <w:tblBorders>
          <w:top w:val="dashed" w:sz="4" w:space="0" w:color="808080" w:themeColor="background1" w:themeShade="80"/>
          <w:left w:val="dashed" w:sz="4" w:space="0" w:color="808080" w:themeColor="background1" w:themeShade="80"/>
          <w:bottom w:val="dashed" w:sz="4" w:space="0" w:color="808080" w:themeColor="background1" w:themeShade="80"/>
          <w:right w:val="dashed" w:sz="4" w:space="0" w:color="808080" w:themeColor="background1" w:themeShade="80"/>
          <w:insideH w:val="dashed" w:sz="4" w:space="0" w:color="808080" w:themeColor="background1" w:themeShade="80"/>
          <w:insideV w:val="dashed" w:sz="4" w:space="0" w:color="808080" w:themeColor="background1" w:themeShade="80"/>
        </w:tblBorders>
        <w:tblLook w:val="04A0"/>
      </w:tblPr>
      <w:tblGrid>
        <w:gridCol w:w="9920"/>
      </w:tblGrid>
      <w:tr w:rsidR="00BF267C" w:rsidRPr="00736EA5" w:rsidTr="00BF267C">
        <w:tc>
          <w:tcPr>
            <w:tcW w:w="9920" w:type="dxa"/>
            <w:vAlign w:val="center"/>
          </w:tcPr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  <w:r w:rsidRPr="00736EA5">
              <w:rPr>
                <w:rFonts w:ascii="Arial" w:hAnsi="Arial" w:cs="Arial"/>
                <w:b/>
                <w:bCs/>
                <w:sz w:val="50"/>
                <w:szCs w:val="50"/>
              </w:rPr>
              <w:t>Eifersucht</w:t>
            </w: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</w:tc>
      </w:tr>
      <w:tr w:rsidR="00BF267C" w:rsidRPr="00736EA5" w:rsidTr="00BF267C">
        <w:tc>
          <w:tcPr>
            <w:tcW w:w="9920" w:type="dxa"/>
            <w:vAlign w:val="center"/>
          </w:tcPr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  <w:r w:rsidRPr="00736EA5">
              <w:rPr>
                <w:rFonts w:ascii="Arial" w:hAnsi="Arial" w:cs="Arial"/>
                <w:b/>
                <w:bCs/>
                <w:sz w:val="50"/>
                <w:szCs w:val="50"/>
              </w:rPr>
              <w:t>Angst</w:t>
            </w: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</w:tc>
      </w:tr>
      <w:tr w:rsidR="00BF267C" w:rsidRPr="00736EA5" w:rsidTr="00BF267C">
        <w:tc>
          <w:tcPr>
            <w:tcW w:w="9920" w:type="dxa"/>
            <w:vAlign w:val="center"/>
          </w:tcPr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  <w:r w:rsidRPr="00736EA5">
              <w:rPr>
                <w:rFonts w:ascii="Arial" w:hAnsi="Arial" w:cs="Arial"/>
                <w:b/>
                <w:bCs/>
                <w:sz w:val="50"/>
                <w:szCs w:val="50"/>
              </w:rPr>
              <w:t>Wut</w:t>
            </w: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</w:tc>
      </w:tr>
      <w:tr w:rsidR="00BF267C" w:rsidRPr="00736EA5" w:rsidTr="00BF267C">
        <w:tc>
          <w:tcPr>
            <w:tcW w:w="9920" w:type="dxa"/>
            <w:vAlign w:val="center"/>
          </w:tcPr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  <w:r w:rsidRPr="00736EA5">
              <w:rPr>
                <w:rFonts w:ascii="Arial" w:hAnsi="Arial" w:cs="Arial"/>
                <w:b/>
                <w:bCs/>
                <w:sz w:val="50"/>
                <w:szCs w:val="50"/>
              </w:rPr>
              <w:t>Schuld</w:t>
            </w: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</w:tc>
      </w:tr>
      <w:tr w:rsidR="00BF267C" w:rsidRPr="00736EA5" w:rsidTr="00BF267C">
        <w:tc>
          <w:tcPr>
            <w:tcW w:w="9920" w:type="dxa"/>
            <w:vAlign w:val="center"/>
          </w:tcPr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  <w:r w:rsidRPr="00736EA5">
              <w:rPr>
                <w:rFonts w:ascii="Arial" w:hAnsi="Arial" w:cs="Arial"/>
                <w:b/>
                <w:bCs/>
                <w:sz w:val="50"/>
                <w:szCs w:val="50"/>
              </w:rPr>
              <w:t>Ärger</w:t>
            </w: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</w:tc>
      </w:tr>
      <w:tr w:rsidR="00BF267C" w:rsidRPr="00736EA5" w:rsidTr="00BF267C">
        <w:tc>
          <w:tcPr>
            <w:tcW w:w="9920" w:type="dxa"/>
            <w:vAlign w:val="center"/>
          </w:tcPr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  <w:r w:rsidRPr="00736EA5">
              <w:rPr>
                <w:rFonts w:ascii="Arial" w:hAnsi="Arial" w:cs="Arial"/>
                <w:b/>
                <w:bCs/>
                <w:sz w:val="50"/>
                <w:szCs w:val="50"/>
              </w:rPr>
              <w:t>Unsicherheit</w:t>
            </w: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</w:tc>
      </w:tr>
      <w:tr w:rsidR="00BF267C" w:rsidRPr="00736EA5" w:rsidTr="00BF267C">
        <w:tc>
          <w:tcPr>
            <w:tcW w:w="9920" w:type="dxa"/>
            <w:vAlign w:val="center"/>
          </w:tcPr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  <w:r w:rsidRPr="00736EA5">
              <w:rPr>
                <w:rFonts w:ascii="Arial" w:hAnsi="Arial" w:cs="Arial"/>
                <w:b/>
                <w:bCs/>
                <w:sz w:val="50"/>
                <w:szCs w:val="50"/>
              </w:rPr>
              <w:t>Überraschung</w:t>
            </w:r>
          </w:p>
          <w:p w:rsidR="00BF267C" w:rsidRPr="00736EA5" w:rsidRDefault="00BF267C" w:rsidP="00BF267C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</w:tc>
      </w:tr>
    </w:tbl>
    <w:p w:rsidR="00BF267C" w:rsidRDefault="00BF267C" w:rsidP="00A93120">
      <w:pPr>
        <w:tabs>
          <w:tab w:val="left" w:pos="1177"/>
        </w:tabs>
        <w:ind w:left="0" w:firstLine="0"/>
      </w:pPr>
    </w:p>
    <w:p w:rsidR="00BF267C" w:rsidRDefault="00BF267C" w:rsidP="00A93120">
      <w:pPr>
        <w:tabs>
          <w:tab w:val="left" w:pos="1177"/>
        </w:tabs>
        <w:ind w:left="0" w:firstLine="0"/>
      </w:pPr>
    </w:p>
    <w:p w:rsidR="00BF267C" w:rsidRDefault="00BF267C" w:rsidP="00A93120">
      <w:pPr>
        <w:tabs>
          <w:tab w:val="left" w:pos="1177"/>
        </w:tabs>
        <w:ind w:left="0" w:firstLine="0"/>
      </w:pPr>
    </w:p>
    <w:p w:rsidR="00BF267C" w:rsidRDefault="00BF267C" w:rsidP="00A93120">
      <w:pPr>
        <w:tabs>
          <w:tab w:val="left" w:pos="1177"/>
        </w:tabs>
        <w:ind w:left="0" w:firstLine="0"/>
      </w:pPr>
    </w:p>
    <w:tbl>
      <w:tblPr>
        <w:tblW w:w="0" w:type="auto"/>
        <w:tblBorders>
          <w:top w:val="dashed" w:sz="4" w:space="0" w:color="808080" w:themeColor="background1" w:themeShade="80"/>
          <w:left w:val="dashed" w:sz="4" w:space="0" w:color="808080" w:themeColor="background1" w:themeShade="80"/>
          <w:bottom w:val="dashed" w:sz="4" w:space="0" w:color="808080" w:themeColor="background1" w:themeShade="80"/>
          <w:right w:val="dashed" w:sz="4" w:space="0" w:color="808080" w:themeColor="background1" w:themeShade="80"/>
          <w:insideH w:val="dashed" w:sz="4" w:space="0" w:color="808080" w:themeColor="background1" w:themeShade="80"/>
          <w:insideV w:val="dashed" w:sz="4" w:space="0" w:color="808080" w:themeColor="background1" w:themeShade="80"/>
        </w:tblBorders>
        <w:tblLook w:val="04A0"/>
      </w:tblPr>
      <w:tblGrid>
        <w:gridCol w:w="9920"/>
      </w:tblGrid>
      <w:tr w:rsidR="00BF267C" w:rsidRPr="00736EA5" w:rsidTr="00BF267C">
        <w:tc>
          <w:tcPr>
            <w:tcW w:w="9920" w:type="dxa"/>
            <w:vAlign w:val="center"/>
          </w:tcPr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  <w:r w:rsidRPr="00736EA5">
              <w:rPr>
                <w:rFonts w:ascii="Arial" w:hAnsi="Arial" w:cs="Arial"/>
                <w:b/>
                <w:bCs/>
                <w:sz w:val="50"/>
                <w:szCs w:val="50"/>
              </w:rPr>
              <w:t>Frust</w:t>
            </w: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</w:tc>
      </w:tr>
      <w:tr w:rsidR="00BF267C" w:rsidRPr="00736EA5" w:rsidTr="00BF267C">
        <w:tc>
          <w:tcPr>
            <w:tcW w:w="9920" w:type="dxa"/>
            <w:vAlign w:val="center"/>
          </w:tcPr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  <w:r w:rsidRPr="00736EA5">
              <w:rPr>
                <w:rFonts w:ascii="Arial" w:hAnsi="Arial" w:cs="Arial"/>
                <w:b/>
                <w:bCs/>
                <w:sz w:val="50"/>
                <w:szCs w:val="50"/>
              </w:rPr>
              <w:t>Verlegenheit</w:t>
            </w: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</w:tc>
      </w:tr>
      <w:tr w:rsidR="00BF267C" w:rsidRPr="00736EA5" w:rsidTr="00BF267C">
        <w:tc>
          <w:tcPr>
            <w:tcW w:w="9920" w:type="dxa"/>
            <w:vAlign w:val="center"/>
          </w:tcPr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  <w:r w:rsidRPr="00736EA5">
              <w:rPr>
                <w:rFonts w:ascii="Arial" w:hAnsi="Arial" w:cs="Arial"/>
                <w:b/>
                <w:bCs/>
                <w:sz w:val="50"/>
                <w:szCs w:val="50"/>
              </w:rPr>
              <w:t>Langeweile</w:t>
            </w: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</w:tc>
      </w:tr>
      <w:tr w:rsidR="00BF267C" w:rsidRPr="00736EA5" w:rsidTr="00BF267C">
        <w:tc>
          <w:tcPr>
            <w:tcW w:w="9920" w:type="dxa"/>
            <w:vAlign w:val="center"/>
          </w:tcPr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  <w:r w:rsidRPr="00736EA5">
              <w:rPr>
                <w:rFonts w:ascii="Arial" w:hAnsi="Arial" w:cs="Arial"/>
                <w:b/>
                <w:bCs/>
                <w:sz w:val="50"/>
                <w:szCs w:val="50"/>
              </w:rPr>
              <w:t>Verwirrung</w:t>
            </w: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</w:tc>
      </w:tr>
      <w:tr w:rsidR="00BF267C" w:rsidRPr="00736EA5" w:rsidTr="00BF267C">
        <w:tc>
          <w:tcPr>
            <w:tcW w:w="9920" w:type="dxa"/>
            <w:vAlign w:val="center"/>
          </w:tcPr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  <w:r w:rsidRPr="00736EA5">
              <w:rPr>
                <w:rFonts w:ascii="Arial" w:hAnsi="Arial" w:cs="Arial"/>
                <w:b/>
                <w:bCs/>
                <w:sz w:val="50"/>
                <w:szCs w:val="50"/>
              </w:rPr>
              <w:t>Erschöpfung</w:t>
            </w: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</w:tc>
      </w:tr>
      <w:tr w:rsidR="00BF267C" w:rsidRPr="00736EA5" w:rsidTr="00BF267C">
        <w:tc>
          <w:tcPr>
            <w:tcW w:w="9920" w:type="dxa"/>
            <w:vAlign w:val="center"/>
          </w:tcPr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  <w:r w:rsidRPr="00736EA5">
              <w:rPr>
                <w:rFonts w:ascii="Arial" w:hAnsi="Arial" w:cs="Arial"/>
                <w:b/>
                <w:bCs/>
                <w:sz w:val="50"/>
                <w:szCs w:val="50"/>
              </w:rPr>
              <w:t>Mitgefühl</w:t>
            </w: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</w:tc>
      </w:tr>
      <w:tr w:rsidR="00BF267C" w:rsidRPr="00736EA5" w:rsidTr="00BF267C">
        <w:tc>
          <w:tcPr>
            <w:tcW w:w="9920" w:type="dxa"/>
            <w:vAlign w:val="center"/>
          </w:tcPr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  <w:r w:rsidRPr="00736EA5">
              <w:rPr>
                <w:rFonts w:ascii="Arial" w:hAnsi="Arial" w:cs="Arial"/>
                <w:b/>
                <w:bCs/>
                <w:sz w:val="50"/>
                <w:szCs w:val="50"/>
              </w:rPr>
              <w:t>Erstaunen</w:t>
            </w:r>
          </w:p>
          <w:p w:rsidR="00BF267C" w:rsidRPr="00736EA5" w:rsidRDefault="00BF267C" w:rsidP="000169A9">
            <w:pPr>
              <w:tabs>
                <w:tab w:val="left" w:pos="1177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50"/>
                <w:szCs w:val="50"/>
              </w:rPr>
            </w:pPr>
          </w:p>
        </w:tc>
      </w:tr>
    </w:tbl>
    <w:p w:rsidR="00BF267C" w:rsidRPr="00A93120" w:rsidRDefault="00BF267C" w:rsidP="00A93120">
      <w:pPr>
        <w:tabs>
          <w:tab w:val="left" w:pos="1177"/>
        </w:tabs>
        <w:ind w:left="0" w:firstLine="0"/>
      </w:pPr>
    </w:p>
    <w:sectPr w:rsidR="00BF267C" w:rsidRPr="00A93120" w:rsidSect="00560917">
      <w:headerReference w:type="default" r:id="rId19"/>
      <w:footerReference w:type="default" r:id="rId20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636F1" w:rsidRDefault="009636F1" w:rsidP="003A7C35">
      <w:pPr>
        <w:spacing w:after="0" w:line="240" w:lineRule="auto"/>
      </w:pPr>
      <w:r>
        <w:separator/>
      </w:r>
    </w:p>
  </w:endnote>
  <w:endnote w:type="continuationSeparator" w:id="0">
    <w:p w:rsidR="009636F1" w:rsidRDefault="009636F1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5344B1" w:rsidRPr="005344B1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3" o:spid="_x0000_s1029" style="position:absolute;margin-left:99.2pt;margin-top:794.5pt;width:394.35pt;height:25.05pt;z-index:251661312;visibility:visible;mso-position-horizontal-relative:margin;mso-position-vertical-relative:page;mso-width-relative:margin;mso-height-relative:bottom-margin-area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5344B1" w:rsidRPr="005344B1">
      <w:rPr>
        <w:rFonts w:ascii="TheSans C5 Plain" w:eastAsia="TheSans C5 Plain" w:hAnsi="TheSans C5 Plain" w:cs="TheSans C5 Plain"/>
        <w:b/>
        <w:noProof/>
        <w:color w:val="909191"/>
      </w:rPr>
      <w:pict>
        <v:rect id="Rechteck 2" o:spid="_x0000_s1027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CEpK0FzgEA&#10;AIMDAAAOAAAAAAAAAAAAAAAAAC4CAABkcnMvZTJvRG9jLnhtbFBLAQItABQABgAIAAAAIQAwVErj&#10;5AAAABIBAAAPAAAAAAAAAAAAAAAAACgEAABkcnMvZG93bnJldi54bWxQSwUGAAAAAAQABADzAAAA&#10;OQUAAAAARUFBQmtjbk12Wkc5M2JuSmxkaTV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344B1" w:rsidRPr="005344B1">
      <w:rPr>
        <w:rFonts w:ascii="TheSans C5 Plain" w:eastAsia="TheSans C5 Plain" w:hAnsi="TheSans C5 Plain" w:cs="TheSans C5 Plain"/>
        <w:b/>
        <w:noProof/>
        <w:color w:val="909191"/>
      </w:rPr>
      <w:pict>
        <v:rect id="Rechteck 1" o:spid="_x0000_s1028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636F1" w:rsidRDefault="009636F1" w:rsidP="003A7C35">
      <w:pPr>
        <w:spacing w:after="0" w:line="240" w:lineRule="auto"/>
      </w:pPr>
      <w:r>
        <w:separator/>
      </w:r>
    </w:p>
  </w:footnote>
  <w:footnote w:type="continuationSeparator" w:id="0">
    <w:p w:rsidR="009636F1" w:rsidRDefault="009636F1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DE50DE" w:rsidP="00073EE3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4050665</wp:posOffset>
          </wp:positionH>
          <wp:positionV relativeFrom="paragraph">
            <wp:posOffset>-386080</wp:posOffset>
          </wp:positionV>
          <wp:extent cx="572770" cy="566420"/>
          <wp:effectExtent l="19050" t="0" r="0" b="0"/>
          <wp:wrapTight wrapText="bothSides">
            <wp:wrapPolygon edited="0">
              <wp:start x="-718" y="0"/>
              <wp:lineTo x="-718" y="21067"/>
              <wp:lineTo x="21552" y="21067"/>
              <wp:lineTo x="21552" y="0"/>
              <wp:lineTo x="-718" y="0"/>
            </wp:wrapPolygon>
          </wp:wrapTight>
          <wp:docPr id="4" name="Grafik 3" descr="qr_mmt_eifersuch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mmt_eifersuch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2770" cy="5664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5344B1" w:rsidRPr="005344B1">
      <w:rPr>
        <w:rFonts w:ascii="Calibri" w:eastAsia="Calibri" w:hAnsi="Calibri" w:cs="Calibri"/>
        <w:noProof/>
        <w:sz w:val="20"/>
        <w:szCs w:val="20"/>
      </w:rPr>
      <w:pict>
        <v:rect id="Rechteck 4" o:spid="_x0000_s1026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QUFBQUFBQUFBQUFBQUFBQU9NRUFBQmt=&#10;" fillcolor="#00347d" stroked="f" strokeweight="2pt">
          <w10:wrap anchory="page"/>
        </v:rect>
      </w:pict>
    </w:r>
    <w:r w:rsidR="00685FD6" w:rsidRPr="00073EE3">
      <w:rPr>
        <w:i/>
        <w:iCs/>
        <w:noProof/>
        <w:color w:val="1F497D" w:themeColor="text2"/>
        <w:sz w:val="20"/>
        <w:szCs w:val="20"/>
      </w:rPr>
      <w:drawing>
        <wp:anchor distT="0" distB="0" distL="114300" distR="114300" simplePos="0" relativeHeight="25153382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73EE3">
      <w:rPr>
        <w:rFonts w:ascii="Calibri" w:eastAsia="Calibri" w:hAnsi="Calibri" w:cs="Calibri"/>
        <w:noProof/>
        <w:sz w:val="20"/>
        <w:szCs w:val="20"/>
      </w:rPr>
      <w:t>Infoblatt</w:t>
    </w:r>
    <w:r w:rsidR="00685FD6" w:rsidRPr="002D4E32">
      <w:rPr>
        <w:sz w:val="20"/>
        <w:szCs w:val="20"/>
      </w:rPr>
      <w:t xml:space="preserve">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073EE3">
      <w:rPr>
        <w:sz w:val="20"/>
        <w:szCs w:val="20"/>
      </w:rPr>
      <w:t>Gefühls</w:t>
    </w:r>
    <w:r w:rsidR="00D51A97">
      <w:rPr>
        <w:sz w:val="20"/>
        <w:szCs w:val="20"/>
      </w:rPr>
      <w:t>karten</w:t>
    </w:r>
  </w:p>
  <w:p w:rsidR="00685FD6" w:rsidRPr="00000978" w:rsidRDefault="005344B1" w:rsidP="00685FD6">
    <w:pPr>
      <w:pStyle w:val="KeinLeerraum"/>
      <w:ind w:left="142"/>
      <w:rPr>
        <w:color w:val="909191"/>
        <w:sz w:val="16"/>
        <w:szCs w:val="16"/>
      </w:rPr>
    </w:pPr>
    <w:r w:rsidRPr="005344B1">
      <w:rPr>
        <w:noProof/>
      </w:rPr>
      <w:pict>
        <v:shape id="Shape 32" o:spid="_x0000_s103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QUFBQUFBQUFBQUFBQUFBT1VFQUFCa2N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F40CE7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>
      <w:rPr>
        <w:rFonts w:ascii="TheSans C5 ExtraBold" w:hAnsi="TheSans C5 ExtraBold"/>
      </w:rPr>
      <w:t xml:space="preserve"> </w:t>
    </w:r>
    <w:r>
      <w:t xml:space="preserve">Eifersucht </w:t>
    </w:r>
  </w:p>
  <w:p w:rsidR="00685FD6" w:rsidRPr="00F40CE7" w:rsidRDefault="00F40CE7" w:rsidP="00685FD6">
    <w:pPr>
      <w:pStyle w:val="ArialBeschreibunggrau"/>
      <w:ind w:firstLine="132"/>
      <w:rPr>
        <w:color w:val="7F7F7F" w:themeColor="text1" w:themeTint="80"/>
        <w:szCs w:val="16"/>
      </w:rPr>
    </w:pPr>
    <w:r w:rsidRPr="00F40CE7">
      <w:rPr>
        <w:rFonts w:eastAsiaTheme="minorHAnsi" w:cs="Arial"/>
        <w:color w:val="7F7F7F" w:themeColor="text1" w:themeTint="80"/>
        <w:szCs w:val="16"/>
      </w:rPr>
      <w:t>www.planet-schule.de/x/tagebuch-eifersucht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4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9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DE50DE"/>
    <w:rsid w:val="000049A4"/>
    <w:rsid w:val="00073EE3"/>
    <w:rsid w:val="000C5BEC"/>
    <w:rsid w:val="00115DD6"/>
    <w:rsid w:val="001773CA"/>
    <w:rsid w:val="001E13F6"/>
    <w:rsid w:val="00200DF4"/>
    <w:rsid w:val="00214890"/>
    <w:rsid w:val="00232718"/>
    <w:rsid w:val="00232DEE"/>
    <w:rsid w:val="002534F1"/>
    <w:rsid w:val="00281DDB"/>
    <w:rsid w:val="003253BA"/>
    <w:rsid w:val="00335E90"/>
    <w:rsid w:val="003663C6"/>
    <w:rsid w:val="003A7C35"/>
    <w:rsid w:val="00462615"/>
    <w:rsid w:val="00471BFE"/>
    <w:rsid w:val="00491E28"/>
    <w:rsid w:val="004B33E9"/>
    <w:rsid w:val="004F34AE"/>
    <w:rsid w:val="0052199E"/>
    <w:rsid w:val="005344B1"/>
    <w:rsid w:val="005366F9"/>
    <w:rsid w:val="00560917"/>
    <w:rsid w:val="0060637E"/>
    <w:rsid w:val="00685FD6"/>
    <w:rsid w:val="006F2769"/>
    <w:rsid w:val="00751706"/>
    <w:rsid w:val="0077114B"/>
    <w:rsid w:val="00771573"/>
    <w:rsid w:val="007806D6"/>
    <w:rsid w:val="007B436A"/>
    <w:rsid w:val="007E4EA5"/>
    <w:rsid w:val="008A3D00"/>
    <w:rsid w:val="008B0864"/>
    <w:rsid w:val="008C5CBF"/>
    <w:rsid w:val="008F7B8A"/>
    <w:rsid w:val="00960F17"/>
    <w:rsid w:val="009636F1"/>
    <w:rsid w:val="00967A39"/>
    <w:rsid w:val="009A26B7"/>
    <w:rsid w:val="00A93120"/>
    <w:rsid w:val="00AA60EB"/>
    <w:rsid w:val="00B933C3"/>
    <w:rsid w:val="00BF267C"/>
    <w:rsid w:val="00C111CB"/>
    <w:rsid w:val="00CF08A5"/>
    <w:rsid w:val="00D51A97"/>
    <w:rsid w:val="00DE39C5"/>
    <w:rsid w:val="00DE50DE"/>
    <w:rsid w:val="00E14D7F"/>
    <w:rsid w:val="00E9344C"/>
    <w:rsid w:val="00F40CE7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073EE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gif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5.png"/><Relationship Id="rId2" Type="http://schemas.openxmlformats.org/officeDocument/2006/relationships/image" Target="media/image14.png"/><Relationship Id="rId1" Type="http://schemas.openxmlformats.org/officeDocument/2006/relationships/image" Target="media/image13.png"/><Relationship Id="rId4" Type="http://schemas.openxmlformats.org/officeDocument/2006/relationships/image" Target="media/image16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378EED-6CE5-46AD-B2AC-A16D4B02D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4</Pages>
  <Words>49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Eifersucht? Kenn ich! Mission: Cool bleiben</dc:title>
  <dc:creator>planet schule</dc:creator>
  <cp:lastModifiedBy>Martina Frietsch</cp:lastModifiedBy>
  <cp:revision>9</cp:revision>
  <cp:lastPrinted>2025-07-17T15:11:00Z</cp:lastPrinted>
  <dcterms:created xsi:type="dcterms:W3CDTF">2025-07-08T11:46:00Z</dcterms:created>
  <dcterms:modified xsi:type="dcterms:W3CDTF">2025-07-17T15:11:00Z</dcterms:modified>
</cp:coreProperties>
</file>