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6D5BE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22F44B1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BC9A9D1" w14:textId="77BF5BEA" w:rsidR="00560917" w:rsidRDefault="00E70D29" w:rsidP="00CF08A5">
      <w:pPr>
        <w:pStyle w:val="Arialberschrift"/>
        <w:ind w:firstLine="0"/>
      </w:pPr>
      <w:r>
        <w:t>Was bedeutet es, groß zu werden</w:t>
      </w:r>
      <w:r w:rsidR="006D7562">
        <w:t xml:space="preserve">? </w:t>
      </w:r>
    </w:p>
    <w:p w14:paraId="76E9109D" w14:textId="77777777" w:rsidR="00D80030" w:rsidRDefault="00D80030" w:rsidP="00CF08A5">
      <w:pPr>
        <w:pStyle w:val="Arialberschrift"/>
        <w:ind w:firstLine="0"/>
      </w:pPr>
    </w:p>
    <w:p w14:paraId="1F574118" w14:textId="16E1A634" w:rsidR="00D80030" w:rsidRDefault="00273D9B" w:rsidP="00CB4821">
      <w:pPr>
        <w:pStyle w:val="ArialText"/>
        <w:ind w:right="142" w:firstLine="0"/>
      </w:pPr>
      <w:r w:rsidRPr="00273D9B">
        <w:rPr>
          <w:b/>
          <w:bCs/>
        </w:rPr>
        <w:t>1.</w:t>
      </w:r>
      <w:r>
        <w:t xml:space="preserve"> </w:t>
      </w:r>
      <w:r w:rsidR="00E70D29">
        <w:t xml:space="preserve">Erinnere dich an den Anfang der Podcastfolge und kreuze an, </w:t>
      </w:r>
      <w:r w:rsidR="005739A7">
        <w:t xml:space="preserve">welche Gedanken Emma hatte: </w:t>
      </w:r>
    </w:p>
    <w:p w14:paraId="4ACC2589" w14:textId="475E20EA" w:rsidR="00CB4821" w:rsidRDefault="00BB709A" w:rsidP="00273D9B">
      <w:pPr>
        <w:pStyle w:val="ArialText"/>
        <w:ind w:firstLine="0"/>
      </w:pPr>
      <w:r>
        <w:rPr>
          <w:b/>
          <w:noProof/>
        </w:rPr>
        <w:drawing>
          <wp:anchor distT="0" distB="0" distL="114300" distR="114300" simplePos="0" relativeHeight="251658240" behindDoc="1" locked="0" layoutInCell="1" allowOverlap="1" wp14:anchorId="7D4B1C1D" wp14:editId="2A963DE0">
            <wp:simplePos x="0" y="0"/>
            <wp:positionH relativeFrom="margin">
              <wp:align>right</wp:align>
            </wp:positionH>
            <wp:positionV relativeFrom="paragraph">
              <wp:posOffset>895927</wp:posOffset>
            </wp:positionV>
            <wp:extent cx="1536142" cy="1555667"/>
            <wp:effectExtent l="0" t="0" r="6985" b="6985"/>
            <wp:wrapNone/>
            <wp:docPr id="1411261033" name="Grafik 6" descr="Ein Bild, das Gold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1261033" name="Grafik 6" descr="Ein Bild, das Gold, Design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36142" cy="155566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20"/>
        <w:gridCol w:w="8772"/>
      </w:tblGrid>
      <w:tr w:rsidR="00CB4821" w:rsidRPr="00CB4821" w14:paraId="257FA799" w14:textId="77777777" w:rsidTr="009F7A41">
        <w:trPr>
          <w:trHeight w:val="388"/>
        </w:trPr>
        <w:tc>
          <w:tcPr>
            <w:tcW w:w="420" w:type="dxa"/>
          </w:tcPr>
          <w:p w14:paraId="4A05BD99" w14:textId="77777777" w:rsidR="00CB4821" w:rsidRPr="00CB4821" w:rsidRDefault="00CB4821" w:rsidP="00273D9B">
            <w:pPr>
              <w:pStyle w:val="ArialText"/>
              <w:ind w:left="0" w:firstLine="0"/>
              <w:rPr>
                <w:color w:val="003480"/>
              </w:rPr>
            </w:pPr>
          </w:p>
        </w:tc>
        <w:tc>
          <w:tcPr>
            <w:tcW w:w="8772" w:type="dxa"/>
            <w:tcBorders>
              <w:top w:val="nil"/>
              <w:bottom w:val="nil"/>
              <w:right w:val="nil"/>
            </w:tcBorders>
            <w:vAlign w:val="center"/>
          </w:tcPr>
          <w:p w14:paraId="594775D1" w14:textId="2650CDB1" w:rsidR="00CB4821" w:rsidRPr="00CB4821" w:rsidRDefault="00CB4821" w:rsidP="00CB4821">
            <w:pPr>
              <w:pStyle w:val="ArialText"/>
              <w:spacing w:after="0"/>
              <w:ind w:left="0" w:firstLine="0"/>
              <w:rPr>
                <w:color w:val="003480"/>
              </w:rPr>
            </w:pPr>
            <w:r w:rsidRPr="00CB4821">
              <w:rPr>
                <w:rFonts w:cs="Arial"/>
                <w:color w:val="003480"/>
              </w:rPr>
              <w:t>Meine Eltern trauen mir nichts zu.</w:t>
            </w:r>
          </w:p>
        </w:tc>
      </w:tr>
      <w:tr w:rsidR="00CB4821" w:rsidRPr="00CB4821" w14:paraId="029F1D71" w14:textId="77777777" w:rsidTr="009F7A41">
        <w:trPr>
          <w:trHeight w:val="388"/>
        </w:trPr>
        <w:tc>
          <w:tcPr>
            <w:tcW w:w="420" w:type="dxa"/>
          </w:tcPr>
          <w:p w14:paraId="2D4D55CD" w14:textId="77777777" w:rsidR="00CB4821" w:rsidRPr="00CB4821" w:rsidRDefault="00CB4821" w:rsidP="00273D9B">
            <w:pPr>
              <w:pStyle w:val="ArialText"/>
              <w:ind w:left="0" w:firstLine="0"/>
              <w:rPr>
                <w:color w:val="003480"/>
              </w:rPr>
            </w:pPr>
          </w:p>
        </w:tc>
        <w:tc>
          <w:tcPr>
            <w:tcW w:w="8772" w:type="dxa"/>
            <w:tcBorders>
              <w:top w:val="nil"/>
              <w:bottom w:val="nil"/>
              <w:right w:val="nil"/>
            </w:tcBorders>
            <w:vAlign w:val="center"/>
          </w:tcPr>
          <w:p w14:paraId="0AE15C50" w14:textId="35199A3B" w:rsidR="00CB4821" w:rsidRPr="00CB4821" w:rsidRDefault="00CB4821" w:rsidP="00CB4821">
            <w:pPr>
              <w:pStyle w:val="ArialText"/>
              <w:spacing w:after="0"/>
              <w:ind w:left="0" w:firstLine="0"/>
              <w:rPr>
                <w:color w:val="003480"/>
              </w:rPr>
            </w:pPr>
            <w:r w:rsidRPr="00CB4821">
              <w:rPr>
                <w:rFonts w:cs="Arial"/>
                <w:color w:val="003480"/>
              </w:rPr>
              <w:t>Es ist wichtig, dass Eltern manchmal „Nein“ sagen.</w:t>
            </w:r>
          </w:p>
        </w:tc>
      </w:tr>
      <w:tr w:rsidR="00CB4821" w:rsidRPr="00CB4821" w14:paraId="56E673BB" w14:textId="77777777" w:rsidTr="009F7A41">
        <w:trPr>
          <w:trHeight w:val="388"/>
        </w:trPr>
        <w:tc>
          <w:tcPr>
            <w:tcW w:w="420" w:type="dxa"/>
          </w:tcPr>
          <w:p w14:paraId="2D392A41" w14:textId="77777777" w:rsidR="00CB4821" w:rsidRPr="00CB4821" w:rsidRDefault="00CB4821" w:rsidP="00273D9B">
            <w:pPr>
              <w:pStyle w:val="ArialText"/>
              <w:ind w:left="0" w:firstLine="0"/>
              <w:rPr>
                <w:color w:val="003480"/>
              </w:rPr>
            </w:pPr>
          </w:p>
        </w:tc>
        <w:tc>
          <w:tcPr>
            <w:tcW w:w="8772" w:type="dxa"/>
            <w:tcBorders>
              <w:top w:val="nil"/>
              <w:bottom w:val="nil"/>
              <w:right w:val="nil"/>
            </w:tcBorders>
            <w:vAlign w:val="center"/>
          </w:tcPr>
          <w:p w14:paraId="0516CDEB" w14:textId="2E2AF1FF" w:rsidR="00CB4821" w:rsidRPr="00CB4821" w:rsidRDefault="00CB4821" w:rsidP="00CB4821">
            <w:pPr>
              <w:pStyle w:val="ArialText"/>
              <w:spacing w:after="0"/>
              <w:ind w:left="0" w:firstLine="0"/>
              <w:rPr>
                <w:color w:val="003480"/>
              </w:rPr>
            </w:pPr>
            <w:r w:rsidRPr="00CB4821">
              <w:rPr>
                <w:rFonts w:cs="Arial"/>
                <w:color w:val="003480"/>
              </w:rPr>
              <w:t>Ich möchte alles allein schaffen.</w:t>
            </w:r>
          </w:p>
        </w:tc>
      </w:tr>
      <w:tr w:rsidR="00CB4821" w:rsidRPr="00CB4821" w14:paraId="39BC21D3" w14:textId="77777777" w:rsidTr="009F7A41">
        <w:trPr>
          <w:trHeight w:val="388"/>
        </w:trPr>
        <w:tc>
          <w:tcPr>
            <w:tcW w:w="420" w:type="dxa"/>
          </w:tcPr>
          <w:p w14:paraId="61F2B216" w14:textId="77777777" w:rsidR="00CB4821" w:rsidRPr="00CB4821" w:rsidRDefault="00CB4821" w:rsidP="00273D9B">
            <w:pPr>
              <w:pStyle w:val="ArialText"/>
              <w:ind w:left="0" w:firstLine="0"/>
              <w:rPr>
                <w:color w:val="003480"/>
              </w:rPr>
            </w:pPr>
          </w:p>
        </w:tc>
        <w:tc>
          <w:tcPr>
            <w:tcW w:w="8772" w:type="dxa"/>
            <w:tcBorders>
              <w:top w:val="nil"/>
              <w:bottom w:val="nil"/>
              <w:right w:val="nil"/>
            </w:tcBorders>
            <w:vAlign w:val="center"/>
          </w:tcPr>
          <w:p w14:paraId="36A6D813" w14:textId="3741DAE0" w:rsidR="00CB4821" w:rsidRPr="00CB4821" w:rsidRDefault="00CB4821" w:rsidP="00CB4821">
            <w:pPr>
              <w:spacing w:after="0" w:line="260" w:lineRule="exact"/>
              <w:ind w:left="11" w:hanging="11"/>
              <w:rPr>
                <w:color w:val="003480"/>
              </w:rPr>
            </w:pPr>
            <w:r w:rsidRPr="00CB4821">
              <w:rPr>
                <w:rFonts w:ascii="Arial" w:hAnsi="Arial" w:cs="Arial"/>
                <w:color w:val="003480"/>
              </w:rPr>
              <w:t>Verantwortung fühlt sich gut an.</w:t>
            </w:r>
          </w:p>
        </w:tc>
      </w:tr>
    </w:tbl>
    <w:p w14:paraId="759DEF5A" w14:textId="283A7B9D" w:rsidR="00CB4821" w:rsidRDefault="00CB4821" w:rsidP="00273D9B">
      <w:pPr>
        <w:pStyle w:val="ArialText"/>
        <w:ind w:firstLine="0"/>
      </w:pPr>
    </w:p>
    <w:p w14:paraId="03396F82" w14:textId="5C5AB298" w:rsidR="00CB4821" w:rsidRDefault="00CB4821" w:rsidP="00CB4821">
      <w:pPr>
        <w:pStyle w:val="ArialText"/>
        <w:spacing w:after="0" w:line="240" w:lineRule="auto"/>
        <w:ind w:firstLine="0"/>
      </w:pPr>
    </w:p>
    <w:p w14:paraId="7303F55F" w14:textId="1E0FB8EA" w:rsidR="00CB4821" w:rsidRPr="00E70D29" w:rsidRDefault="00CB4821" w:rsidP="00CB4821">
      <w:pPr>
        <w:pStyle w:val="ArialText"/>
        <w:spacing w:after="0" w:line="240" w:lineRule="auto"/>
        <w:ind w:firstLine="0"/>
        <w:rPr>
          <w:b/>
        </w:rPr>
      </w:pPr>
    </w:p>
    <w:p w14:paraId="7F553BB4" w14:textId="59F7B374" w:rsidR="009D02BE" w:rsidRPr="004B7F71" w:rsidRDefault="00273D9B" w:rsidP="00CB4821">
      <w:pPr>
        <w:pStyle w:val="ArialZwischenberschrift2"/>
        <w:spacing w:after="0" w:line="240" w:lineRule="auto"/>
        <w:ind w:firstLine="0"/>
        <w:rPr>
          <w:b w:val="0"/>
          <w:bCs/>
        </w:rPr>
      </w:pPr>
      <w:r w:rsidRPr="00273D9B">
        <w:t>2.</w:t>
      </w:r>
      <w:r>
        <w:rPr>
          <w:b w:val="0"/>
          <w:bCs/>
        </w:rPr>
        <w:t xml:space="preserve"> </w:t>
      </w:r>
      <w:r w:rsidR="009D02BE" w:rsidRPr="004B7F71">
        <w:rPr>
          <w:b w:val="0"/>
          <w:bCs/>
        </w:rPr>
        <w:t>Der goldene Schlüssel – Was bedeutet er für Emma?</w:t>
      </w:r>
      <w:r w:rsidR="00BB709A" w:rsidRPr="00BB709A">
        <w:rPr>
          <w:b w:val="0"/>
          <w:noProof/>
        </w:rPr>
        <w:t xml:space="preserve"> </w:t>
      </w:r>
    </w:p>
    <w:p w14:paraId="03D715EB" w14:textId="77777777" w:rsidR="00BB709A" w:rsidRDefault="005739A7" w:rsidP="00CB4821">
      <w:pPr>
        <w:pStyle w:val="ArialText"/>
        <w:spacing w:after="0" w:line="240" w:lineRule="auto"/>
        <w:ind w:firstLine="0"/>
      </w:pPr>
      <w:r>
        <w:t xml:space="preserve">Höre die </w:t>
      </w:r>
      <w:proofErr w:type="spellStart"/>
      <w:r>
        <w:t>Podcastfolge</w:t>
      </w:r>
      <w:proofErr w:type="spellEnd"/>
      <w:r>
        <w:t xml:space="preserve"> bis zum Ende an (</w:t>
      </w:r>
      <w:r w:rsidR="003E4E39">
        <w:t xml:space="preserve">Podcast Minute </w:t>
      </w:r>
      <w:r>
        <w:t xml:space="preserve">17:10 – 23:27) und </w:t>
      </w:r>
    </w:p>
    <w:p w14:paraId="104A85AC" w14:textId="77777777" w:rsidR="00BB709A" w:rsidRDefault="005739A7" w:rsidP="00CB4821">
      <w:pPr>
        <w:pStyle w:val="ArialText"/>
        <w:spacing w:after="0" w:line="240" w:lineRule="auto"/>
        <w:ind w:firstLine="0"/>
      </w:pPr>
      <w:r>
        <w:t>s</w:t>
      </w:r>
      <w:r w:rsidR="009D02BE">
        <w:t xml:space="preserve">chreibe auf, was </w:t>
      </w:r>
      <w:r>
        <w:t xml:space="preserve">das Herz, der goldfarbene </w:t>
      </w:r>
      <w:r w:rsidR="009D02BE">
        <w:t>Schlüssel</w:t>
      </w:r>
      <w:r>
        <w:t xml:space="preserve"> und die Nussschale </w:t>
      </w:r>
    </w:p>
    <w:p w14:paraId="4B6D25C0" w14:textId="6D70827A" w:rsidR="009D02BE" w:rsidRDefault="005739A7" w:rsidP="00CB4821">
      <w:pPr>
        <w:pStyle w:val="ArialText"/>
        <w:spacing w:after="0" w:line="240" w:lineRule="auto"/>
        <w:ind w:firstLine="0"/>
      </w:pPr>
      <w:r>
        <w:t>auf der</w:t>
      </w:r>
      <w:r w:rsidR="009D02BE">
        <w:t xml:space="preserve"> Tagebuch</w:t>
      </w:r>
      <w:r>
        <w:t>seite</w:t>
      </w:r>
      <w:r w:rsidR="009D02BE">
        <w:t xml:space="preserve"> bedeuten:</w:t>
      </w:r>
    </w:p>
    <w:p w14:paraId="17B5F91D" w14:textId="09691AD8" w:rsidR="009D02BE" w:rsidRDefault="009D02BE" w:rsidP="00CB4821">
      <w:pPr>
        <w:pStyle w:val="ArialText"/>
        <w:spacing w:after="0" w:line="240" w:lineRule="auto"/>
        <w:ind w:firstLine="0"/>
      </w:pPr>
    </w:p>
    <w:p w14:paraId="5C463E39" w14:textId="77777777" w:rsidR="009D02BE" w:rsidRDefault="009D02BE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0DCDF1D1" w14:textId="1E35D1F5" w:rsidR="009D02BE" w:rsidRDefault="009D02BE" w:rsidP="00CB4821">
      <w:pPr>
        <w:pStyle w:val="ArialText"/>
        <w:spacing w:after="0" w:line="240" w:lineRule="auto"/>
        <w:ind w:firstLine="0"/>
      </w:pPr>
    </w:p>
    <w:p w14:paraId="30C2A1FD" w14:textId="633F306A" w:rsidR="009D02BE" w:rsidRDefault="009D02BE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35CD3031" w14:textId="5D9C11A7" w:rsidR="009D02BE" w:rsidRDefault="009D02BE" w:rsidP="00CB4821">
      <w:pPr>
        <w:pStyle w:val="ArialText"/>
        <w:spacing w:after="0" w:line="240" w:lineRule="auto"/>
        <w:ind w:firstLine="0"/>
      </w:pPr>
    </w:p>
    <w:p w14:paraId="1BBE9401" w14:textId="77777777" w:rsidR="009D02BE" w:rsidRDefault="009D02BE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940B9C9" w14:textId="77777777" w:rsidR="009D02BE" w:rsidRDefault="009D02BE" w:rsidP="00CB4821">
      <w:pPr>
        <w:pStyle w:val="ArialText"/>
        <w:spacing w:after="0" w:line="240" w:lineRule="auto"/>
        <w:ind w:firstLine="0"/>
      </w:pPr>
    </w:p>
    <w:p w14:paraId="5685BE7E" w14:textId="28951280" w:rsidR="00D80030" w:rsidRPr="004B7F71" w:rsidRDefault="00273D9B" w:rsidP="00CB4821">
      <w:pPr>
        <w:pStyle w:val="Listenabsatz"/>
        <w:spacing w:after="0" w:line="240" w:lineRule="auto"/>
        <w:ind w:left="142" w:firstLine="0"/>
        <w:rPr>
          <w:rFonts w:asciiTheme="minorBidi" w:hAnsiTheme="minorBidi" w:cstheme="minorBidi"/>
        </w:rPr>
      </w:pPr>
      <w:r w:rsidRPr="00273D9B">
        <w:rPr>
          <w:rFonts w:asciiTheme="minorBidi" w:hAnsiTheme="minorBidi" w:cstheme="minorBidi"/>
          <w:b/>
          <w:bCs/>
        </w:rPr>
        <w:t>3.</w:t>
      </w:r>
      <w:r>
        <w:rPr>
          <w:rFonts w:asciiTheme="minorBidi" w:hAnsiTheme="minorBidi" w:cstheme="minorBidi"/>
        </w:rPr>
        <w:t xml:space="preserve"> </w:t>
      </w:r>
      <w:r w:rsidR="004B7F71" w:rsidRPr="004B7F71">
        <w:rPr>
          <w:rFonts w:asciiTheme="minorBidi" w:hAnsiTheme="minorBidi" w:cstheme="minorBidi"/>
        </w:rPr>
        <w:t xml:space="preserve">Wie fühlt sich Vertrauen an? </w:t>
      </w:r>
    </w:p>
    <w:p w14:paraId="2A543C04" w14:textId="77777777" w:rsidR="004B7F71" w:rsidRPr="004B7F71" w:rsidRDefault="004B7F71" w:rsidP="00CB4821">
      <w:pPr>
        <w:spacing w:after="0" w:line="240" w:lineRule="auto"/>
        <w:ind w:left="142" w:firstLine="0"/>
        <w:rPr>
          <w:rFonts w:asciiTheme="minorBidi" w:hAnsiTheme="minorBidi" w:cstheme="minorBidi"/>
        </w:rPr>
      </w:pPr>
    </w:p>
    <w:p w14:paraId="2C8C709E" w14:textId="7F3DB0C6" w:rsidR="004B7F71" w:rsidRPr="004B7F71" w:rsidRDefault="004B7F71" w:rsidP="00CB4821">
      <w:pPr>
        <w:spacing w:after="0" w:line="240" w:lineRule="auto"/>
        <w:ind w:left="142" w:firstLine="0"/>
        <w:rPr>
          <w:rFonts w:asciiTheme="minorBidi" w:hAnsiTheme="minorBidi" w:cstheme="minorBidi"/>
        </w:rPr>
      </w:pPr>
      <w:r w:rsidRPr="004B7F71">
        <w:rPr>
          <w:rFonts w:asciiTheme="minorBidi" w:hAnsiTheme="minorBidi" w:cstheme="minorBidi"/>
        </w:rPr>
        <w:t xml:space="preserve">Notiere eine Situation aus deinem eigenen Leben, in der du Verantwortung für etwas übernommen hast und jemand dir vertraut hat. Wie hast du dich dabei gefühlt? </w:t>
      </w:r>
    </w:p>
    <w:p w14:paraId="63E9BD31" w14:textId="77777777" w:rsidR="00D80030" w:rsidRPr="004B7F71" w:rsidRDefault="00D80030" w:rsidP="00CB4821">
      <w:pPr>
        <w:spacing w:after="0" w:line="240" w:lineRule="auto"/>
        <w:ind w:left="142" w:firstLine="0"/>
        <w:rPr>
          <w:rFonts w:asciiTheme="minorBidi" w:hAnsiTheme="minorBidi" w:cstheme="minorBidi"/>
        </w:rPr>
      </w:pPr>
    </w:p>
    <w:p w14:paraId="1B2631A0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234A89BD" w14:textId="77777777" w:rsidR="004B7F71" w:rsidRDefault="004B7F71" w:rsidP="00CB4821">
      <w:pPr>
        <w:pStyle w:val="ArialText"/>
        <w:spacing w:after="0" w:line="240" w:lineRule="auto"/>
        <w:ind w:firstLine="0"/>
      </w:pPr>
    </w:p>
    <w:p w14:paraId="7D92DD7D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06480FB5" w14:textId="77777777" w:rsidR="004B7F71" w:rsidRDefault="004B7F71" w:rsidP="00CB4821">
      <w:pPr>
        <w:pStyle w:val="ArialText"/>
        <w:spacing w:after="0" w:line="240" w:lineRule="auto"/>
        <w:ind w:firstLine="0"/>
      </w:pPr>
    </w:p>
    <w:p w14:paraId="158F39A5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190BDD57" w14:textId="77777777" w:rsidR="00D80030" w:rsidRDefault="00D80030" w:rsidP="00CB4821">
      <w:pPr>
        <w:spacing w:after="0" w:line="240" w:lineRule="auto"/>
        <w:ind w:left="142" w:firstLine="0"/>
      </w:pPr>
    </w:p>
    <w:p w14:paraId="1BF57BD8" w14:textId="77777777" w:rsidR="00CB4821" w:rsidRDefault="00CB482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45B77A25" w14:textId="77777777" w:rsidR="00CB4821" w:rsidRDefault="00CB4821" w:rsidP="00CB4821">
      <w:pPr>
        <w:pStyle w:val="Listenabsatz"/>
        <w:spacing w:after="0" w:line="240" w:lineRule="auto"/>
        <w:ind w:left="142" w:firstLine="0"/>
        <w:rPr>
          <w:rFonts w:asciiTheme="minorBidi" w:hAnsiTheme="minorBidi" w:cstheme="minorBidi"/>
          <w:b/>
          <w:bCs/>
        </w:rPr>
      </w:pPr>
    </w:p>
    <w:p w14:paraId="1795BD07" w14:textId="77777777" w:rsidR="00CB4821" w:rsidRDefault="00CB482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1FD3B364" w14:textId="77777777" w:rsidR="00CB4821" w:rsidRDefault="00CB4821" w:rsidP="00CB4821">
      <w:pPr>
        <w:pStyle w:val="Listenabsatz"/>
        <w:spacing w:after="0" w:line="240" w:lineRule="auto"/>
        <w:ind w:left="142" w:firstLine="0"/>
        <w:rPr>
          <w:rFonts w:asciiTheme="minorBidi" w:hAnsiTheme="minorBidi" w:cstheme="minorBidi"/>
          <w:b/>
          <w:bCs/>
        </w:rPr>
      </w:pPr>
    </w:p>
    <w:p w14:paraId="382521B0" w14:textId="77777777" w:rsidR="00CB4821" w:rsidRDefault="00CB4821" w:rsidP="00CB4821">
      <w:pPr>
        <w:pStyle w:val="Listenabsatz"/>
        <w:spacing w:after="0" w:line="240" w:lineRule="auto"/>
        <w:ind w:left="142" w:firstLine="0"/>
        <w:rPr>
          <w:rFonts w:asciiTheme="minorBidi" w:hAnsiTheme="minorBidi" w:cstheme="minorBidi"/>
          <w:b/>
          <w:bCs/>
        </w:rPr>
      </w:pPr>
    </w:p>
    <w:p w14:paraId="1B4BAC23" w14:textId="3B188EA5" w:rsidR="004B7F71" w:rsidRDefault="00273D9B" w:rsidP="00CB4821">
      <w:pPr>
        <w:pStyle w:val="Listenabsatz"/>
        <w:spacing w:after="0" w:line="240" w:lineRule="auto"/>
        <w:ind w:left="142" w:firstLine="0"/>
        <w:rPr>
          <w:rFonts w:asciiTheme="minorBidi" w:hAnsiTheme="minorBidi" w:cstheme="minorBidi"/>
        </w:rPr>
      </w:pPr>
      <w:r w:rsidRPr="00273D9B">
        <w:rPr>
          <w:rFonts w:asciiTheme="minorBidi" w:hAnsiTheme="minorBidi" w:cstheme="minorBidi"/>
          <w:b/>
          <w:bCs/>
        </w:rPr>
        <w:t>4.</w:t>
      </w:r>
      <w:r>
        <w:rPr>
          <w:rFonts w:asciiTheme="minorBidi" w:hAnsiTheme="minorBidi" w:cstheme="minorBidi"/>
        </w:rPr>
        <w:t xml:space="preserve"> </w:t>
      </w:r>
      <w:r w:rsidR="004B7F71" w:rsidRPr="004B7F71">
        <w:rPr>
          <w:rFonts w:asciiTheme="minorBidi" w:hAnsiTheme="minorBidi" w:cstheme="minorBidi"/>
        </w:rPr>
        <w:t>Meine wichtigste Erkenntnis</w:t>
      </w:r>
    </w:p>
    <w:p w14:paraId="38FBC291" w14:textId="767A4F50" w:rsidR="004B7F71" w:rsidRDefault="004B7F71" w:rsidP="00CB4821">
      <w:pPr>
        <w:spacing w:after="0" w:line="240" w:lineRule="auto"/>
        <w:ind w:left="142" w:firstLine="0"/>
        <w:rPr>
          <w:rFonts w:asciiTheme="minorBidi" w:hAnsiTheme="minorBidi" w:cstheme="minorBidi"/>
        </w:rPr>
      </w:pPr>
      <w:r w:rsidRPr="004B7F71">
        <w:rPr>
          <w:rFonts w:asciiTheme="minorBidi" w:hAnsiTheme="minorBidi" w:cstheme="minorBidi"/>
        </w:rPr>
        <w:t>Vervollständige den Satz</w:t>
      </w:r>
      <w:r>
        <w:rPr>
          <w:rFonts w:asciiTheme="minorBidi" w:hAnsiTheme="minorBidi" w:cstheme="minorBidi"/>
        </w:rPr>
        <w:t xml:space="preserve">: </w:t>
      </w:r>
      <w:r w:rsidRPr="004B7F71">
        <w:rPr>
          <w:rFonts w:asciiTheme="minorBidi" w:hAnsiTheme="minorBidi" w:cstheme="minorBidi"/>
        </w:rPr>
        <w:t>„Für mich bedeutet Großwerden</w:t>
      </w:r>
      <w:r w:rsidR="003E4E39">
        <w:rPr>
          <w:rFonts w:asciiTheme="minorBidi" w:hAnsiTheme="minorBidi" w:cstheme="minorBidi"/>
        </w:rPr>
        <w:t xml:space="preserve"> </w:t>
      </w:r>
      <w:r w:rsidRPr="004B7F71">
        <w:rPr>
          <w:rFonts w:asciiTheme="minorBidi" w:hAnsiTheme="minorBidi" w:cstheme="minorBidi"/>
        </w:rPr>
        <w:t xml:space="preserve">…“ </w:t>
      </w:r>
    </w:p>
    <w:p w14:paraId="71BB129E" w14:textId="77777777" w:rsidR="004B7F71" w:rsidRPr="004B7F71" w:rsidRDefault="004B7F71" w:rsidP="00CB4821">
      <w:pPr>
        <w:spacing w:after="0" w:line="240" w:lineRule="auto"/>
        <w:ind w:left="142" w:firstLine="0"/>
        <w:rPr>
          <w:rFonts w:asciiTheme="minorBidi" w:hAnsiTheme="minorBidi" w:cstheme="minorBidi"/>
        </w:rPr>
      </w:pPr>
    </w:p>
    <w:p w14:paraId="4875E79E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6E4367BF" w14:textId="77777777" w:rsidR="004B7F71" w:rsidRDefault="004B7F71" w:rsidP="00CB4821">
      <w:pPr>
        <w:pStyle w:val="ArialText"/>
        <w:spacing w:after="0" w:line="240" w:lineRule="auto"/>
        <w:ind w:firstLine="0"/>
      </w:pPr>
    </w:p>
    <w:p w14:paraId="2AEFF1F0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52215F13" w14:textId="77777777" w:rsidR="004B7F71" w:rsidRDefault="004B7F71" w:rsidP="00CB4821">
      <w:pPr>
        <w:pStyle w:val="ArialText"/>
        <w:spacing w:after="0" w:line="240" w:lineRule="auto"/>
        <w:ind w:firstLine="0"/>
      </w:pPr>
    </w:p>
    <w:p w14:paraId="65494267" w14:textId="77777777" w:rsidR="004B7F71" w:rsidRDefault="004B7F71" w:rsidP="00CB4821">
      <w:pPr>
        <w:pStyle w:val="ArialText"/>
        <w:spacing w:after="0" w:line="240" w:lineRule="auto"/>
        <w:ind w:firstLine="0"/>
      </w:pPr>
      <w:r>
        <w:t>______________________________________________________________________________</w:t>
      </w:r>
    </w:p>
    <w:p w14:paraId="77371297" w14:textId="77777777" w:rsidR="00D80030" w:rsidRDefault="00D80030" w:rsidP="00CB4821">
      <w:pPr>
        <w:spacing w:after="0" w:line="240" w:lineRule="auto"/>
        <w:ind w:left="142" w:firstLine="0"/>
      </w:pPr>
    </w:p>
    <w:p w14:paraId="7957DF25" w14:textId="77777777" w:rsidR="00CB4821" w:rsidRPr="003A7C35" w:rsidRDefault="00CB4821" w:rsidP="00CB4821">
      <w:pPr>
        <w:spacing w:after="0" w:line="240" w:lineRule="auto"/>
        <w:ind w:left="142" w:firstLine="0"/>
      </w:pPr>
    </w:p>
    <w:sectPr w:rsidR="00CB4821" w:rsidRPr="003A7C35" w:rsidSect="00CB4821">
      <w:headerReference w:type="default" r:id="rId8"/>
      <w:footerReference w:type="default" r:id="rId9"/>
      <w:pgSz w:w="11906" w:h="16838"/>
      <w:pgMar w:top="244" w:right="424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033680" w14:textId="77777777" w:rsidR="00EB70A3" w:rsidRDefault="00EB70A3" w:rsidP="003A7C35">
      <w:pPr>
        <w:spacing w:after="0" w:line="240" w:lineRule="auto"/>
      </w:pPr>
      <w:r>
        <w:separator/>
      </w:r>
    </w:p>
  </w:endnote>
  <w:endnote w:type="continuationSeparator" w:id="0">
    <w:p w14:paraId="142256DC" w14:textId="77777777" w:rsidR="00EB70A3" w:rsidRDefault="00EB70A3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62EBE5CE" w:rsidR="003A7C35" w:rsidRPr="003A7C35" w:rsidRDefault="00685FD6" w:rsidP="00BB709A">
    <w:pPr>
      <w:spacing w:after="0" w:line="259" w:lineRule="auto"/>
      <w:ind w:left="0" w:right="340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48B1C82" wp14:editId="797362F7">
          <wp:simplePos x="0" y="0"/>
          <wp:positionH relativeFrom="column">
            <wp:posOffset>156210</wp:posOffset>
          </wp:positionH>
          <wp:positionV relativeFrom="paragraph">
            <wp:posOffset>15240</wp:posOffset>
          </wp:positionV>
          <wp:extent cx="356870" cy="107950"/>
          <wp:effectExtent l="0" t="0" r="5080" b="6350"/>
          <wp:wrapNone/>
          <wp:docPr id="1337655413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6D7562">
      <w:rPr>
        <w:rFonts w:ascii="Arial" w:eastAsia="TheSans C5 Plain" w:hAnsi="Arial" w:cs="Arial"/>
        <w:b/>
        <w:noProof/>
        <w:color w:val="909191"/>
        <w:sz w:val="18"/>
        <w:szCs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2A2D3A" wp14:editId="4115F3DF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525508237" name="Rechteck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873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30D963C8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642A2D3A" id="Rechteck 9" o:spid="_x0000_s1028" style="position:absolute;margin-left:99.2pt;margin-top:794.5pt;width:394.35pt;height:25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873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30D963C8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273D9B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6D7562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23977C6" wp14:editId="71B49E86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960164893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37290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07CE5F46" w14:textId="77777777" w:rsidR="00685FD6" w:rsidRPr="0081107C" w:rsidRDefault="00685FD6" w:rsidP="00685FD6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023977C6" id="Rechteck 7" o:spid="_x0000_s1029" style="position:absolute;margin-left:99.2pt;margin-top:794.5pt;width:394.35pt;height:25.0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37290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07CE5F46" w14:textId="77777777" w:rsidR="00685FD6" w:rsidRPr="0081107C" w:rsidRDefault="00685FD6" w:rsidP="00685FD6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6D7562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9327258" wp14:editId="5F596785">
              <wp:simplePos x="0" y="0"/>
              <wp:positionH relativeFrom="margin">
                <wp:posOffset>1259840</wp:posOffset>
              </wp:positionH>
              <wp:positionV relativeFrom="page">
                <wp:posOffset>10090150</wp:posOffset>
              </wp:positionV>
              <wp:extent cx="5008245" cy="318135"/>
              <wp:effectExtent l="0" t="0" r="0" b="0"/>
              <wp:wrapNone/>
              <wp:docPr id="2801871" name="Rechteck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008245" cy="318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showingPlcHdr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3-10-26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Content>
                            <w:p w14:paraId="419FC030" w14:textId="77777777" w:rsidR="003A7C35" w:rsidRPr="0081107C" w:rsidRDefault="003A7C35" w:rsidP="003A7C35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39327258" id="Rechteck 5" o:spid="_x0000_s1030" style="position:absolute;margin-left:99.2pt;margin-top:794.5pt;width:394.35pt;height:25.0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showingPlcHdr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3-10-26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Content>
                      <w:p w14:paraId="419FC030" w14:textId="77777777" w:rsidR="003A7C35" w:rsidRPr="0081107C" w:rsidRDefault="003A7C35" w:rsidP="003A7C35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 xml:space="preserve">     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BB709A">
      <w:rPr>
        <w:rFonts w:ascii="Arial" w:eastAsia="TheSans C5 Plain" w:hAnsi="Arial" w:cs="Arial"/>
        <w:bCs/>
        <w:color w:val="909191"/>
        <w:sz w:val="18"/>
        <w:szCs w:val="18"/>
      </w:rPr>
      <w:t xml:space="preserve">   Illustration: </w:t>
    </w:r>
    <w:proofErr w:type="spellStart"/>
    <w:r w:rsidR="00BB709A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  <w:r w:rsidR="00BB709A">
      <w:rPr>
        <w:rFonts w:ascii="Arial" w:eastAsia="TheSans C5 Plain" w:hAnsi="Arial" w:cs="Arial"/>
        <w:bCs/>
        <w:color w:val="909191"/>
        <w:sz w:val="18"/>
        <w:szCs w:val="18"/>
      </w:rPr>
      <w:t xml:space="preserve">; </w:t>
    </w:r>
    <w:proofErr w:type="spellStart"/>
    <w:r w:rsidR="00BB709A">
      <w:rPr>
        <w:rFonts w:ascii="Arial" w:eastAsia="TheSans C5 Plain" w:hAnsi="Arial" w:cs="Arial"/>
        <w:bCs/>
        <w:color w:val="909191"/>
        <w:sz w:val="18"/>
        <w:szCs w:val="18"/>
      </w:rPr>
      <w:t>Anastasiia</w:t>
    </w:r>
    <w:proofErr w:type="spellEnd"/>
    <w:r w:rsidR="00BB709A">
      <w:rPr>
        <w:rFonts w:ascii="Arial" w:eastAsia="TheSans C5 Plain" w:hAnsi="Arial" w:cs="Arial"/>
        <w:bCs/>
        <w:color w:val="909191"/>
        <w:sz w:val="18"/>
        <w:szCs w:val="18"/>
      </w:rPr>
      <w:t xml:space="preserve"> Romanova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44229" w14:textId="77777777" w:rsidR="00EB70A3" w:rsidRDefault="00EB70A3" w:rsidP="003A7C35">
      <w:pPr>
        <w:spacing w:after="0" w:line="240" w:lineRule="auto"/>
      </w:pPr>
      <w:r>
        <w:separator/>
      </w:r>
    </w:p>
  </w:footnote>
  <w:footnote w:type="continuationSeparator" w:id="0">
    <w:p w14:paraId="019FC20F" w14:textId="77777777" w:rsidR="00EB70A3" w:rsidRDefault="00EB70A3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597E9176" w:rsidR="00685FD6" w:rsidRDefault="001B3B55" w:rsidP="00D26EA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8555C15" wp14:editId="38913036">
          <wp:simplePos x="0" y="0"/>
          <wp:positionH relativeFrom="column">
            <wp:posOffset>3994785</wp:posOffset>
          </wp:positionH>
          <wp:positionV relativeFrom="paragraph">
            <wp:posOffset>-402590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1154337750" name="Grafik 4" descr="qr_mmt-grosswerd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grosswerd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31F73A5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0223AD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317700660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147548474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70D29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E70D29">
      <w:rPr>
        <w:sz w:val="20"/>
        <w:szCs w:val="20"/>
      </w:rPr>
      <w:t xml:space="preserve">Was bedeutet es, groß zu werden? 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56934B4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F252BA">
      <w:t>Großwerden</w:t>
    </w:r>
  </w:p>
  <w:p w14:paraId="5017A2EC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www.planet-schule.de/x/mmt-grosswerden</w:t>
    </w:r>
    <w:r w:rsidRPr="001B3B55">
      <w:rPr>
        <w:szCs w:val="16"/>
      </w:rPr>
      <w:t xml:space="preserve"> </w:t>
    </w:r>
  </w:p>
  <w:p w14:paraId="35D22727" w14:textId="78733472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5C4F0106"/>
    <w:multiLevelType w:val="hybridMultilevel"/>
    <w:tmpl w:val="397CAB62"/>
    <w:lvl w:ilvl="0" w:tplc="6894575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77076593">
    <w:abstractNumId w:val="0"/>
  </w:num>
  <w:num w:numId="2" w16cid:durableId="591165525">
    <w:abstractNumId w:val="1"/>
  </w:num>
  <w:num w:numId="3" w16cid:durableId="159659813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00E22"/>
    <w:rsid w:val="000C448D"/>
    <w:rsid w:val="000C5BEC"/>
    <w:rsid w:val="00102258"/>
    <w:rsid w:val="00130CD2"/>
    <w:rsid w:val="001773CA"/>
    <w:rsid w:val="001B3B55"/>
    <w:rsid w:val="00200DF4"/>
    <w:rsid w:val="00222DF1"/>
    <w:rsid w:val="00257640"/>
    <w:rsid w:val="00273D9B"/>
    <w:rsid w:val="00281DDB"/>
    <w:rsid w:val="002F3CD3"/>
    <w:rsid w:val="003101D5"/>
    <w:rsid w:val="00335E90"/>
    <w:rsid w:val="003A7C35"/>
    <w:rsid w:val="003E4E39"/>
    <w:rsid w:val="003E597D"/>
    <w:rsid w:val="004542CE"/>
    <w:rsid w:val="00462615"/>
    <w:rsid w:val="004B7F71"/>
    <w:rsid w:val="004D6A95"/>
    <w:rsid w:val="004F3B88"/>
    <w:rsid w:val="004F78DF"/>
    <w:rsid w:val="0052199E"/>
    <w:rsid w:val="00546B3E"/>
    <w:rsid w:val="00560917"/>
    <w:rsid w:val="005739A7"/>
    <w:rsid w:val="00587DF0"/>
    <w:rsid w:val="005D1DD6"/>
    <w:rsid w:val="0060637E"/>
    <w:rsid w:val="00611876"/>
    <w:rsid w:val="00637EB3"/>
    <w:rsid w:val="00685FD6"/>
    <w:rsid w:val="006B4393"/>
    <w:rsid w:val="006D7562"/>
    <w:rsid w:val="006F2769"/>
    <w:rsid w:val="00705F2A"/>
    <w:rsid w:val="00721E1A"/>
    <w:rsid w:val="00751706"/>
    <w:rsid w:val="007B436A"/>
    <w:rsid w:val="00811A65"/>
    <w:rsid w:val="008B0864"/>
    <w:rsid w:val="008C5CBF"/>
    <w:rsid w:val="008E5681"/>
    <w:rsid w:val="008F31D4"/>
    <w:rsid w:val="00971F58"/>
    <w:rsid w:val="009D02BE"/>
    <w:rsid w:val="009F7A41"/>
    <w:rsid w:val="00A13BE3"/>
    <w:rsid w:val="00AA60EB"/>
    <w:rsid w:val="00B933C3"/>
    <w:rsid w:val="00BB709A"/>
    <w:rsid w:val="00BD1A29"/>
    <w:rsid w:val="00BF7823"/>
    <w:rsid w:val="00C111CB"/>
    <w:rsid w:val="00CB4821"/>
    <w:rsid w:val="00CF08A5"/>
    <w:rsid w:val="00D26EAE"/>
    <w:rsid w:val="00D519E3"/>
    <w:rsid w:val="00D52994"/>
    <w:rsid w:val="00D54E81"/>
    <w:rsid w:val="00D72997"/>
    <w:rsid w:val="00D80030"/>
    <w:rsid w:val="00D82666"/>
    <w:rsid w:val="00E70D29"/>
    <w:rsid w:val="00EA7AEE"/>
    <w:rsid w:val="00EB70A3"/>
    <w:rsid w:val="00F252BA"/>
    <w:rsid w:val="00F522A4"/>
    <w:rsid w:val="00FA1C46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StandardWeb">
    <w:name w:val="Normal (Web)"/>
    <w:basedOn w:val="Standard"/>
    <w:uiPriority w:val="99"/>
    <w:unhideWhenUsed/>
    <w:rsid w:val="002F3CD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paragraph" w:styleId="Listenabsatz">
    <w:name w:val="List Paragraph"/>
    <w:basedOn w:val="Standard"/>
    <w:uiPriority w:val="34"/>
    <w:qFormat/>
    <w:rsid w:val="004B7F71"/>
    <w:pPr>
      <w:ind w:left="720"/>
      <w:contextualSpacing/>
    </w:pPr>
  </w:style>
  <w:style w:type="table" w:styleId="Tabellenraster">
    <w:name w:val="Table Grid"/>
    <w:basedOn w:val="NormaleTabelle"/>
    <w:uiPriority w:val="59"/>
    <w:rsid w:val="00CB48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232</Words>
  <Characters>1468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Operation Großwerden: Bereit für alles</dc:title>
  <dc:creator>planet schule</dc:creator>
  <cp:lastModifiedBy>Martina Frietsch</cp:lastModifiedBy>
  <cp:revision>4</cp:revision>
  <dcterms:created xsi:type="dcterms:W3CDTF">2025-11-25T17:24:00Z</dcterms:created>
  <dcterms:modified xsi:type="dcterms:W3CDTF">2025-11-27T11:45:00Z</dcterms:modified>
</cp:coreProperties>
</file>