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6C1F29" w14:textId="77777777" w:rsidR="00685FD6" w:rsidRDefault="00685FD6" w:rsidP="004A41B2">
      <w:pPr>
        <w:pStyle w:val="ArialTitelgrau"/>
        <w:rPr>
          <w:sz w:val="20"/>
          <w:szCs w:val="20"/>
        </w:rPr>
      </w:pPr>
    </w:p>
    <w:p w14:paraId="22F44B1A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2BC9A9D1" w14:textId="41667D9B" w:rsidR="00560917" w:rsidRDefault="008D4DA0" w:rsidP="00CF08A5">
      <w:pPr>
        <w:pStyle w:val="Arialberschrift"/>
        <w:ind w:firstLine="0"/>
      </w:pPr>
      <w:r>
        <w:t>Verantwortung und Vertrauen</w:t>
      </w:r>
    </w:p>
    <w:p w14:paraId="40B83E35" w14:textId="77777777" w:rsidR="00D80030" w:rsidRDefault="00D80030" w:rsidP="008D4DA0">
      <w:pPr>
        <w:pStyle w:val="TheSansText"/>
        <w:ind w:left="0" w:firstLine="0"/>
      </w:pPr>
    </w:p>
    <w:p w14:paraId="77EDD54F" w14:textId="6A7458C8" w:rsidR="004A41B2" w:rsidRDefault="00EE0F4A" w:rsidP="00EE0F4A">
      <w:pPr>
        <w:pStyle w:val="ArialText"/>
      </w:pPr>
      <w:r>
        <w:t xml:space="preserve">Emma hört im magischen Tagebuch, welche Dinge andere Kinder schon allein ausprobieren dürfen. </w:t>
      </w:r>
      <w:r w:rsidR="007D22B7">
        <w:t>(Podcast Minute 13:33 – 17:</w:t>
      </w:r>
      <w:r w:rsidR="009D25BE">
        <w:t>10</w:t>
      </w:r>
      <w:r w:rsidR="007D22B7">
        <w:t xml:space="preserve">) </w:t>
      </w:r>
    </w:p>
    <w:p w14:paraId="4A27F66E" w14:textId="77777777" w:rsidR="004A41B2" w:rsidRDefault="004A41B2" w:rsidP="00EE0F4A">
      <w:pPr>
        <w:pStyle w:val="ArialText"/>
      </w:pPr>
    </w:p>
    <w:p w14:paraId="0FC23A87" w14:textId="34FE853D" w:rsidR="004A41B2" w:rsidRDefault="00680C94" w:rsidP="00680C94">
      <w:pPr>
        <w:pStyle w:val="ArialText"/>
        <w:ind w:firstLine="0"/>
      </w:pPr>
      <w:r w:rsidRPr="00680C94">
        <w:rPr>
          <w:b/>
          <w:bCs/>
        </w:rPr>
        <w:t>1.</w:t>
      </w:r>
      <w:r>
        <w:t xml:space="preserve"> </w:t>
      </w:r>
      <w:r w:rsidR="008D4DA0">
        <w:t xml:space="preserve">Sucht euch drei </w:t>
      </w:r>
      <w:r w:rsidR="004A41B2">
        <w:t>Beispiele</w:t>
      </w:r>
      <w:r w:rsidR="008D4DA0">
        <w:t xml:space="preserve"> aus dem Tagebuch aus</w:t>
      </w:r>
      <w:r w:rsidR="004A41B2">
        <w:t xml:space="preserve"> und überlegt anschließend</w:t>
      </w:r>
      <w:r>
        <w:t>,</w:t>
      </w:r>
      <w:r w:rsidR="004A41B2">
        <w:t xml:space="preserve"> welche </w:t>
      </w:r>
      <w:r w:rsidR="004A41B2" w:rsidRPr="004A41B2">
        <w:rPr>
          <w:b/>
          <w:bCs/>
        </w:rPr>
        <w:t>positiven</w:t>
      </w:r>
      <w:r w:rsidR="004A41B2">
        <w:t xml:space="preserve"> Erfahrungen die Kinder dabei machen und welche </w:t>
      </w:r>
      <w:r w:rsidR="004A41B2" w:rsidRPr="004A41B2">
        <w:rPr>
          <w:b/>
          <w:bCs/>
        </w:rPr>
        <w:t>negativen Erfahrungen oder Schwierigkeiten</w:t>
      </w:r>
      <w:r w:rsidR="004A41B2">
        <w:t xml:space="preserve"> dabei entstehen könnten. </w:t>
      </w:r>
    </w:p>
    <w:p w14:paraId="51514255" w14:textId="77777777" w:rsidR="008D4DA0" w:rsidRDefault="008D4DA0" w:rsidP="00680C94">
      <w:pPr>
        <w:pStyle w:val="ArialText"/>
        <w:ind w:firstLine="0"/>
      </w:pPr>
    </w:p>
    <w:p w14:paraId="4D7AE1CD" w14:textId="26ECA01E" w:rsidR="004A41B2" w:rsidRPr="004A41B2" w:rsidRDefault="004A41B2" w:rsidP="00680C94">
      <w:pPr>
        <w:pStyle w:val="ArialText"/>
        <w:ind w:firstLine="0"/>
      </w:pPr>
      <w:r>
        <w:rPr>
          <w:b/>
          <w:bCs/>
        </w:rPr>
        <w:t xml:space="preserve">Tipp: </w:t>
      </w:r>
      <w:r>
        <w:t xml:space="preserve">Nutzt unterschiedliche Farben, zeichnet Smileys, Symbole oder kleine Szenen, schreibt kurze Sätze oder Gedankenblasen, wie die Kinder sich dabei fühlen könnten </w:t>
      </w:r>
    </w:p>
    <w:p w14:paraId="58F61B65" w14:textId="77777777" w:rsidR="008D4DA0" w:rsidRDefault="008D4DA0" w:rsidP="00680C94">
      <w:pPr>
        <w:pStyle w:val="ArialText"/>
        <w:ind w:firstLine="0"/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826"/>
        <w:gridCol w:w="4802"/>
      </w:tblGrid>
      <w:tr w:rsidR="00680C94" w14:paraId="353BFA14" w14:textId="77777777" w:rsidTr="00680C94">
        <w:tc>
          <w:tcPr>
            <w:tcW w:w="4885" w:type="dxa"/>
          </w:tcPr>
          <w:p w14:paraId="3239922D" w14:textId="1EFB205E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  <w:r>
              <w:rPr>
                <w:b/>
                <w:bCs/>
              </w:rPr>
              <w:t>Situation aus dem Tagebuch</w:t>
            </w:r>
          </w:p>
        </w:tc>
        <w:tc>
          <w:tcPr>
            <w:tcW w:w="4885" w:type="dxa"/>
          </w:tcPr>
          <w:p w14:paraId="65A99167" w14:textId="65480C92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  <w:r>
              <w:rPr>
                <w:b/>
                <w:bCs/>
              </w:rPr>
              <w:t>Positive Erfahrungen</w:t>
            </w:r>
          </w:p>
        </w:tc>
      </w:tr>
      <w:tr w:rsidR="00680C94" w14:paraId="7156953A" w14:textId="77777777" w:rsidTr="00680C94">
        <w:tc>
          <w:tcPr>
            <w:tcW w:w="4885" w:type="dxa"/>
          </w:tcPr>
          <w:p w14:paraId="4D3694F9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4635A513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19F34372" w14:textId="5817A7F8" w:rsidR="00680C94" w:rsidRPr="00680C94" w:rsidRDefault="00680C94" w:rsidP="00680C94">
            <w:pPr>
              <w:pStyle w:val="ArialText"/>
              <w:rPr>
                <w:b/>
                <w:bCs/>
                <w:color w:val="003480"/>
              </w:rPr>
            </w:pPr>
            <w:r>
              <w:rPr>
                <w:b/>
                <w:bCs/>
                <w:color w:val="003480"/>
              </w:rPr>
              <w:t xml:space="preserve">1. </w:t>
            </w:r>
            <w:r w:rsidRPr="00680C94">
              <w:rPr>
                <w:b/>
                <w:bCs/>
                <w:color w:val="003480"/>
              </w:rPr>
              <w:t>__________________________________</w:t>
            </w:r>
          </w:p>
          <w:p w14:paraId="7628ED60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51BC4072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51F6DA53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313A715E" w14:textId="146DEC87" w:rsidR="00680C94" w:rsidRPr="00680C94" w:rsidRDefault="00680C94" w:rsidP="00680C94">
            <w:pPr>
              <w:pStyle w:val="ArialText"/>
              <w:rPr>
                <w:b/>
                <w:bCs/>
                <w:color w:val="003480"/>
              </w:rPr>
            </w:pPr>
            <w:r>
              <w:rPr>
                <w:b/>
                <w:bCs/>
                <w:color w:val="003480"/>
              </w:rPr>
              <w:t xml:space="preserve">2. </w:t>
            </w:r>
            <w:r w:rsidRPr="00680C94">
              <w:rPr>
                <w:b/>
                <w:bCs/>
                <w:color w:val="003480"/>
              </w:rPr>
              <w:t>__________________________________</w:t>
            </w:r>
          </w:p>
          <w:p w14:paraId="72CDBE86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25C53246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7109D5F9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2A1BE071" w14:textId="41D49BE8" w:rsidR="00680C94" w:rsidRPr="00680C94" w:rsidRDefault="00680C94" w:rsidP="00680C94">
            <w:pPr>
              <w:pStyle w:val="ArialText"/>
              <w:rPr>
                <w:b/>
                <w:bCs/>
                <w:color w:val="003480"/>
              </w:rPr>
            </w:pPr>
            <w:r>
              <w:rPr>
                <w:b/>
                <w:bCs/>
                <w:color w:val="003480"/>
              </w:rPr>
              <w:t xml:space="preserve">3. </w:t>
            </w:r>
            <w:r w:rsidRPr="00680C94">
              <w:rPr>
                <w:b/>
                <w:bCs/>
                <w:color w:val="003480"/>
              </w:rPr>
              <w:t>__________________________________</w:t>
            </w:r>
          </w:p>
          <w:p w14:paraId="6299CE50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19414CD2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58F5AD0D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</w:tc>
        <w:tc>
          <w:tcPr>
            <w:tcW w:w="4885" w:type="dxa"/>
          </w:tcPr>
          <w:p w14:paraId="4EABC703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7D16E845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72D987E3" w14:textId="6200F5A5" w:rsidR="00680C94" w:rsidRPr="00680C94" w:rsidRDefault="00680C94" w:rsidP="00680C94">
            <w:pPr>
              <w:pStyle w:val="ArialText"/>
              <w:ind w:left="0" w:firstLine="0"/>
              <w:rPr>
                <w:b/>
                <w:bCs/>
                <w:color w:val="003480"/>
              </w:rPr>
            </w:pPr>
            <w:r>
              <w:rPr>
                <w:b/>
                <w:bCs/>
                <w:color w:val="003480"/>
              </w:rPr>
              <w:t xml:space="preserve">1. </w:t>
            </w:r>
            <w:r w:rsidRPr="00680C94">
              <w:rPr>
                <w:b/>
                <w:bCs/>
                <w:color w:val="003480"/>
              </w:rPr>
              <w:t>__________________________________</w:t>
            </w:r>
          </w:p>
          <w:p w14:paraId="1E3F142A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74F55D1B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0401CA73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53C05825" w14:textId="59DCB5AC" w:rsidR="00680C94" w:rsidRPr="00680C94" w:rsidRDefault="00680C94" w:rsidP="00680C94">
            <w:pPr>
              <w:pStyle w:val="ArialText"/>
              <w:ind w:left="0" w:firstLine="0"/>
              <w:rPr>
                <w:b/>
                <w:bCs/>
                <w:color w:val="003480"/>
              </w:rPr>
            </w:pPr>
            <w:r>
              <w:rPr>
                <w:b/>
                <w:bCs/>
                <w:color w:val="003480"/>
              </w:rPr>
              <w:t xml:space="preserve">2. </w:t>
            </w:r>
            <w:r w:rsidRPr="00680C94">
              <w:rPr>
                <w:b/>
                <w:bCs/>
                <w:color w:val="003480"/>
              </w:rPr>
              <w:t>__________________________________</w:t>
            </w:r>
          </w:p>
          <w:p w14:paraId="15027064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199E63DA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6C696C86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63FCB91E" w14:textId="0332758F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  <w:r>
              <w:rPr>
                <w:b/>
                <w:bCs/>
                <w:color w:val="003480"/>
              </w:rPr>
              <w:t xml:space="preserve">3. </w:t>
            </w:r>
            <w:r w:rsidRPr="00680C94">
              <w:rPr>
                <w:b/>
                <w:bCs/>
                <w:color w:val="003480"/>
              </w:rPr>
              <w:t>__________________________________</w:t>
            </w:r>
          </w:p>
        </w:tc>
      </w:tr>
      <w:tr w:rsidR="00680C94" w14:paraId="08F6763B" w14:textId="77777777" w:rsidTr="00680C94">
        <w:tc>
          <w:tcPr>
            <w:tcW w:w="4885" w:type="dxa"/>
          </w:tcPr>
          <w:p w14:paraId="393ABE5F" w14:textId="78EAA954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  <w:r>
              <w:rPr>
                <w:b/>
                <w:bCs/>
              </w:rPr>
              <w:t>Schwierigkeiten</w:t>
            </w:r>
          </w:p>
        </w:tc>
        <w:tc>
          <w:tcPr>
            <w:tcW w:w="4885" w:type="dxa"/>
          </w:tcPr>
          <w:p w14:paraId="1DA61EC0" w14:textId="382D95BA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  <w:r>
              <w:rPr>
                <w:b/>
                <w:bCs/>
              </w:rPr>
              <w:t>Kreative Darstellung</w:t>
            </w:r>
          </w:p>
        </w:tc>
      </w:tr>
      <w:tr w:rsidR="00680C94" w14:paraId="0C154E5A" w14:textId="77777777" w:rsidTr="00680C94">
        <w:trPr>
          <w:trHeight w:val="4601"/>
        </w:trPr>
        <w:tc>
          <w:tcPr>
            <w:tcW w:w="4885" w:type="dxa"/>
          </w:tcPr>
          <w:p w14:paraId="41268AB9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112C8EBD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65499E62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293C048D" w14:textId="77777777" w:rsidR="00680C94" w:rsidRPr="00680C94" w:rsidRDefault="00680C94" w:rsidP="00680C94">
            <w:pPr>
              <w:pStyle w:val="ArialText"/>
              <w:ind w:left="0" w:firstLine="0"/>
              <w:rPr>
                <w:b/>
                <w:bCs/>
                <w:color w:val="003480"/>
              </w:rPr>
            </w:pPr>
            <w:r>
              <w:rPr>
                <w:b/>
                <w:bCs/>
                <w:color w:val="003480"/>
              </w:rPr>
              <w:t xml:space="preserve">1. </w:t>
            </w:r>
            <w:r w:rsidRPr="00680C94">
              <w:rPr>
                <w:b/>
                <w:bCs/>
                <w:color w:val="003480"/>
              </w:rPr>
              <w:t>__________________________________</w:t>
            </w:r>
          </w:p>
          <w:p w14:paraId="7E874F4A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27F9C152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337A2EF2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7167D0AE" w14:textId="77777777" w:rsidR="00680C94" w:rsidRPr="00680C94" w:rsidRDefault="00680C94" w:rsidP="00680C94">
            <w:pPr>
              <w:pStyle w:val="ArialText"/>
              <w:ind w:left="0" w:firstLine="0"/>
              <w:rPr>
                <w:b/>
                <w:bCs/>
                <w:color w:val="003480"/>
              </w:rPr>
            </w:pPr>
            <w:r>
              <w:rPr>
                <w:b/>
                <w:bCs/>
                <w:color w:val="003480"/>
              </w:rPr>
              <w:t xml:space="preserve">2. </w:t>
            </w:r>
            <w:r w:rsidRPr="00680C94">
              <w:rPr>
                <w:b/>
                <w:bCs/>
                <w:color w:val="003480"/>
              </w:rPr>
              <w:t>__________________________________</w:t>
            </w:r>
          </w:p>
          <w:p w14:paraId="36BD8A17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206756F8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37802DEE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4D4F0F11" w14:textId="4B6EC20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  <w:r>
              <w:rPr>
                <w:b/>
                <w:bCs/>
                <w:color w:val="003480"/>
              </w:rPr>
              <w:t xml:space="preserve">3. </w:t>
            </w:r>
            <w:r w:rsidRPr="00680C94">
              <w:rPr>
                <w:b/>
                <w:bCs/>
                <w:color w:val="003480"/>
              </w:rPr>
              <w:t>__________________________________</w:t>
            </w:r>
          </w:p>
          <w:p w14:paraId="7BA1781A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43890553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0B9470E9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26A3CC0B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</w:tc>
        <w:tc>
          <w:tcPr>
            <w:tcW w:w="4885" w:type="dxa"/>
          </w:tcPr>
          <w:p w14:paraId="3A969721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  <w:p w14:paraId="74D78BA6" w14:textId="77777777" w:rsidR="00680C94" w:rsidRDefault="00680C94" w:rsidP="00680C94">
            <w:pPr>
              <w:pStyle w:val="ArialText"/>
              <w:ind w:left="0" w:firstLine="0"/>
              <w:rPr>
                <w:b/>
                <w:bCs/>
              </w:rPr>
            </w:pPr>
          </w:p>
        </w:tc>
      </w:tr>
    </w:tbl>
    <w:p w14:paraId="4571047D" w14:textId="77777777" w:rsidR="00680C94" w:rsidRDefault="00680C94" w:rsidP="00680C94">
      <w:pPr>
        <w:pStyle w:val="Listenabsatz"/>
        <w:ind w:left="142" w:firstLine="0"/>
        <w:rPr>
          <w:rFonts w:asciiTheme="minorBidi" w:hAnsiTheme="minorBidi" w:cstheme="minorBidi"/>
          <w:b/>
          <w:bCs/>
        </w:rPr>
      </w:pPr>
    </w:p>
    <w:p w14:paraId="325F36C9" w14:textId="13E93049" w:rsidR="007D22B7" w:rsidRPr="007D22B7" w:rsidRDefault="00680C94" w:rsidP="00680C94">
      <w:pPr>
        <w:pStyle w:val="Listenabsatz"/>
        <w:ind w:left="142" w:firstLine="0"/>
        <w:rPr>
          <w:rFonts w:asciiTheme="minorBidi" w:hAnsiTheme="minorBidi" w:cstheme="minorBidi"/>
        </w:rPr>
      </w:pPr>
      <w:r>
        <w:rPr>
          <w:rFonts w:asciiTheme="minorBidi" w:hAnsiTheme="minorBidi" w:cstheme="minorBidi"/>
          <w:b/>
          <w:bCs/>
        </w:rPr>
        <w:t>2</w:t>
      </w:r>
      <w:r w:rsidRPr="00680C94">
        <w:rPr>
          <w:rFonts w:asciiTheme="minorBidi" w:hAnsiTheme="minorBidi" w:cstheme="minorBidi"/>
          <w:b/>
          <w:bCs/>
        </w:rPr>
        <w:t>.</w:t>
      </w:r>
      <w:r>
        <w:rPr>
          <w:rFonts w:asciiTheme="minorBidi" w:hAnsiTheme="minorBidi" w:cstheme="minorBidi"/>
        </w:rPr>
        <w:t xml:space="preserve"> </w:t>
      </w:r>
      <w:r w:rsidR="007D22B7" w:rsidRPr="007D22B7">
        <w:rPr>
          <w:rFonts w:asciiTheme="minorBidi" w:hAnsiTheme="minorBidi" w:cstheme="minorBidi"/>
        </w:rPr>
        <w:t xml:space="preserve">Stellt eure Ergebnisse im Plenum </w:t>
      </w:r>
      <w:r w:rsidRPr="007D22B7">
        <w:rPr>
          <w:rFonts w:asciiTheme="minorBidi" w:hAnsiTheme="minorBidi" w:cstheme="minorBidi"/>
        </w:rPr>
        <w:t xml:space="preserve">den anderen Gruppen </w:t>
      </w:r>
      <w:r w:rsidR="007D22B7" w:rsidRPr="007D22B7">
        <w:rPr>
          <w:rFonts w:asciiTheme="minorBidi" w:hAnsiTheme="minorBidi" w:cstheme="minorBidi"/>
        </w:rPr>
        <w:t xml:space="preserve">vor. </w:t>
      </w:r>
    </w:p>
    <w:sectPr w:rsidR="007D22B7" w:rsidRPr="007D22B7" w:rsidSect="00680C94">
      <w:headerReference w:type="default" r:id="rId7"/>
      <w:footerReference w:type="default" r:id="rId8"/>
      <w:pgSz w:w="11906" w:h="16838" w:code="9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5A0C4D" w14:textId="77777777" w:rsidR="00925C5C" w:rsidRDefault="00925C5C" w:rsidP="003A7C35">
      <w:pPr>
        <w:spacing w:after="0" w:line="240" w:lineRule="auto"/>
      </w:pPr>
      <w:r>
        <w:separator/>
      </w:r>
    </w:p>
  </w:endnote>
  <w:endnote w:type="continuationSeparator" w:id="0">
    <w:p w14:paraId="09752C57" w14:textId="77777777" w:rsidR="00925C5C" w:rsidRDefault="00925C5C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charset w:val="00"/>
    <w:family w:val="swiss"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5A5DF" w14:textId="478AD71E" w:rsidR="003A7C35" w:rsidRPr="003A7C35" w:rsidRDefault="00685FD6" w:rsidP="00680C94">
    <w:pPr>
      <w:spacing w:after="0" w:line="259" w:lineRule="auto"/>
      <w:ind w:left="0" w:right="5385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048B1C82" wp14:editId="466B8A08">
          <wp:simplePos x="0" y="0"/>
          <wp:positionH relativeFrom="column">
            <wp:posOffset>174559</wp:posOffset>
          </wp:positionH>
          <wp:positionV relativeFrom="paragraph">
            <wp:posOffset>5080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680C94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6C10CD" w14:textId="77777777" w:rsidR="00925C5C" w:rsidRDefault="00925C5C" w:rsidP="003A7C35">
      <w:pPr>
        <w:spacing w:after="0" w:line="240" w:lineRule="auto"/>
      </w:pPr>
      <w:r>
        <w:separator/>
      </w:r>
    </w:p>
  </w:footnote>
  <w:footnote w:type="continuationSeparator" w:id="0">
    <w:p w14:paraId="044EEE9E" w14:textId="77777777" w:rsidR="00925C5C" w:rsidRDefault="00925C5C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6A9A0" w14:textId="5DEEC3F0" w:rsidR="00685FD6" w:rsidRDefault="001B3B55" w:rsidP="00D26EAE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58555C15" wp14:editId="37121A39">
          <wp:simplePos x="0" y="0"/>
          <wp:positionH relativeFrom="column">
            <wp:posOffset>3985260</wp:posOffset>
          </wp:positionH>
          <wp:positionV relativeFrom="paragraph">
            <wp:posOffset>-402590</wp:posOffset>
          </wp:positionV>
          <wp:extent cx="571500" cy="571500"/>
          <wp:effectExtent l="0" t="0" r="0" b="0"/>
          <wp:wrapTight wrapText="bothSides">
            <wp:wrapPolygon edited="0">
              <wp:start x="0" y="0"/>
              <wp:lineTo x="0" y="20880"/>
              <wp:lineTo x="20880" y="20880"/>
              <wp:lineTo x="20880" y="0"/>
              <wp:lineTo x="0" y="0"/>
            </wp:wrapPolygon>
          </wp:wrapTight>
          <wp:docPr id="5" name="Grafik 4" descr="qr_mmt-grosswerd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-grosswerd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D756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7995FA6" wp14:editId="31F73A5F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744152232" name="Rechteck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70223AD" id="Rechteck 1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74872AE5" wp14:editId="008591F9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1F3DBDD3" wp14:editId="1EA7FC4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8D4DA0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8D4DA0">
      <w:rPr>
        <w:sz w:val="20"/>
        <w:szCs w:val="20"/>
      </w:rPr>
      <w:t>Verantwortung und Vertrauen</w:t>
    </w:r>
  </w:p>
  <w:p w14:paraId="67864746" w14:textId="77777777" w:rsidR="00685FD6" w:rsidRPr="00000978" w:rsidRDefault="006D7562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D851C39" wp14:editId="6698874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291480162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D5B71F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256934B4" w14:textId="77777777" w:rsidR="00685FD6" w:rsidRDefault="0061187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="00F252BA">
      <w:t>Großwerden</w:t>
    </w:r>
  </w:p>
  <w:p w14:paraId="5017A2EC" w14:textId="77777777" w:rsidR="001B3B55" w:rsidRPr="001B3B55" w:rsidRDefault="001B3B55" w:rsidP="00685FD6">
    <w:pPr>
      <w:pStyle w:val="ArialBeschreibunggrau"/>
      <w:ind w:firstLine="132"/>
      <w:rPr>
        <w:szCs w:val="16"/>
      </w:rPr>
    </w:pPr>
    <w:r w:rsidRPr="001B3B55">
      <w:rPr>
        <w:rFonts w:eastAsiaTheme="minorHAnsi" w:cs="Arial"/>
        <w:szCs w:val="16"/>
      </w:rPr>
      <w:t>www.planet-schule.de/x/mmt-grosswerden</w:t>
    </w:r>
    <w:r w:rsidRPr="001B3B55">
      <w:rPr>
        <w:szCs w:val="16"/>
      </w:rPr>
      <w:t xml:space="preserve"> </w:t>
    </w:r>
  </w:p>
  <w:p w14:paraId="35D22727" w14:textId="63C1BD75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  <w:r w:rsidR="006D7562">
      <w:rPr>
        <w:szCs w:val="16"/>
      </w:rPr>
      <w:t xml:space="preserve">  </w:t>
    </w:r>
  </w:p>
  <w:p w14:paraId="5A34E0D4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E0A1D"/>
    <w:multiLevelType w:val="hybridMultilevel"/>
    <w:tmpl w:val="98F45606"/>
    <w:lvl w:ilvl="0" w:tplc="DBBC334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1F650FB2"/>
    <w:multiLevelType w:val="hybridMultilevel"/>
    <w:tmpl w:val="7F9CE3C0"/>
    <w:lvl w:ilvl="0" w:tplc="2A624BD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34A02AE6"/>
    <w:multiLevelType w:val="hybridMultilevel"/>
    <w:tmpl w:val="790AF152"/>
    <w:lvl w:ilvl="0" w:tplc="E6C4778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38A12B48"/>
    <w:multiLevelType w:val="hybridMultilevel"/>
    <w:tmpl w:val="62BC31E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A77D09"/>
    <w:multiLevelType w:val="hybridMultilevel"/>
    <w:tmpl w:val="6D501394"/>
    <w:lvl w:ilvl="0" w:tplc="98ACA5C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 w16cid:durableId="677076593">
    <w:abstractNumId w:val="0"/>
  </w:num>
  <w:num w:numId="2" w16cid:durableId="591165525">
    <w:abstractNumId w:val="1"/>
  </w:num>
  <w:num w:numId="3" w16cid:durableId="228808852">
    <w:abstractNumId w:val="2"/>
  </w:num>
  <w:num w:numId="4" w16cid:durableId="1122648049">
    <w:abstractNumId w:val="4"/>
  </w:num>
  <w:num w:numId="5" w16cid:durableId="18519439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C46"/>
    <w:rsid w:val="000C448D"/>
    <w:rsid w:val="000C5BEC"/>
    <w:rsid w:val="00102258"/>
    <w:rsid w:val="00130CD2"/>
    <w:rsid w:val="001773CA"/>
    <w:rsid w:val="001B3B55"/>
    <w:rsid w:val="001C6C4C"/>
    <w:rsid w:val="00200DF4"/>
    <w:rsid w:val="00222DF1"/>
    <w:rsid w:val="00257640"/>
    <w:rsid w:val="00281DDB"/>
    <w:rsid w:val="002E119B"/>
    <w:rsid w:val="002F3CD3"/>
    <w:rsid w:val="003101D5"/>
    <w:rsid w:val="00335E90"/>
    <w:rsid w:val="003A7C35"/>
    <w:rsid w:val="00462615"/>
    <w:rsid w:val="004A41B2"/>
    <w:rsid w:val="004D6A95"/>
    <w:rsid w:val="004F3B88"/>
    <w:rsid w:val="0052199E"/>
    <w:rsid w:val="00546B3E"/>
    <w:rsid w:val="00560917"/>
    <w:rsid w:val="00587DF0"/>
    <w:rsid w:val="005D1DD6"/>
    <w:rsid w:val="0060637E"/>
    <w:rsid w:val="00611876"/>
    <w:rsid w:val="00680C94"/>
    <w:rsid w:val="00685FD6"/>
    <w:rsid w:val="006D7562"/>
    <w:rsid w:val="006F2769"/>
    <w:rsid w:val="00705F2A"/>
    <w:rsid w:val="00721E1A"/>
    <w:rsid w:val="00751706"/>
    <w:rsid w:val="007626B8"/>
    <w:rsid w:val="007B436A"/>
    <w:rsid w:val="007D22B7"/>
    <w:rsid w:val="00833779"/>
    <w:rsid w:val="008B0864"/>
    <w:rsid w:val="008C5CBF"/>
    <w:rsid w:val="008D4DA0"/>
    <w:rsid w:val="008E5681"/>
    <w:rsid w:val="00925C5C"/>
    <w:rsid w:val="00971F58"/>
    <w:rsid w:val="009878CE"/>
    <w:rsid w:val="009D25BE"/>
    <w:rsid w:val="00A00916"/>
    <w:rsid w:val="00A13BE3"/>
    <w:rsid w:val="00AA60EB"/>
    <w:rsid w:val="00B933C3"/>
    <w:rsid w:val="00BF7823"/>
    <w:rsid w:val="00C111CB"/>
    <w:rsid w:val="00CF08A5"/>
    <w:rsid w:val="00CF2C6A"/>
    <w:rsid w:val="00D26EAE"/>
    <w:rsid w:val="00D52994"/>
    <w:rsid w:val="00D54E81"/>
    <w:rsid w:val="00D72997"/>
    <w:rsid w:val="00D80030"/>
    <w:rsid w:val="00D82666"/>
    <w:rsid w:val="00EA7AEE"/>
    <w:rsid w:val="00EE0F4A"/>
    <w:rsid w:val="00F252BA"/>
    <w:rsid w:val="00F522A4"/>
    <w:rsid w:val="00FA1C46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C95A20"/>
  <w15:docId w15:val="{1251CC99-1A1F-8E40-AB2A-A338B8166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StandardWeb">
    <w:name w:val="Normal (Web)"/>
    <w:basedOn w:val="Standard"/>
    <w:uiPriority w:val="99"/>
    <w:unhideWhenUsed/>
    <w:rsid w:val="002F3CD3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paragraph" w:styleId="Listenabsatz">
    <w:name w:val="List Paragraph"/>
    <w:basedOn w:val="Standard"/>
    <w:uiPriority w:val="34"/>
    <w:qFormat/>
    <w:rsid w:val="007D22B7"/>
    <w:pPr>
      <w:ind w:left="720"/>
      <w:contextualSpacing/>
    </w:pPr>
  </w:style>
  <w:style w:type="table" w:styleId="Tabellenraster">
    <w:name w:val="Table Grid"/>
    <w:basedOn w:val="NormaleTabelle"/>
    <w:uiPriority w:val="59"/>
    <w:rsid w:val="00680C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145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Operation Großwerden: Bereit für alles</dc:title>
  <dc:creator>planet schule</dc:creator>
  <cp:lastModifiedBy>Martina Frietsch</cp:lastModifiedBy>
  <cp:revision>5</cp:revision>
  <dcterms:created xsi:type="dcterms:W3CDTF">2025-11-25T17:10:00Z</dcterms:created>
  <dcterms:modified xsi:type="dcterms:W3CDTF">2025-11-26T15:07:00Z</dcterms:modified>
</cp:coreProperties>
</file>