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6C1F29" w14:textId="3256B8F2" w:rsidR="00685FD6" w:rsidRDefault="00604CC4" w:rsidP="00560917">
      <w:pPr>
        <w:pStyle w:val="ArialTitelgrau"/>
        <w:ind w:firstLine="142"/>
        <w:rPr>
          <w:sz w:val="20"/>
          <w:szCs w:val="20"/>
        </w:rPr>
      </w:pPr>
      <w:r>
        <w:rPr>
          <w:b/>
          <w:noProof/>
        </w:rPr>
        <w:drawing>
          <wp:anchor distT="0" distB="0" distL="114300" distR="114300" simplePos="0" relativeHeight="251658240" behindDoc="0" locked="0" layoutInCell="1" allowOverlap="1" wp14:anchorId="212E93E2" wp14:editId="4041FD3D">
            <wp:simplePos x="0" y="0"/>
            <wp:positionH relativeFrom="column">
              <wp:posOffset>4777740</wp:posOffset>
            </wp:positionH>
            <wp:positionV relativeFrom="paragraph">
              <wp:posOffset>128905</wp:posOffset>
            </wp:positionV>
            <wp:extent cx="1496695" cy="1306195"/>
            <wp:effectExtent l="0" t="0" r="8255" b="8255"/>
            <wp:wrapThrough wrapText="bothSides">
              <wp:wrapPolygon edited="0">
                <wp:start x="0" y="0"/>
                <wp:lineTo x="0" y="21421"/>
                <wp:lineTo x="21444" y="21421"/>
                <wp:lineTo x="21444" y="0"/>
                <wp:lineTo x="0" y="0"/>
              </wp:wrapPolygon>
            </wp:wrapThrough>
            <wp:docPr id="663469530" name="Grafik 3" descr="Ein Bild, das Zeichnung, Cartoon, Kinderkunst, Darstellung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3469530" name="Grafik 3" descr="Ein Bild, das Zeichnung, Cartoon, Kinderkunst, Darstellung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6695" cy="1306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C9A9D1" w14:textId="1CA2F326" w:rsidR="00560917" w:rsidRPr="005457B0" w:rsidRDefault="00971F58" w:rsidP="00CF08A5">
      <w:pPr>
        <w:pStyle w:val="Arialberschrift"/>
        <w:ind w:firstLine="0"/>
        <w:rPr>
          <w:b w:val="0"/>
        </w:rPr>
      </w:pPr>
      <w:r>
        <w:t>Brauche ich meine Eltern noch</w:t>
      </w:r>
      <w:r w:rsidR="006D7562">
        <w:t xml:space="preserve">? </w:t>
      </w:r>
    </w:p>
    <w:p w14:paraId="50020F71" w14:textId="77777777" w:rsidR="00BF145B" w:rsidRDefault="002F3CD3" w:rsidP="00BF145B">
      <w:pPr>
        <w:pStyle w:val="StandardWeb"/>
        <w:ind w:left="142"/>
        <w:rPr>
          <w:rFonts w:asciiTheme="minorBidi" w:hAnsiTheme="minorBidi" w:cstheme="minorBidi"/>
          <w:color w:val="00347D"/>
          <w:sz w:val="22"/>
          <w:szCs w:val="22"/>
        </w:rPr>
      </w:pPr>
      <w:r w:rsidRPr="00BF145B">
        <w:rPr>
          <w:rFonts w:asciiTheme="minorBidi" w:hAnsiTheme="minorBidi" w:cstheme="minorBidi"/>
          <w:color w:val="00347D"/>
          <w:sz w:val="22"/>
          <w:szCs w:val="22"/>
        </w:rPr>
        <w:t xml:space="preserve">Emma fragt sich, warum ihre Eltern sie manchmal behandeln, als wäre sie noch ein </w:t>
      </w:r>
      <w:r w:rsidR="00E46D84" w:rsidRPr="00BF145B">
        <w:rPr>
          <w:rFonts w:asciiTheme="minorBidi" w:hAnsiTheme="minorBidi" w:cstheme="minorBidi"/>
          <w:color w:val="00347D"/>
          <w:sz w:val="22"/>
          <w:szCs w:val="22"/>
        </w:rPr>
        <w:t>Baby</w:t>
      </w:r>
      <w:r w:rsidRPr="00BF145B">
        <w:rPr>
          <w:rFonts w:asciiTheme="minorBidi" w:hAnsiTheme="minorBidi" w:cstheme="minorBidi"/>
          <w:color w:val="00347D"/>
          <w:sz w:val="22"/>
          <w:szCs w:val="22"/>
        </w:rPr>
        <w:t xml:space="preserve">. </w:t>
      </w:r>
    </w:p>
    <w:p w14:paraId="0901DAAA" w14:textId="393D418C" w:rsidR="002F3CD3" w:rsidRPr="00BF145B" w:rsidRDefault="00242196" w:rsidP="00242196">
      <w:pPr>
        <w:pStyle w:val="StandardWeb"/>
        <w:ind w:left="142"/>
        <w:rPr>
          <w:rFonts w:asciiTheme="minorBidi" w:hAnsiTheme="minorBidi" w:cstheme="minorBidi"/>
          <w:color w:val="00347D"/>
          <w:sz w:val="22"/>
          <w:szCs w:val="22"/>
        </w:rPr>
      </w:pPr>
      <w:r w:rsidRPr="00242196">
        <w:rPr>
          <w:rFonts w:asciiTheme="minorBidi" w:hAnsiTheme="minorBidi" w:cstheme="minorBidi"/>
          <w:b/>
          <w:bCs/>
          <w:color w:val="00347D"/>
          <w:sz w:val="22"/>
          <w:szCs w:val="22"/>
        </w:rPr>
        <w:t>1.</w:t>
      </w:r>
      <w:r>
        <w:rPr>
          <w:rFonts w:asciiTheme="minorBidi" w:hAnsiTheme="minorBidi" w:cstheme="minorBidi"/>
          <w:color w:val="00347D"/>
          <w:sz w:val="22"/>
          <w:szCs w:val="22"/>
        </w:rPr>
        <w:t xml:space="preserve"> </w:t>
      </w:r>
      <w:r w:rsidR="00AD3E48" w:rsidRPr="00BF145B">
        <w:rPr>
          <w:rFonts w:asciiTheme="minorBidi" w:hAnsiTheme="minorBidi" w:cstheme="minorBidi"/>
          <w:color w:val="00347D"/>
          <w:sz w:val="22"/>
          <w:szCs w:val="22"/>
        </w:rPr>
        <w:t>Höre den Podcastausschnitt (Minute 06:45 – 1</w:t>
      </w:r>
      <w:r w:rsidR="00BA55E2">
        <w:rPr>
          <w:rFonts w:asciiTheme="minorBidi" w:hAnsiTheme="minorBidi" w:cstheme="minorBidi"/>
          <w:color w:val="00347D"/>
          <w:sz w:val="22"/>
          <w:szCs w:val="22"/>
        </w:rPr>
        <w:t>2:00</w:t>
      </w:r>
      <w:r w:rsidR="00AD3E48" w:rsidRPr="00BF145B">
        <w:rPr>
          <w:rFonts w:asciiTheme="minorBidi" w:hAnsiTheme="minorBidi" w:cstheme="minorBidi"/>
          <w:color w:val="00347D"/>
          <w:sz w:val="22"/>
          <w:szCs w:val="22"/>
        </w:rPr>
        <w:t>) und b</w:t>
      </w:r>
      <w:r w:rsidR="002F3CD3" w:rsidRPr="00BF145B">
        <w:rPr>
          <w:rFonts w:asciiTheme="minorBidi" w:hAnsiTheme="minorBidi" w:cstheme="minorBidi"/>
          <w:color w:val="00347D"/>
          <w:sz w:val="22"/>
          <w:szCs w:val="22"/>
        </w:rPr>
        <w:t>eantworte folgende Fragen:</w:t>
      </w:r>
    </w:p>
    <w:p w14:paraId="5E34D4E4" w14:textId="729DCDC9" w:rsidR="00130CD2" w:rsidRPr="00BF145B" w:rsidRDefault="002F3CD3" w:rsidP="00242196">
      <w:pPr>
        <w:pStyle w:val="ArialText"/>
        <w:ind w:firstLine="0"/>
        <w:rPr>
          <w:rFonts w:asciiTheme="minorBidi" w:hAnsiTheme="minorBidi" w:cstheme="minorBidi"/>
        </w:rPr>
      </w:pPr>
      <w:r w:rsidRPr="00BF145B">
        <w:rPr>
          <w:rFonts w:asciiTheme="minorBidi" w:hAnsiTheme="minorBidi" w:cstheme="minorBidi"/>
        </w:rPr>
        <w:t xml:space="preserve">Welche Situationen nerven Emma an ihren Eltern? Nenne mindestens drei. </w:t>
      </w:r>
    </w:p>
    <w:p w14:paraId="4D9C224A" w14:textId="77777777" w:rsidR="002F3CD3" w:rsidRPr="00BF145B" w:rsidRDefault="002F3CD3" w:rsidP="00242196">
      <w:pPr>
        <w:pStyle w:val="ArialText"/>
        <w:ind w:firstLine="0"/>
        <w:rPr>
          <w:rFonts w:asciiTheme="minorBidi" w:hAnsiTheme="minorBidi" w:cstheme="minorBidi"/>
        </w:rPr>
      </w:pPr>
    </w:p>
    <w:p w14:paraId="478F4E0E" w14:textId="045579F8" w:rsidR="006D7562" w:rsidRDefault="006D7562" w:rsidP="00242196">
      <w:pPr>
        <w:pStyle w:val="ArialText"/>
        <w:ind w:firstLine="0"/>
      </w:pPr>
      <w:r>
        <w:t>______________________________________________________________________________</w:t>
      </w:r>
    </w:p>
    <w:p w14:paraId="403918BF" w14:textId="77777777" w:rsidR="006D7562" w:rsidRDefault="006D7562" w:rsidP="00242196">
      <w:pPr>
        <w:pStyle w:val="ArialText"/>
        <w:ind w:firstLine="0"/>
      </w:pPr>
    </w:p>
    <w:p w14:paraId="1B5E6CCD" w14:textId="77777777" w:rsidR="00901F1D" w:rsidRDefault="00901F1D" w:rsidP="00901F1D">
      <w:pPr>
        <w:pStyle w:val="ArialText"/>
        <w:ind w:firstLine="0"/>
      </w:pPr>
      <w:r>
        <w:t>______________________________________________________________________________</w:t>
      </w:r>
    </w:p>
    <w:p w14:paraId="75280540" w14:textId="77777777" w:rsidR="00901F1D" w:rsidRDefault="00901F1D" w:rsidP="00242196">
      <w:pPr>
        <w:pStyle w:val="ArialText"/>
        <w:ind w:firstLine="0"/>
      </w:pPr>
    </w:p>
    <w:p w14:paraId="1C387E1F" w14:textId="70EF3E10" w:rsidR="00130CD2" w:rsidRDefault="002F3CD3" w:rsidP="00242196">
      <w:pPr>
        <w:pStyle w:val="ArialText"/>
        <w:ind w:firstLine="0"/>
      </w:pPr>
      <w:r>
        <w:t xml:space="preserve">Manchmal fragt sich Emma, ob sie ihre Eltern noch braucht. Überlege: Wann brauchst du deine Eltern noch? </w:t>
      </w:r>
    </w:p>
    <w:p w14:paraId="742D5CAD" w14:textId="2BD818B4" w:rsidR="006D7562" w:rsidRDefault="006D7562" w:rsidP="00242196">
      <w:pPr>
        <w:pStyle w:val="ArialText"/>
        <w:ind w:firstLine="0"/>
      </w:pPr>
      <w:r>
        <w:t>______________________________________________________________________________</w:t>
      </w:r>
    </w:p>
    <w:p w14:paraId="62E70A55" w14:textId="77777777" w:rsidR="00130CD2" w:rsidRDefault="00130CD2" w:rsidP="00242196">
      <w:pPr>
        <w:pStyle w:val="ArialText"/>
        <w:ind w:firstLine="0"/>
      </w:pPr>
    </w:p>
    <w:p w14:paraId="4A963C50" w14:textId="3E4B1EBD" w:rsidR="006D7562" w:rsidRDefault="006D7562" w:rsidP="00242196">
      <w:pPr>
        <w:pStyle w:val="ArialText"/>
        <w:ind w:firstLine="0"/>
      </w:pPr>
      <w:r>
        <w:t>______________________________________________________________________________</w:t>
      </w:r>
    </w:p>
    <w:p w14:paraId="42DDF260" w14:textId="77777777" w:rsidR="002F3CD3" w:rsidRDefault="002F3CD3" w:rsidP="00242196">
      <w:pPr>
        <w:pStyle w:val="ArialText"/>
        <w:ind w:firstLine="0"/>
      </w:pPr>
    </w:p>
    <w:p w14:paraId="11D7A93F" w14:textId="77777777" w:rsidR="002F3CD3" w:rsidRDefault="002F3CD3" w:rsidP="00242196">
      <w:pPr>
        <w:pStyle w:val="ArialText"/>
        <w:ind w:firstLine="0"/>
      </w:pPr>
      <w:r>
        <w:t>______________________________________________________________________________</w:t>
      </w:r>
    </w:p>
    <w:p w14:paraId="19849A00" w14:textId="77777777" w:rsidR="002F3CD3" w:rsidRDefault="002F3CD3" w:rsidP="00242196">
      <w:pPr>
        <w:pStyle w:val="ArialText"/>
        <w:ind w:firstLine="0"/>
      </w:pPr>
    </w:p>
    <w:p w14:paraId="7B28FB04" w14:textId="77777777" w:rsidR="00242196" w:rsidRDefault="00242196" w:rsidP="00242196">
      <w:pPr>
        <w:pStyle w:val="ArialText"/>
        <w:ind w:firstLine="0"/>
      </w:pPr>
    </w:p>
    <w:p w14:paraId="407314AD" w14:textId="3C92D0C9" w:rsidR="00BF145B" w:rsidRDefault="00242196" w:rsidP="00242196">
      <w:pPr>
        <w:pStyle w:val="ArialText"/>
        <w:ind w:firstLine="0"/>
        <w:rPr>
          <w:b/>
          <w:bCs/>
        </w:rPr>
      </w:pPr>
      <w:r>
        <w:rPr>
          <w:b/>
          <w:bCs/>
        </w:rPr>
        <w:t xml:space="preserve">2. </w:t>
      </w:r>
      <w:r w:rsidR="002F3CD3" w:rsidRPr="00057BFE">
        <w:rPr>
          <w:b/>
          <w:bCs/>
        </w:rPr>
        <w:t xml:space="preserve">Meine Bedürfnisse erkennen </w:t>
      </w:r>
    </w:p>
    <w:p w14:paraId="2B461DDB" w14:textId="77777777" w:rsidR="00242196" w:rsidRPr="00057BFE" w:rsidRDefault="00242196" w:rsidP="00242196">
      <w:pPr>
        <w:pStyle w:val="ArialText"/>
        <w:ind w:firstLine="0"/>
        <w:rPr>
          <w:b/>
          <w:bCs/>
        </w:rPr>
      </w:pPr>
    </w:p>
    <w:p w14:paraId="30CA4522" w14:textId="67608ABB" w:rsidR="00BF145B" w:rsidRDefault="002F3CD3" w:rsidP="00242196">
      <w:pPr>
        <w:pStyle w:val="ArialText"/>
        <w:ind w:firstLine="0"/>
      </w:pPr>
      <w:r>
        <w:t xml:space="preserve">Emma hört im magischen Tagebuch, wozu andere Kinder ihre Eltern noch brauchen. </w:t>
      </w:r>
      <w:r w:rsidR="00BF145B">
        <w:t>(Podcast Minute 1</w:t>
      </w:r>
      <w:r w:rsidR="00BA55E2">
        <w:t>2:00</w:t>
      </w:r>
      <w:r w:rsidR="00BF145B">
        <w:t xml:space="preserve"> – 13:33) Lies dir die Situationen aufmerksam durch und überlege</w:t>
      </w:r>
      <w:r w:rsidR="00242196">
        <w:t>,</w:t>
      </w:r>
      <w:r w:rsidR="00BF145B">
        <w:t xml:space="preserve"> welches Bedürfnis hinter jeder Situation steckt. Verbinde die richtige Situation mit dem passenden Bedürfnis und trage zusätzliche zwei eigene Situationen und die dazugehörigen Bedürfnisse ein. </w:t>
      </w:r>
    </w:p>
    <w:p w14:paraId="0DF0358A" w14:textId="77777777" w:rsidR="00BF145B" w:rsidRDefault="00BF145B" w:rsidP="00242196">
      <w:pPr>
        <w:pStyle w:val="ArialText"/>
        <w:ind w:firstLine="0"/>
      </w:pPr>
    </w:p>
    <w:p w14:paraId="783DA6F6" w14:textId="77777777" w:rsidR="00721E1A" w:rsidRPr="00721E1A" w:rsidRDefault="002F3CD3" w:rsidP="002F3CD3">
      <w:pPr>
        <w:pStyle w:val="ArialText"/>
        <w:ind w:firstLine="0"/>
        <w:rPr>
          <w:b/>
          <w:bCs/>
        </w:rPr>
      </w:pPr>
      <w:r w:rsidRPr="00721E1A">
        <w:rPr>
          <w:b/>
          <w:bCs/>
        </w:rPr>
        <w:t>Beispiel</w:t>
      </w:r>
    </w:p>
    <w:p w14:paraId="23D32E9E" w14:textId="5DD25C8A" w:rsidR="002F3CD3" w:rsidRDefault="00705F2A" w:rsidP="002F3CD3">
      <w:pPr>
        <w:pStyle w:val="ArialText"/>
        <w:ind w:firstLine="0"/>
      </w:pPr>
      <w:r>
        <w:t xml:space="preserve">Situation: </w:t>
      </w:r>
      <w:r w:rsidR="002F3CD3">
        <w:t xml:space="preserve">Ich habe nachts manchmal </w:t>
      </w:r>
      <w:r w:rsidR="003101D5">
        <w:t xml:space="preserve">Angst </w:t>
      </w:r>
      <w:r w:rsidR="003101D5">
        <w:tab/>
      </w:r>
      <w:r w:rsidR="00721E1A">
        <w:tab/>
      </w:r>
      <w:r w:rsidR="002F3CD3">
        <w:t xml:space="preserve">Bedürfnis: Sicherheit/Geborgenheit </w:t>
      </w:r>
    </w:p>
    <w:p w14:paraId="2396960A" w14:textId="77777777" w:rsidR="00242196" w:rsidRDefault="00242196" w:rsidP="002F3CD3">
      <w:pPr>
        <w:pStyle w:val="ArialText"/>
        <w:ind w:firstLine="0"/>
      </w:pPr>
    </w:p>
    <w:p w14:paraId="0D188442" w14:textId="77777777" w:rsidR="002F3CD3" w:rsidRDefault="002F3CD3" w:rsidP="002F3CD3">
      <w:pPr>
        <w:pStyle w:val="ArialText"/>
        <w:ind w:firstLine="0"/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750"/>
        <w:gridCol w:w="4757"/>
      </w:tblGrid>
      <w:tr w:rsidR="00242196" w14:paraId="5E50E6EE" w14:textId="77777777" w:rsidTr="00242196">
        <w:trPr>
          <w:trHeight w:val="461"/>
        </w:trPr>
        <w:tc>
          <w:tcPr>
            <w:tcW w:w="4750" w:type="dxa"/>
          </w:tcPr>
          <w:p w14:paraId="03D36FFB" w14:textId="325BD384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 w:rsidRPr="00705F2A">
              <w:rPr>
                <w:b/>
                <w:bCs/>
              </w:rPr>
              <w:t>Situation</w:t>
            </w:r>
            <w:r>
              <w:rPr>
                <w:b/>
                <w:bCs/>
              </w:rPr>
              <w:tab/>
            </w:r>
          </w:p>
        </w:tc>
        <w:tc>
          <w:tcPr>
            <w:tcW w:w="4757" w:type="dxa"/>
          </w:tcPr>
          <w:p w14:paraId="617B9D5D" w14:textId="29BF15E9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Bedürfnis</w:t>
            </w:r>
          </w:p>
        </w:tc>
      </w:tr>
      <w:tr w:rsidR="00242196" w14:paraId="69F73FAC" w14:textId="77777777" w:rsidTr="00242196">
        <w:trPr>
          <w:trHeight w:val="461"/>
        </w:trPr>
        <w:tc>
          <w:tcPr>
            <w:tcW w:w="4750" w:type="dxa"/>
          </w:tcPr>
          <w:p w14:paraId="60B812BF" w14:textId="1A7D8FB2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 w:rsidRPr="00705F2A">
              <w:t>Krank sein</w:t>
            </w:r>
          </w:p>
        </w:tc>
        <w:tc>
          <w:tcPr>
            <w:tcW w:w="4757" w:type="dxa"/>
          </w:tcPr>
          <w:p w14:paraId="10B424DF" w14:textId="1D3530C6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>
              <w:t>Unterstützung/Rat</w:t>
            </w:r>
          </w:p>
        </w:tc>
      </w:tr>
      <w:tr w:rsidR="00242196" w14:paraId="44F103BA" w14:textId="77777777" w:rsidTr="00242196">
        <w:trPr>
          <w:trHeight w:val="461"/>
        </w:trPr>
        <w:tc>
          <w:tcPr>
            <w:tcW w:w="4750" w:type="dxa"/>
          </w:tcPr>
          <w:p w14:paraId="4D52A052" w14:textId="0C218D66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 w:rsidRPr="00705F2A">
              <w:t>Shoppen/Eis kaufen</w:t>
            </w:r>
          </w:p>
        </w:tc>
        <w:tc>
          <w:tcPr>
            <w:tcW w:w="4757" w:type="dxa"/>
          </w:tcPr>
          <w:p w14:paraId="75DD46C6" w14:textId="4A9EEE7B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>
              <w:t>Zuhören/Beratung</w:t>
            </w:r>
          </w:p>
        </w:tc>
      </w:tr>
      <w:tr w:rsidR="00242196" w14:paraId="5331A1C9" w14:textId="77777777" w:rsidTr="00242196">
        <w:trPr>
          <w:trHeight w:val="461"/>
        </w:trPr>
        <w:tc>
          <w:tcPr>
            <w:tcW w:w="4750" w:type="dxa"/>
          </w:tcPr>
          <w:p w14:paraId="6D28E2B0" w14:textId="45A9EAC0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 w:rsidRPr="00705F2A">
              <w:t>Zum Sport fahren</w:t>
            </w:r>
          </w:p>
        </w:tc>
        <w:tc>
          <w:tcPr>
            <w:tcW w:w="4757" w:type="dxa"/>
          </w:tcPr>
          <w:p w14:paraId="548D7E43" w14:textId="239FF2CB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>
              <w:t>Fürsorg</w:t>
            </w:r>
            <w:r w:rsidR="00901F1D">
              <w:t>e</w:t>
            </w:r>
            <w:r>
              <w:t>/Hilfe</w:t>
            </w:r>
          </w:p>
        </w:tc>
      </w:tr>
      <w:tr w:rsidR="00242196" w14:paraId="3DA067CA" w14:textId="77777777" w:rsidTr="00242196">
        <w:trPr>
          <w:trHeight w:val="461"/>
        </w:trPr>
        <w:tc>
          <w:tcPr>
            <w:tcW w:w="4750" w:type="dxa"/>
          </w:tcPr>
          <w:p w14:paraId="321886DE" w14:textId="2910922F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 w:rsidRPr="00705F2A">
              <w:t>Probleme</w:t>
            </w:r>
          </w:p>
        </w:tc>
        <w:tc>
          <w:tcPr>
            <w:tcW w:w="4757" w:type="dxa"/>
          </w:tcPr>
          <w:p w14:paraId="71FACD3C" w14:textId="6EE0F8E6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>
              <w:t>Finanzielle Unterstützung</w:t>
            </w:r>
          </w:p>
        </w:tc>
      </w:tr>
      <w:tr w:rsidR="00242196" w14:paraId="5EC3F570" w14:textId="77777777" w:rsidTr="00242196">
        <w:trPr>
          <w:trHeight w:val="435"/>
        </w:trPr>
        <w:tc>
          <w:tcPr>
            <w:tcW w:w="4750" w:type="dxa"/>
          </w:tcPr>
          <w:p w14:paraId="4DBA86ED" w14:textId="169790D4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 w:rsidRPr="00705F2A">
              <w:t>Bei Sorgen jemanden fragen</w:t>
            </w:r>
          </w:p>
        </w:tc>
        <w:tc>
          <w:tcPr>
            <w:tcW w:w="4757" w:type="dxa"/>
          </w:tcPr>
          <w:p w14:paraId="07D70413" w14:textId="0B59347B" w:rsidR="00242196" w:rsidRDefault="00242196" w:rsidP="002F3CD3">
            <w:pPr>
              <w:pStyle w:val="ArialText"/>
              <w:ind w:left="0" w:firstLine="0"/>
              <w:rPr>
                <w:b/>
                <w:bCs/>
              </w:rPr>
            </w:pPr>
            <w:r>
              <w:t>Begleitung/Hilfe</w:t>
            </w:r>
          </w:p>
        </w:tc>
      </w:tr>
      <w:tr w:rsidR="00242196" w14:paraId="2EEAFC51" w14:textId="77777777" w:rsidTr="00242196">
        <w:trPr>
          <w:trHeight w:val="435"/>
        </w:trPr>
        <w:tc>
          <w:tcPr>
            <w:tcW w:w="4750" w:type="dxa"/>
          </w:tcPr>
          <w:p w14:paraId="11A5A1B3" w14:textId="77777777" w:rsidR="00242196" w:rsidRDefault="00242196" w:rsidP="002F3CD3">
            <w:pPr>
              <w:pStyle w:val="ArialText"/>
              <w:ind w:left="0" w:firstLine="0"/>
            </w:pPr>
            <w:r>
              <w:t>Eigene Situation 1:</w:t>
            </w:r>
          </w:p>
          <w:p w14:paraId="61A5C288" w14:textId="79DFA235" w:rsidR="00242196" w:rsidRPr="00705F2A" w:rsidRDefault="00242196" w:rsidP="002F3CD3">
            <w:pPr>
              <w:pStyle w:val="ArialText"/>
              <w:ind w:left="0" w:firstLine="0"/>
            </w:pPr>
          </w:p>
        </w:tc>
        <w:tc>
          <w:tcPr>
            <w:tcW w:w="4757" w:type="dxa"/>
          </w:tcPr>
          <w:p w14:paraId="2F24B971" w14:textId="77777777" w:rsidR="00242196" w:rsidRDefault="00242196" w:rsidP="002F3CD3">
            <w:pPr>
              <w:pStyle w:val="ArialText"/>
              <w:ind w:left="0" w:firstLine="0"/>
            </w:pPr>
          </w:p>
        </w:tc>
      </w:tr>
      <w:tr w:rsidR="00242196" w14:paraId="63F3D3EB" w14:textId="77777777" w:rsidTr="00242196">
        <w:trPr>
          <w:trHeight w:val="435"/>
        </w:trPr>
        <w:tc>
          <w:tcPr>
            <w:tcW w:w="4750" w:type="dxa"/>
          </w:tcPr>
          <w:p w14:paraId="3F81B3CB" w14:textId="77777777" w:rsidR="00242196" w:rsidRDefault="00242196" w:rsidP="002F3CD3">
            <w:pPr>
              <w:pStyle w:val="ArialText"/>
              <w:ind w:left="0" w:firstLine="0"/>
            </w:pPr>
            <w:r>
              <w:t>Eigene Situation 2:</w:t>
            </w:r>
          </w:p>
          <w:p w14:paraId="04C7BCCD" w14:textId="41F0E9D8" w:rsidR="00242196" w:rsidRPr="00705F2A" w:rsidRDefault="00242196" w:rsidP="002F3CD3">
            <w:pPr>
              <w:pStyle w:val="ArialText"/>
              <w:ind w:left="0" w:firstLine="0"/>
            </w:pPr>
          </w:p>
        </w:tc>
        <w:tc>
          <w:tcPr>
            <w:tcW w:w="4757" w:type="dxa"/>
          </w:tcPr>
          <w:p w14:paraId="7DA2A729" w14:textId="77777777" w:rsidR="00242196" w:rsidRDefault="00242196" w:rsidP="002F3CD3">
            <w:pPr>
              <w:pStyle w:val="ArialText"/>
              <w:ind w:left="0" w:firstLine="0"/>
            </w:pPr>
          </w:p>
        </w:tc>
      </w:tr>
    </w:tbl>
    <w:p w14:paraId="2D5F2374" w14:textId="3B4E50C1" w:rsidR="002F3CD3" w:rsidRPr="00705F2A" w:rsidRDefault="002F3CD3" w:rsidP="00901F1D">
      <w:pPr>
        <w:pStyle w:val="ArialText"/>
        <w:ind w:firstLine="0"/>
      </w:pPr>
    </w:p>
    <w:sectPr w:rsidR="002F3CD3" w:rsidRPr="00705F2A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7485C4" w14:textId="77777777" w:rsidR="009C3492" w:rsidRDefault="009C3492" w:rsidP="003A7C35">
      <w:pPr>
        <w:spacing w:after="0" w:line="240" w:lineRule="auto"/>
      </w:pPr>
      <w:r>
        <w:separator/>
      </w:r>
    </w:p>
  </w:endnote>
  <w:endnote w:type="continuationSeparator" w:id="0">
    <w:p w14:paraId="6324AC3C" w14:textId="77777777" w:rsidR="009C3492" w:rsidRDefault="009C349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14568" w14:textId="77777777" w:rsidR="00427B4A" w:rsidRDefault="00427B4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5A5DF" w14:textId="4753791E" w:rsidR="003A7C35" w:rsidRPr="003A7C35" w:rsidRDefault="00685FD6" w:rsidP="00242196">
    <w:pPr>
      <w:spacing w:after="0" w:line="259" w:lineRule="auto"/>
      <w:ind w:left="0" w:right="5527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048B1C82" wp14:editId="32E6482A">
          <wp:simplePos x="0" y="0"/>
          <wp:positionH relativeFrom="column">
            <wp:posOffset>156210</wp:posOffset>
          </wp:positionH>
          <wp:positionV relativeFrom="paragraph">
            <wp:posOffset>5715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242196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427B4A">
      <w:rPr>
        <w:rFonts w:ascii="Arial" w:eastAsia="TheSans C5 Plain" w:hAnsi="Arial" w:cs="Arial"/>
        <w:bCs/>
        <w:color w:val="909191"/>
        <w:sz w:val="18"/>
        <w:szCs w:val="18"/>
      </w:rPr>
      <w:t xml:space="preserve">     Illustration: </w:t>
    </w:r>
    <w:proofErr w:type="spellStart"/>
    <w:r w:rsidR="00427B4A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8B029" w14:textId="77777777" w:rsidR="00427B4A" w:rsidRDefault="00427B4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37A4A6" w14:textId="77777777" w:rsidR="009C3492" w:rsidRDefault="009C3492" w:rsidP="003A7C35">
      <w:pPr>
        <w:spacing w:after="0" w:line="240" w:lineRule="auto"/>
      </w:pPr>
      <w:r>
        <w:separator/>
      </w:r>
    </w:p>
  </w:footnote>
  <w:footnote w:type="continuationSeparator" w:id="0">
    <w:p w14:paraId="23706AC5" w14:textId="77777777" w:rsidR="009C3492" w:rsidRDefault="009C349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B99A1" w14:textId="77777777" w:rsidR="00427B4A" w:rsidRDefault="00427B4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6A9A0" w14:textId="1830B18B" w:rsidR="00685FD6" w:rsidRDefault="001B3B55" w:rsidP="00D26EA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58555C15" wp14:editId="35722E85">
          <wp:simplePos x="0" y="0"/>
          <wp:positionH relativeFrom="column">
            <wp:posOffset>3994785</wp:posOffset>
          </wp:positionH>
          <wp:positionV relativeFrom="paragraph">
            <wp:posOffset>-402590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5" name="Grafik 4" descr="qr_mmt-grosswerd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-grosswerd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D756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7995FA6" wp14:editId="31F73A5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744152232" name="Rechtec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70223AD" id="Rechteck 1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4872AE5" wp14:editId="008591F9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F3DBDD3" wp14:editId="1EA7FC4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971F58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971F58">
      <w:rPr>
        <w:sz w:val="20"/>
        <w:szCs w:val="20"/>
      </w:rPr>
      <w:t>Brauche ich meine Eltern noch</w:t>
    </w:r>
    <w:r w:rsidR="00D26EAE">
      <w:rPr>
        <w:sz w:val="20"/>
        <w:szCs w:val="20"/>
      </w:rPr>
      <w:t>?</w:t>
    </w:r>
  </w:p>
  <w:p w14:paraId="67864746" w14:textId="77777777" w:rsidR="00685FD6" w:rsidRPr="00000978" w:rsidRDefault="006D7562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D851C39" wp14:editId="6698874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291480162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D5B71F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56934B4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F252BA">
      <w:t>Großwerden</w:t>
    </w:r>
  </w:p>
  <w:p w14:paraId="5017A2EC" w14:textId="7777777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www.planet-schule.de/x/mmt-grosswerden</w:t>
    </w:r>
    <w:r w:rsidRPr="001B3B55">
      <w:rPr>
        <w:szCs w:val="16"/>
      </w:rPr>
      <w:t xml:space="preserve"> </w:t>
    </w:r>
  </w:p>
  <w:p w14:paraId="35D22727" w14:textId="4E14C08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6D7562">
      <w:rPr>
        <w:szCs w:val="16"/>
      </w:rPr>
      <w:t xml:space="preserve"> </w:t>
    </w:r>
  </w:p>
  <w:p w14:paraId="5A34E0D4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DE83A" w14:textId="77777777" w:rsidR="00427B4A" w:rsidRDefault="00427B4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E0A1D"/>
    <w:multiLevelType w:val="hybridMultilevel"/>
    <w:tmpl w:val="98F45606"/>
    <w:lvl w:ilvl="0" w:tplc="DBBC334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F650FB2"/>
    <w:multiLevelType w:val="hybridMultilevel"/>
    <w:tmpl w:val="7F9CE3C0"/>
    <w:lvl w:ilvl="0" w:tplc="2A624BD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FD13EF6"/>
    <w:multiLevelType w:val="hybridMultilevel"/>
    <w:tmpl w:val="837EFAA4"/>
    <w:lvl w:ilvl="0" w:tplc="9ECEF2A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27B20BB8"/>
    <w:multiLevelType w:val="hybridMultilevel"/>
    <w:tmpl w:val="99C806AE"/>
    <w:lvl w:ilvl="0" w:tplc="AFD29F02">
      <w:start w:val="1"/>
      <w:numFmt w:val="decimal"/>
      <w:lvlText w:val="%1."/>
      <w:lvlJc w:val="left"/>
      <w:pPr>
        <w:ind w:left="502" w:hanging="360"/>
      </w:pPr>
      <w:rPr>
        <w:rFonts w:asciiTheme="minorBidi" w:hAnsiTheme="minorBidi" w:cstheme="minorBidi" w:hint="default"/>
        <w:color w:val="003480"/>
        <w:sz w:val="22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677076593">
    <w:abstractNumId w:val="0"/>
  </w:num>
  <w:num w:numId="2" w16cid:durableId="591165525">
    <w:abstractNumId w:val="1"/>
  </w:num>
  <w:num w:numId="3" w16cid:durableId="1068843544">
    <w:abstractNumId w:val="3"/>
  </w:num>
  <w:num w:numId="4" w16cid:durableId="17160075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57BFE"/>
    <w:rsid w:val="000C5BEC"/>
    <w:rsid w:val="00102258"/>
    <w:rsid w:val="00130CD2"/>
    <w:rsid w:val="001773CA"/>
    <w:rsid w:val="001B3B55"/>
    <w:rsid w:val="00200DF4"/>
    <w:rsid w:val="00222DF1"/>
    <w:rsid w:val="00242196"/>
    <w:rsid w:val="00257640"/>
    <w:rsid w:val="00281DDB"/>
    <w:rsid w:val="002F3CD3"/>
    <w:rsid w:val="003101D5"/>
    <w:rsid w:val="00335E90"/>
    <w:rsid w:val="003A7C35"/>
    <w:rsid w:val="00427B4A"/>
    <w:rsid w:val="00462615"/>
    <w:rsid w:val="004D6A95"/>
    <w:rsid w:val="004F3B88"/>
    <w:rsid w:val="0052199E"/>
    <w:rsid w:val="00546B3E"/>
    <w:rsid w:val="00560917"/>
    <w:rsid w:val="00587DF0"/>
    <w:rsid w:val="005D1DD6"/>
    <w:rsid w:val="005E1E74"/>
    <w:rsid w:val="00604CC4"/>
    <w:rsid w:val="0060637E"/>
    <w:rsid w:val="00611876"/>
    <w:rsid w:val="00637EB3"/>
    <w:rsid w:val="00685FD6"/>
    <w:rsid w:val="006A354B"/>
    <w:rsid w:val="006D7562"/>
    <w:rsid w:val="006F2769"/>
    <w:rsid w:val="00705F2A"/>
    <w:rsid w:val="00721E1A"/>
    <w:rsid w:val="00751706"/>
    <w:rsid w:val="007B436A"/>
    <w:rsid w:val="008B0864"/>
    <w:rsid w:val="008C5CBF"/>
    <w:rsid w:val="008E5681"/>
    <w:rsid w:val="00901F1D"/>
    <w:rsid w:val="00923D49"/>
    <w:rsid w:val="00971F58"/>
    <w:rsid w:val="009C3492"/>
    <w:rsid w:val="00A13BE3"/>
    <w:rsid w:val="00AA60EB"/>
    <w:rsid w:val="00AD3E48"/>
    <w:rsid w:val="00B85311"/>
    <w:rsid w:val="00B933C3"/>
    <w:rsid w:val="00B9404D"/>
    <w:rsid w:val="00BA55E2"/>
    <w:rsid w:val="00BF145B"/>
    <w:rsid w:val="00BF7823"/>
    <w:rsid w:val="00C111CB"/>
    <w:rsid w:val="00CF08A5"/>
    <w:rsid w:val="00D26EAE"/>
    <w:rsid w:val="00D52994"/>
    <w:rsid w:val="00D54E81"/>
    <w:rsid w:val="00D72997"/>
    <w:rsid w:val="00D82666"/>
    <w:rsid w:val="00E46D84"/>
    <w:rsid w:val="00E53FC3"/>
    <w:rsid w:val="00EA7AEE"/>
    <w:rsid w:val="00F252BA"/>
    <w:rsid w:val="00F522A4"/>
    <w:rsid w:val="00FA1C4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C95A20"/>
  <w15:docId w15:val="{1251CC99-1A1F-8E40-AB2A-A338B8166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unhideWhenUsed/>
    <w:rsid w:val="002F3CD3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table" w:styleId="Tabellenraster">
    <w:name w:val="Table Grid"/>
    <w:basedOn w:val="NormaleTabelle"/>
    <w:uiPriority w:val="59"/>
    <w:rsid w:val="002421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208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Operation Großwerden: Bereit für alles</dc:title>
  <dc:creator>planet schule</dc:creator>
  <cp:lastModifiedBy>Martina Frietsch</cp:lastModifiedBy>
  <cp:revision>4</cp:revision>
  <dcterms:created xsi:type="dcterms:W3CDTF">2025-11-25T17:06:00Z</dcterms:created>
  <dcterms:modified xsi:type="dcterms:W3CDTF">2025-11-27T11:35:00Z</dcterms:modified>
</cp:coreProperties>
</file>