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C9A9D1" w14:textId="54E6BDC0" w:rsidR="00560917" w:rsidRPr="005457B0" w:rsidRDefault="00912FBC" w:rsidP="00CF08A5">
      <w:pPr>
        <w:pStyle w:val="Arialberschrift"/>
        <w:ind w:firstLine="0"/>
        <w:rPr>
          <w:b w:val="0"/>
        </w:rPr>
      </w:pPr>
      <w:r>
        <w:rPr>
          <w:b w:val="0"/>
          <w:noProof/>
        </w:rPr>
        <w:drawing>
          <wp:anchor distT="0" distB="0" distL="114300" distR="114300" simplePos="0" relativeHeight="251682816" behindDoc="0" locked="0" layoutInCell="1" allowOverlap="1" wp14:anchorId="52254518" wp14:editId="44C41E5E">
            <wp:simplePos x="0" y="0"/>
            <wp:positionH relativeFrom="margin">
              <wp:posOffset>4267200</wp:posOffset>
            </wp:positionH>
            <wp:positionV relativeFrom="paragraph">
              <wp:posOffset>1905</wp:posOffset>
            </wp:positionV>
            <wp:extent cx="1804670" cy="1186180"/>
            <wp:effectExtent l="0" t="0" r="5080" b="0"/>
            <wp:wrapSquare wrapText="bothSides"/>
            <wp:docPr id="1846703162" name="Grafik 15" descr="Ein Bild, das Gebäude, Fenster, Blockhaus, Holz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46703162" name="Grafik 15" descr="Ein Bild, das Gebäude, Fenster, Blockhaus, Holz enthält.&#10;&#10;KI-generierte Inhalte können fehlerhaft sein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04670" cy="11861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D7562">
        <w:t xml:space="preserve">Was kann ich schon allein? </w:t>
      </w:r>
    </w:p>
    <w:p w14:paraId="72848D9D" w14:textId="77777777" w:rsidR="00560917" w:rsidRPr="008C0557" w:rsidRDefault="00560917" w:rsidP="008C0557">
      <w:pPr>
        <w:pStyle w:val="TheSansText"/>
        <w:spacing w:after="0" w:line="240" w:lineRule="auto"/>
        <w:ind w:left="142" w:firstLine="0"/>
        <w:rPr>
          <w:rFonts w:ascii="Arial" w:hAnsi="Arial" w:cs="Arial"/>
        </w:rPr>
      </w:pPr>
    </w:p>
    <w:p w14:paraId="217247A5" w14:textId="4A9BC45F" w:rsidR="006D7562" w:rsidRPr="008C0557" w:rsidRDefault="008C0557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b/>
          <w:bCs/>
          <w:sz w:val="20"/>
          <w:szCs w:val="20"/>
        </w:rPr>
        <w:t>1.</w:t>
      </w:r>
      <w:r w:rsidRPr="008C0557">
        <w:rPr>
          <w:rFonts w:cs="Arial"/>
          <w:sz w:val="20"/>
          <w:szCs w:val="20"/>
        </w:rPr>
        <w:t xml:space="preserve"> </w:t>
      </w:r>
      <w:r w:rsidR="008854E8" w:rsidRPr="008C0557">
        <w:rPr>
          <w:rFonts w:cs="Arial"/>
          <w:sz w:val="20"/>
          <w:szCs w:val="20"/>
        </w:rPr>
        <w:t>Höre den Podcast von Anfang bis Minute 06:</w:t>
      </w:r>
      <w:r w:rsidR="009674D2" w:rsidRPr="008C0557">
        <w:rPr>
          <w:rFonts w:cs="Arial"/>
          <w:sz w:val="20"/>
          <w:szCs w:val="20"/>
        </w:rPr>
        <w:t>45</w:t>
      </w:r>
      <w:r w:rsidR="008854E8" w:rsidRPr="008C0557">
        <w:rPr>
          <w:rFonts w:cs="Arial"/>
          <w:sz w:val="20"/>
          <w:szCs w:val="20"/>
        </w:rPr>
        <w:t xml:space="preserve"> und b</w:t>
      </w:r>
      <w:r w:rsidR="006D7562" w:rsidRPr="008C0557">
        <w:rPr>
          <w:rFonts w:cs="Arial"/>
          <w:sz w:val="20"/>
          <w:szCs w:val="20"/>
        </w:rPr>
        <w:t>eantworte folgende Fragen:</w:t>
      </w:r>
    </w:p>
    <w:p w14:paraId="20756DA1" w14:textId="77777777" w:rsidR="006D7562" w:rsidRPr="008C0557" w:rsidRDefault="006D7562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6239C64E" w14:textId="10E28725" w:rsidR="00560917" w:rsidRPr="008C0557" w:rsidRDefault="006D7562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sz w:val="20"/>
          <w:szCs w:val="20"/>
        </w:rPr>
        <w:t xml:space="preserve">Was möchte Emma </w:t>
      </w:r>
      <w:r w:rsidR="0027480B" w:rsidRPr="008C0557">
        <w:rPr>
          <w:rFonts w:cs="Arial"/>
          <w:sz w:val="20"/>
          <w:szCs w:val="20"/>
        </w:rPr>
        <w:t>in den</w:t>
      </w:r>
      <w:r w:rsidRPr="008C0557">
        <w:rPr>
          <w:rFonts w:cs="Arial"/>
          <w:sz w:val="20"/>
          <w:szCs w:val="20"/>
        </w:rPr>
        <w:t xml:space="preserve"> Sommer</w:t>
      </w:r>
      <w:r w:rsidR="0027480B" w:rsidRPr="008C0557">
        <w:rPr>
          <w:rFonts w:cs="Arial"/>
          <w:sz w:val="20"/>
          <w:szCs w:val="20"/>
        </w:rPr>
        <w:t>ferien</w:t>
      </w:r>
      <w:r w:rsidRPr="008C0557">
        <w:rPr>
          <w:rFonts w:cs="Arial"/>
          <w:sz w:val="20"/>
          <w:szCs w:val="20"/>
        </w:rPr>
        <w:t xml:space="preserve"> machen?</w:t>
      </w:r>
      <w:r w:rsidR="009B73E4">
        <w:rPr>
          <w:rFonts w:cs="Arial"/>
          <w:sz w:val="20"/>
          <w:szCs w:val="20"/>
        </w:rPr>
        <w:t xml:space="preserve"> </w:t>
      </w:r>
    </w:p>
    <w:p w14:paraId="5E34D4E4" w14:textId="77777777" w:rsidR="00130CD2" w:rsidRPr="008C0557" w:rsidRDefault="00130CD2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478F4E0E" w14:textId="045579F8" w:rsidR="006D7562" w:rsidRPr="008C0557" w:rsidRDefault="006D7562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sz w:val="20"/>
          <w:szCs w:val="20"/>
        </w:rPr>
        <w:t>______________________________________________________________________________</w:t>
      </w:r>
    </w:p>
    <w:p w14:paraId="403918BF" w14:textId="77777777" w:rsidR="006D7562" w:rsidRPr="008C0557" w:rsidRDefault="006D7562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742D5CAD" w14:textId="702D41C1" w:rsidR="006D7562" w:rsidRPr="008C0557" w:rsidRDefault="0027480B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sz w:val="20"/>
          <w:szCs w:val="20"/>
        </w:rPr>
        <w:t>Wie heißt Emmas beste Freundin</w:t>
      </w:r>
      <w:r w:rsidR="006D7562" w:rsidRPr="008C0557">
        <w:rPr>
          <w:rFonts w:cs="Arial"/>
          <w:sz w:val="20"/>
          <w:szCs w:val="20"/>
        </w:rPr>
        <w:t>?</w:t>
      </w:r>
      <w:r w:rsidR="008C0557" w:rsidRPr="008C0557">
        <w:rPr>
          <w:rFonts w:cs="Arial"/>
          <w:sz w:val="20"/>
          <w:szCs w:val="20"/>
        </w:rPr>
        <w:t xml:space="preserve">  _________</w:t>
      </w:r>
      <w:r w:rsidR="006D7562" w:rsidRPr="008C0557">
        <w:rPr>
          <w:rFonts w:cs="Arial"/>
          <w:sz w:val="20"/>
          <w:szCs w:val="20"/>
        </w:rPr>
        <w:t>________________________________________</w:t>
      </w:r>
    </w:p>
    <w:p w14:paraId="1C9300F7" w14:textId="77777777" w:rsidR="0027480B" w:rsidRPr="008C0557" w:rsidRDefault="0027480B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7C577475" w14:textId="77777777" w:rsidR="0027480B" w:rsidRPr="008C0557" w:rsidRDefault="0027480B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sz w:val="20"/>
          <w:szCs w:val="20"/>
        </w:rPr>
        <w:t xml:space="preserve">Warum möchte Emma mit ihrer besten Freundin in der Hütte ihres Opas wohnen? </w:t>
      </w:r>
    </w:p>
    <w:p w14:paraId="3A759F0C" w14:textId="77777777" w:rsidR="0027480B" w:rsidRPr="008C0557" w:rsidRDefault="0027480B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772F9912" w14:textId="7B4C8784" w:rsidR="0027480B" w:rsidRPr="008C0557" w:rsidRDefault="0027480B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sz w:val="20"/>
          <w:szCs w:val="20"/>
        </w:rPr>
        <w:t>______________________________________________________________________</w:t>
      </w:r>
      <w:r w:rsidR="009B73E4">
        <w:rPr>
          <w:rFonts w:cs="Arial"/>
          <w:sz w:val="20"/>
          <w:szCs w:val="20"/>
        </w:rPr>
        <w:t>_______</w:t>
      </w:r>
      <w:r w:rsidRPr="008C0557">
        <w:rPr>
          <w:rFonts w:cs="Arial"/>
          <w:sz w:val="20"/>
          <w:szCs w:val="20"/>
        </w:rPr>
        <w:t>________</w:t>
      </w:r>
    </w:p>
    <w:p w14:paraId="227AC2C2" w14:textId="77777777" w:rsidR="0027480B" w:rsidRPr="008C0557" w:rsidRDefault="0027480B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4E6F22B6" w14:textId="321193BC" w:rsidR="006D7562" w:rsidRPr="008C0557" w:rsidRDefault="008C0557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sz w:val="20"/>
          <w:szCs w:val="20"/>
        </w:rPr>
        <w:t xml:space="preserve">Warum sind </w:t>
      </w:r>
      <w:r w:rsidR="006D7562" w:rsidRPr="008C0557">
        <w:rPr>
          <w:rFonts w:cs="Arial"/>
          <w:sz w:val="20"/>
          <w:szCs w:val="20"/>
        </w:rPr>
        <w:t>Emmas Eltern</w:t>
      </w:r>
      <w:r w:rsidR="0019405B">
        <w:rPr>
          <w:rFonts w:cs="Arial"/>
          <w:sz w:val="20"/>
          <w:szCs w:val="20"/>
        </w:rPr>
        <w:t xml:space="preserve"> </w:t>
      </w:r>
      <w:r w:rsidR="006D7562" w:rsidRPr="008C0557">
        <w:rPr>
          <w:rFonts w:cs="Arial"/>
          <w:sz w:val="20"/>
          <w:szCs w:val="20"/>
        </w:rPr>
        <w:t>von der Idee nicht begeistert?</w:t>
      </w:r>
      <w:r w:rsidR="0019405B">
        <w:rPr>
          <w:rFonts w:cs="Arial"/>
          <w:sz w:val="20"/>
          <w:szCs w:val="20"/>
        </w:rPr>
        <w:t xml:space="preserve"> _______________________________________</w:t>
      </w:r>
    </w:p>
    <w:p w14:paraId="62E70A55" w14:textId="77777777" w:rsidR="00130CD2" w:rsidRDefault="00130CD2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49079641" w14:textId="3A600668" w:rsidR="008C0557" w:rsidRPr="008C0557" w:rsidRDefault="008C0557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sz w:val="20"/>
          <w:szCs w:val="20"/>
        </w:rPr>
        <w:t>_______________________________________________________________</w:t>
      </w:r>
      <w:r w:rsidR="0019405B">
        <w:rPr>
          <w:rFonts w:cs="Arial"/>
          <w:sz w:val="20"/>
          <w:szCs w:val="20"/>
        </w:rPr>
        <w:t>_______</w:t>
      </w:r>
      <w:r w:rsidRPr="008C0557">
        <w:rPr>
          <w:rFonts w:cs="Arial"/>
          <w:sz w:val="20"/>
          <w:szCs w:val="20"/>
        </w:rPr>
        <w:t>_______________</w:t>
      </w:r>
    </w:p>
    <w:p w14:paraId="13DAC755" w14:textId="77777777" w:rsidR="008C0557" w:rsidRPr="008C0557" w:rsidRDefault="008C0557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4A963C50" w14:textId="63B3E036" w:rsidR="006D7562" w:rsidRPr="008C0557" w:rsidRDefault="006D7562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sz w:val="20"/>
          <w:szCs w:val="20"/>
        </w:rPr>
        <w:t>______________________________________________________________________________</w:t>
      </w:r>
      <w:r w:rsidR="009B73E4">
        <w:rPr>
          <w:rFonts w:cs="Arial"/>
          <w:sz w:val="20"/>
          <w:szCs w:val="20"/>
        </w:rPr>
        <w:t>_______</w:t>
      </w:r>
    </w:p>
    <w:p w14:paraId="2A40320E" w14:textId="2373BCCE" w:rsidR="006D7562" w:rsidRPr="008C0557" w:rsidRDefault="006D7562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</w:p>
    <w:p w14:paraId="36692917" w14:textId="77777777" w:rsidR="001D71CB" w:rsidRDefault="001D71CB" w:rsidP="008C0557">
      <w:pPr>
        <w:pStyle w:val="ArialText"/>
        <w:spacing w:after="0" w:line="240" w:lineRule="auto"/>
        <w:ind w:firstLine="0"/>
        <w:rPr>
          <w:rFonts w:cs="Arial"/>
          <w:b/>
          <w:bCs/>
          <w:sz w:val="20"/>
          <w:szCs w:val="20"/>
        </w:rPr>
      </w:pPr>
    </w:p>
    <w:p w14:paraId="63F5050C" w14:textId="63079EEF" w:rsidR="004D6A95" w:rsidRDefault="008C0557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b/>
          <w:bCs/>
          <w:sz w:val="20"/>
          <w:szCs w:val="20"/>
        </w:rPr>
        <w:t>2.</w:t>
      </w:r>
      <w:r w:rsidRPr="008C0557">
        <w:rPr>
          <w:rFonts w:cs="Arial"/>
          <w:sz w:val="20"/>
          <w:szCs w:val="20"/>
        </w:rPr>
        <w:t xml:space="preserve"> </w:t>
      </w:r>
      <w:proofErr w:type="spellStart"/>
      <w:r w:rsidR="004D6A95" w:rsidRPr="008C0557">
        <w:rPr>
          <w:rFonts w:cs="Arial"/>
          <w:sz w:val="20"/>
          <w:szCs w:val="20"/>
        </w:rPr>
        <w:t>Lies</w:t>
      </w:r>
      <w:proofErr w:type="spellEnd"/>
      <w:r w:rsidR="004D6A95" w:rsidRPr="008C0557">
        <w:rPr>
          <w:rFonts w:cs="Arial"/>
          <w:sz w:val="20"/>
          <w:szCs w:val="20"/>
        </w:rPr>
        <w:t xml:space="preserve"> dir die folgenden Alltagssituationen durch. </w:t>
      </w:r>
      <w:r w:rsidR="00D26EAE" w:rsidRPr="008C0557">
        <w:rPr>
          <w:rFonts w:cs="Arial"/>
          <w:sz w:val="20"/>
          <w:szCs w:val="20"/>
        </w:rPr>
        <w:t>Überlege</w:t>
      </w:r>
      <w:r w:rsidR="004D6A95" w:rsidRPr="008C0557">
        <w:rPr>
          <w:rFonts w:cs="Arial"/>
          <w:sz w:val="20"/>
          <w:szCs w:val="20"/>
        </w:rPr>
        <w:t xml:space="preserve"> bei jeder Situation, ob du sie schon </w:t>
      </w:r>
      <w:r w:rsidR="004D6A95" w:rsidRPr="008C0557">
        <w:rPr>
          <w:rFonts w:cs="Arial"/>
          <w:b/>
          <w:bCs/>
          <w:sz w:val="20"/>
          <w:szCs w:val="20"/>
        </w:rPr>
        <w:t>gut allein kannst</w:t>
      </w:r>
      <w:r w:rsidR="004D6A95" w:rsidRPr="008C0557">
        <w:rPr>
          <w:rFonts w:cs="Arial"/>
          <w:sz w:val="20"/>
          <w:szCs w:val="20"/>
        </w:rPr>
        <w:t xml:space="preserve"> oder ob du sie </w:t>
      </w:r>
      <w:r w:rsidR="004D6A95" w:rsidRPr="008C0557">
        <w:rPr>
          <w:rFonts w:cs="Arial"/>
          <w:b/>
          <w:bCs/>
          <w:sz w:val="20"/>
          <w:szCs w:val="20"/>
        </w:rPr>
        <w:t xml:space="preserve">noch </w:t>
      </w:r>
      <w:r w:rsidR="00D26EAE" w:rsidRPr="008C0557">
        <w:rPr>
          <w:rFonts w:cs="Arial"/>
          <w:b/>
          <w:bCs/>
          <w:sz w:val="20"/>
          <w:szCs w:val="20"/>
        </w:rPr>
        <w:t>üben</w:t>
      </w:r>
      <w:r w:rsidR="004D6A95" w:rsidRPr="008C0557">
        <w:rPr>
          <w:rFonts w:cs="Arial"/>
          <w:b/>
          <w:bCs/>
          <w:sz w:val="20"/>
          <w:szCs w:val="20"/>
        </w:rPr>
        <w:t xml:space="preserve"> möchtest</w:t>
      </w:r>
      <w:r w:rsidR="004D6A95" w:rsidRPr="008C0557">
        <w:rPr>
          <w:rFonts w:cs="Arial"/>
          <w:sz w:val="20"/>
          <w:szCs w:val="20"/>
        </w:rPr>
        <w:t xml:space="preserve">. Sortiere und schreibe sie in die passende Spalte. </w:t>
      </w:r>
      <w:r w:rsidR="005D1DD6" w:rsidRPr="008C0557">
        <w:rPr>
          <w:rFonts w:cs="Arial"/>
          <w:sz w:val="20"/>
          <w:szCs w:val="20"/>
        </w:rPr>
        <w:t>Vergleiche deine Einteilung anschließend mit deiner Sit</w:t>
      </w:r>
      <w:r w:rsidR="00F91FD8" w:rsidRPr="008C0557">
        <w:rPr>
          <w:rFonts w:cs="Arial"/>
          <w:sz w:val="20"/>
          <w:szCs w:val="20"/>
        </w:rPr>
        <w:t>z</w:t>
      </w:r>
      <w:r w:rsidR="005D1DD6" w:rsidRPr="008C0557">
        <w:rPr>
          <w:rFonts w:cs="Arial"/>
          <w:sz w:val="20"/>
          <w:szCs w:val="20"/>
        </w:rPr>
        <w:t xml:space="preserve">nachbarin oder deinem Sitznachbarn. </w:t>
      </w:r>
    </w:p>
    <w:p w14:paraId="16A0C287" w14:textId="7877B4B3" w:rsidR="0081100C" w:rsidRPr="008C0557" w:rsidRDefault="001D71CB" w:rsidP="008C0557">
      <w:pPr>
        <w:pStyle w:val="ArialText"/>
        <w:spacing w:after="0" w:line="240" w:lineRule="auto"/>
        <w:ind w:firstLine="0"/>
        <w:rPr>
          <w:rFonts w:cs="Arial"/>
          <w:sz w:val="20"/>
          <w:szCs w:val="20"/>
        </w:rPr>
      </w:pPr>
      <w:r w:rsidRPr="008C0557">
        <w:rPr>
          <w:rFonts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58E3F3D1" wp14:editId="2180BE0C">
                <wp:simplePos x="0" y="0"/>
                <wp:positionH relativeFrom="page">
                  <wp:posOffset>4825365</wp:posOffset>
                </wp:positionH>
                <wp:positionV relativeFrom="paragraph">
                  <wp:posOffset>148590</wp:posOffset>
                </wp:positionV>
                <wp:extent cx="1828800" cy="409575"/>
                <wp:effectExtent l="0" t="0" r="19050" b="28575"/>
                <wp:wrapNone/>
                <wp:docPr id="1533218010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095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3BACFD3F" w14:textId="2B491AB3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In Gruppenarbeiten Kompromisse finden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58E3F3D1" id="_x0000_t202" coordsize="21600,21600" o:spt="202" path="m,l,21600r21600,l21600,xe">
                <v:stroke joinstyle="miter"/>
                <v:path gradientshapeok="t" o:connecttype="rect"/>
              </v:shapetype>
              <v:shape id="Textfeld 6" o:spid="_x0000_s1026" type="#_x0000_t202" style="position:absolute;left:0;text-align:left;margin-left:379.95pt;margin-top:11.7pt;width:2in;height:32.25pt;z-index:25167974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" fillcolor="window" strokecolor="#003480" strokeweight=".5pt">
                <v:textbox>
                  <w:txbxContent>
                    <w:p w14:paraId="3BACFD3F" w14:textId="2B491AB3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In Gruppenarbeiten Kompromisse finden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3FA598A" w14:textId="2988998E" w:rsidR="004D6A95" w:rsidRPr="008C0557" w:rsidRDefault="001D71CB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3639F0" wp14:editId="492DB835">
                <wp:simplePos x="0" y="0"/>
                <wp:positionH relativeFrom="column">
                  <wp:posOffset>175260</wp:posOffset>
                </wp:positionH>
                <wp:positionV relativeFrom="paragraph">
                  <wp:posOffset>36830</wp:posOffset>
                </wp:positionV>
                <wp:extent cx="1828800" cy="295275"/>
                <wp:effectExtent l="0" t="0" r="19050" b="28575"/>
                <wp:wrapNone/>
                <wp:docPr id="468939229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2952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613DA86D" w14:textId="35FC58D1" w:rsidR="008C0557" w:rsidRPr="008C0557" w:rsidRDefault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Meine Schuhe selbst binden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3639F0" id="_x0000_s1027" type="#_x0000_t202" style="position:absolute;left:0;text-align:left;margin-left:13.8pt;margin-top:2.9pt;width:2in;height:23.25pt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" fillcolor="white [3201]" strokecolor="#003480" strokeweight=".5pt">
                <v:textbox>
                  <w:txbxContent>
                    <w:p w14:paraId="613DA86D" w14:textId="35FC58D1" w:rsidR="008C0557" w:rsidRPr="008C0557" w:rsidRDefault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Meine Schuhe selbst binden</w:t>
                      </w:r>
                    </w:p>
                  </w:txbxContent>
                </v:textbox>
              </v:shape>
            </w:pict>
          </mc:Fallback>
        </mc:AlternateContent>
      </w:r>
      <w:r w:rsidR="008C0557"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B2A7BD6" wp14:editId="7938147C">
                <wp:simplePos x="0" y="0"/>
                <wp:positionH relativeFrom="margin">
                  <wp:posOffset>2185035</wp:posOffset>
                </wp:positionH>
                <wp:positionV relativeFrom="paragraph">
                  <wp:posOffset>141605</wp:posOffset>
                </wp:positionV>
                <wp:extent cx="1666875" cy="276225"/>
                <wp:effectExtent l="0" t="0" r="28575" b="28575"/>
                <wp:wrapNone/>
                <wp:docPr id="1728013313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66875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10AEA16C" w14:textId="10839A57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Das Frühstück zubereiten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B2A7BD6" id="_x0000_s1028" type="#_x0000_t202" style="position:absolute;left:0;text-align:left;margin-left:172.05pt;margin-top:11.15pt;width:131.25pt;height:21.7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" fillcolor="window" strokecolor="#003480" strokeweight=".5pt">
                <v:textbox>
                  <w:txbxContent>
                    <w:p w14:paraId="10AEA16C" w14:textId="10839A57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Das Frühstück zubereiten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42E0786" w14:textId="2862BF6E" w:rsidR="008C0557" w:rsidRPr="008C0557" w:rsidRDefault="008C0557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3AF258DA" w14:textId="003A844A" w:rsidR="008C0557" w:rsidRPr="008C0557" w:rsidRDefault="008C0557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0357994A" wp14:editId="391F4249">
                <wp:simplePos x="0" y="0"/>
                <wp:positionH relativeFrom="page">
                  <wp:posOffset>4263390</wp:posOffset>
                </wp:positionH>
                <wp:positionV relativeFrom="paragraph">
                  <wp:posOffset>165100</wp:posOffset>
                </wp:positionV>
                <wp:extent cx="1828800" cy="409575"/>
                <wp:effectExtent l="0" t="0" r="19050" b="28575"/>
                <wp:wrapNone/>
                <wp:docPr id="1315523457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095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2F3F8BC0" w14:textId="1B8B3A65" w:rsidR="008C0557" w:rsidRPr="008C0557" w:rsidRDefault="00FF6F91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V</w:t>
                            </w:r>
                            <w:r w:rsidR="008C0557"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or der Klasse sprechen oder präsentieren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57994A" id="_x0000_t202" coordsize="21600,21600" o:spt="202" path="m,l,21600r21600,l21600,xe">
                <v:stroke joinstyle="miter"/>
                <v:path gradientshapeok="t" o:connecttype="rect"/>
              </v:shapetype>
              <v:shape id="_x0000_s1029" type="#_x0000_t202" style="position:absolute;left:0;text-align:left;margin-left:335.7pt;margin-top:13pt;width:2in;height:32.25pt;z-index:25167769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" fillcolor="window" strokecolor="#003480" strokeweight=".5pt">
                <v:textbox>
                  <w:txbxContent>
                    <w:p w14:paraId="2F3F8BC0" w14:textId="1B8B3A65" w:rsidR="008C0557" w:rsidRPr="008C0557" w:rsidRDefault="00FF6F91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V</w:t>
                      </w:r>
                      <w:r w:rsidR="008C0557"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or der Klasse sprechen oder präsentieren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473102F2" w14:textId="458BD977" w:rsidR="004D6A95" w:rsidRPr="008C0557" w:rsidRDefault="008C0557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3180DD5" wp14:editId="19642023">
                <wp:simplePos x="0" y="0"/>
                <wp:positionH relativeFrom="page">
                  <wp:posOffset>2800350</wp:posOffset>
                </wp:positionH>
                <wp:positionV relativeFrom="paragraph">
                  <wp:posOffset>76200</wp:posOffset>
                </wp:positionV>
                <wp:extent cx="1123950" cy="285750"/>
                <wp:effectExtent l="0" t="0" r="19050" b="19050"/>
                <wp:wrapNone/>
                <wp:docPr id="51005198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3950" cy="2857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046EE220" w14:textId="43056732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 xml:space="preserve">Geschirr </w:t>
                            </w:r>
                            <w:r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spül</w:t>
                            </w: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180DD5" id="_x0000_s1030" type="#_x0000_t202" style="position:absolute;left:0;text-align:left;margin-left:220.5pt;margin-top:6pt;width:88.5pt;height:22.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" fillcolor="window" strokecolor="#003480" strokeweight=".5pt">
                <v:textbox>
                  <w:txbxContent>
                    <w:p w14:paraId="046EE220" w14:textId="43056732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 xml:space="preserve">Geschirr </w:t>
                      </w:r>
                      <w:r>
                        <w:rPr>
                          <w:rFonts w:ascii="Arial" w:hAnsi="Arial" w:cs="Arial"/>
                          <w:sz w:val="20"/>
                          <w:szCs w:val="20"/>
                        </w:rPr>
                        <w:t>spül</w:t>
                      </w: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C443A79" wp14:editId="263C1A04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1828800" cy="447675"/>
                <wp:effectExtent l="0" t="0" r="19050" b="28575"/>
                <wp:wrapNone/>
                <wp:docPr id="1361793189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476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5001C1EA" w14:textId="17D556F2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Mit Taschengeld verantwortungsvoll umgehen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C443A79" id="_x0000_s1031" type="#_x0000_t202" style="position:absolute;left:0;text-align:left;margin-left:0;margin-top:.75pt;width:2in;height:35.25pt;z-index:25166336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" fillcolor="window" strokecolor="#003480" strokeweight=".5pt">
                <v:textbox>
                  <w:txbxContent>
                    <w:p w14:paraId="5001C1EA" w14:textId="17D556F2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Mit Taschengeld verantwortungsvoll umgehen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7480B" w:rsidRPr="008C0557">
        <w:rPr>
          <w:rFonts w:ascii="Arial" w:hAnsi="Arial" w:cs="Arial"/>
          <w:sz w:val="20"/>
          <w:szCs w:val="20"/>
        </w:rPr>
        <w:tab/>
      </w:r>
      <w:r w:rsidR="004D6A95" w:rsidRPr="008C0557">
        <w:rPr>
          <w:rFonts w:ascii="Arial" w:hAnsi="Arial" w:cs="Arial"/>
          <w:sz w:val="20"/>
          <w:szCs w:val="20"/>
        </w:rPr>
        <w:tab/>
      </w:r>
      <w:r w:rsidR="004D6A95" w:rsidRPr="008C0557">
        <w:rPr>
          <w:rFonts w:ascii="Arial" w:hAnsi="Arial" w:cs="Arial"/>
          <w:sz w:val="20"/>
          <w:szCs w:val="20"/>
        </w:rPr>
        <w:tab/>
        <w:t xml:space="preserve"> </w:t>
      </w:r>
    </w:p>
    <w:p w14:paraId="291B47F3" w14:textId="42C7A610" w:rsidR="004D6A95" w:rsidRPr="008C0557" w:rsidRDefault="004D6A95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2D83337B" w14:textId="1B7DE826" w:rsidR="004D6A95" w:rsidRPr="008C0557" w:rsidRDefault="008C0557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8E5DCC5" wp14:editId="4F4904EC">
                <wp:simplePos x="0" y="0"/>
                <wp:positionH relativeFrom="page">
                  <wp:posOffset>2638425</wp:posOffset>
                </wp:positionH>
                <wp:positionV relativeFrom="paragraph">
                  <wp:posOffset>137160</wp:posOffset>
                </wp:positionV>
                <wp:extent cx="1552575" cy="409575"/>
                <wp:effectExtent l="0" t="0" r="28575" b="28575"/>
                <wp:wrapNone/>
                <wp:docPr id="1757401322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52575" cy="4095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7A7F8ED4" w14:textId="69887553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Meine Kleidung selbst aussuchen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58E5DCC5" id="_x0000_s1032" type="#_x0000_t202" style="position:absolute;left:0;text-align:left;margin-left:207.75pt;margin-top:10.8pt;width:122.25pt;height:32.25pt;z-index:251665408;visibility:visible;mso-wrap-style:square;mso-width-percent:0;mso-wrap-distance-left:9pt;mso-wrap-distance-top:0;mso-wrap-distance-right:9pt;mso-wrap-distance-bottom:0;mso-position-horizontal:absolute;mso-position-horizontal-relative:page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" fillcolor="window" strokecolor="#003480" strokeweight=".5pt">
                <v:textbox>
                  <w:txbxContent>
                    <w:p w14:paraId="7A7F8ED4" w14:textId="69887553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Meine Kleidung selbst aussuchen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4D6A95" w:rsidRPr="008C0557">
        <w:rPr>
          <w:rFonts w:ascii="Arial" w:hAnsi="Arial" w:cs="Arial"/>
          <w:sz w:val="20"/>
          <w:szCs w:val="20"/>
        </w:rPr>
        <w:tab/>
      </w:r>
      <w:r w:rsidR="004D6A95" w:rsidRPr="008C0557">
        <w:rPr>
          <w:rFonts w:ascii="Arial" w:hAnsi="Arial" w:cs="Arial"/>
          <w:sz w:val="20"/>
          <w:szCs w:val="20"/>
        </w:rPr>
        <w:tab/>
      </w:r>
      <w:r w:rsidR="004D6A95" w:rsidRPr="008C0557">
        <w:rPr>
          <w:rFonts w:ascii="Arial" w:hAnsi="Arial" w:cs="Arial"/>
          <w:sz w:val="20"/>
          <w:szCs w:val="20"/>
        </w:rPr>
        <w:tab/>
        <w:t xml:space="preserve"> </w:t>
      </w:r>
    </w:p>
    <w:p w14:paraId="7F6943B2" w14:textId="707F46A9" w:rsidR="004D6A95" w:rsidRPr="008C0557" w:rsidRDefault="001D71CB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7F30800" wp14:editId="3A63B8C1">
                <wp:simplePos x="0" y="0"/>
                <wp:positionH relativeFrom="page">
                  <wp:posOffset>4705350</wp:posOffset>
                </wp:positionH>
                <wp:positionV relativeFrom="paragraph">
                  <wp:posOffset>39370</wp:posOffset>
                </wp:positionV>
                <wp:extent cx="1123950" cy="266700"/>
                <wp:effectExtent l="0" t="0" r="19050" b="19050"/>
                <wp:wrapNone/>
                <wp:docPr id="2053371834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123950" cy="266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43474D67" w14:textId="5B9D2C6C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Obst schneiden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F30800" id="_x0000_s1033" type="#_x0000_t202" style="position:absolute;left:0;text-align:left;margin-left:370.5pt;margin-top:3.1pt;width:88.5pt;height:21pt;z-index:25167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" fillcolor="window" strokecolor="#003480" strokeweight=".5pt">
                <v:textbox>
                  <w:txbxContent>
                    <w:p w14:paraId="43474D67" w14:textId="5B9D2C6C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Obst schneiden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12FB5D4A" wp14:editId="5DC6AD84">
                <wp:simplePos x="0" y="0"/>
                <wp:positionH relativeFrom="page">
                  <wp:posOffset>733425</wp:posOffset>
                </wp:positionH>
                <wp:positionV relativeFrom="paragraph">
                  <wp:posOffset>96520</wp:posOffset>
                </wp:positionV>
                <wp:extent cx="1590675" cy="314325"/>
                <wp:effectExtent l="0" t="0" r="28575" b="28575"/>
                <wp:wrapNone/>
                <wp:docPr id="1027485836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9067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54E9D93B" w14:textId="17714ADA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Mein Zimmer aufräumen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FB5D4A" id="_x0000_s1034" type="#_x0000_t202" style="position:absolute;left:0;text-align:left;margin-left:57.75pt;margin-top:7.6pt;width:125.25pt;height:24.75pt;z-index: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" fillcolor="window" strokecolor="#003480" strokeweight=".5pt">
                <v:textbox>
                  <w:txbxContent>
                    <w:p w14:paraId="54E9D93B" w14:textId="17714ADA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Mein Zimmer aufräumen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680F1EAB" w14:textId="3D6CB6CF" w:rsidR="004D6A95" w:rsidRPr="008C0557" w:rsidRDefault="004D6A95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sz w:val="20"/>
          <w:szCs w:val="20"/>
        </w:rPr>
        <w:tab/>
      </w:r>
      <w:r w:rsidRPr="008C0557">
        <w:rPr>
          <w:rFonts w:ascii="Arial" w:hAnsi="Arial" w:cs="Arial"/>
          <w:sz w:val="20"/>
          <w:szCs w:val="20"/>
        </w:rPr>
        <w:tab/>
      </w:r>
      <w:r w:rsidRPr="008C0557">
        <w:rPr>
          <w:rFonts w:ascii="Arial" w:hAnsi="Arial" w:cs="Arial"/>
          <w:sz w:val="20"/>
          <w:szCs w:val="20"/>
        </w:rPr>
        <w:tab/>
        <w:t xml:space="preserve"> </w:t>
      </w:r>
    </w:p>
    <w:p w14:paraId="708A4AFB" w14:textId="3CD700DD" w:rsidR="004D6A95" w:rsidRPr="008C0557" w:rsidRDefault="008C0557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8536692" wp14:editId="7EB683F5">
                <wp:simplePos x="0" y="0"/>
                <wp:positionH relativeFrom="margin">
                  <wp:posOffset>4248150</wp:posOffset>
                </wp:positionH>
                <wp:positionV relativeFrom="paragraph">
                  <wp:posOffset>72390</wp:posOffset>
                </wp:positionV>
                <wp:extent cx="1828800" cy="409575"/>
                <wp:effectExtent l="0" t="0" r="19050" b="28575"/>
                <wp:wrapNone/>
                <wp:docPr id="1293496380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4095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4204F5C9" w14:textId="6A40ED73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Meine Schultasche selbst packen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8536692" id="_x0000_s1035" type="#_x0000_t202" style="position:absolute;left:0;text-align:left;margin-left:334.5pt;margin-top:5.7pt;width:2in;height:32.25pt;z-index:25167155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" fillcolor="window" strokecolor="#003480" strokeweight=".5pt">
                <v:textbox>
                  <w:txbxContent>
                    <w:p w14:paraId="4204F5C9" w14:textId="6A40ED73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Meine Schultasche selbst packen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202E388" w14:textId="1F48F0A2" w:rsidR="008C0557" w:rsidRDefault="001D71CB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E6F4608" wp14:editId="705401B3">
                <wp:simplePos x="0" y="0"/>
                <wp:positionH relativeFrom="page">
                  <wp:posOffset>3181350</wp:posOffset>
                </wp:positionH>
                <wp:positionV relativeFrom="paragraph">
                  <wp:posOffset>40005</wp:posOffset>
                </wp:positionV>
                <wp:extent cx="1419225" cy="314325"/>
                <wp:effectExtent l="0" t="0" r="28575" b="28575"/>
                <wp:wrapNone/>
                <wp:docPr id="1422744311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9225" cy="3143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47952192" w14:textId="2C5F5DF5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Den Müll rausbringen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6F4608" id="_x0000_s1036" type="#_x0000_t202" style="position:absolute;left:0;text-align:left;margin-left:250.5pt;margin-top:3.15pt;width:111.75pt;height:24.75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" fillcolor="window" strokecolor="#003480" strokeweight=".5pt">
                <v:textbox>
                  <w:txbxContent>
                    <w:p w14:paraId="47952192" w14:textId="2C5F5DF5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Den Müll rausbringen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Pr="008C0557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772F15C" wp14:editId="1EA44B14">
                <wp:simplePos x="0" y="0"/>
                <wp:positionH relativeFrom="page">
                  <wp:posOffset>1314450</wp:posOffset>
                </wp:positionH>
                <wp:positionV relativeFrom="paragraph">
                  <wp:posOffset>49530</wp:posOffset>
                </wp:positionV>
                <wp:extent cx="1524000" cy="247650"/>
                <wp:effectExtent l="0" t="0" r="19050" b="19050"/>
                <wp:wrapNone/>
                <wp:docPr id="1070415459" name="Textfeld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24000" cy="2476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srgbClr val="003480"/>
                          </a:solidFill>
                        </a:ln>
                      </wps:spPr>
                      <wps:txbx>
                        <w:txbxContent>
                          <w:p w14:paraId="73BE3B06" w14:textId="1A23577D" w:rsidR="008C0557" w:rsidRPr="008C0557" w:rsidRDefault="008C0557" w:rsidP="008C0557">
                            <w:pPr>
                              <w:ind w:left="0"/>
                              <w:rPr>
                                <w:sz w:val="20"/>
                                <w:szCs w:val="20"/>
                              </w:rPr>
                            </w:pPr>
                            <w:r w:rsidRPr="008C0557">
                              <w:rPr>
                                <w:rFonts w:ascii="Arial" w:hAnsi="Arial" w:cs="Arial"/>
                                <w:sz w:val="20"/>
                                <w:szCs w:val="20"/>
                              </w:rPr>
                              <w:t>Einen Fehler zugeben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72F15C" id="_x0000_s1037" type="#_x0000_t202" style="position:absolute;left:0;text-align:left;margin-left:103.5pt;margin-top:3.9pt;width:120pt;height:19.5pt;z-index:2516674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" fillcolor="window" strokecolor="#003480" strokeweight=".5pt">
                <v:textbox>
                  <w:txbxContent>
                    <w:p w14:paraId="73BE3B06" w14:textId="1A23577D" w:rsidR="008C0557" w:rsidRPr="008C0557" w:rsidRDefault="008C0557" w:rsidP="008C0557">
                      <w:pPr>
                        <w:ind w:left="0"/>
                        <w:rPr>
                          <w:sz w:val="20"/>
                          <w:szCs w:val="20"/>
                        </w:rPr>
                      </w:pPr>
                      <w:r w:rsidRPr="008C0557">
                        <w:rPr>
                          <w:rFonts w:ascii="Arial" w:hAnsi="Arial" w:cs="Arial"/>
                          <w:sz w:val="20"/>
                          <w:szCs w:val="20"/>
                        </w:rPr>
                        <w:t>Einen Fehler zugeben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7F49312" w14:textId="0014335B" w:rsidR="004D6A95" w:rsidRPr="008C0557" w:rsidRDefault="004D6A95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  <w:r w:rsidRPr="008C0557">
        <w:rPr>
          <w:rFonts w:ascii="Arial" w:hAnsi="Arial" w:cs="Arial"/>
          <w:sz w:val="20"/>
          <w:szCs w:val="20"/>
        </w:rPr>
        <w:tab/>
      </w:r>
      <w:r w:rsidRPr="008C0557">
        <w:rPr>
          <w:rFonts w:ascii="Arial" w:hAnsi="Arial" w:cs="Arial"/>
          <w:sz w:val="20"/>
          <w:szCs w:val="20"/>
        </w:rPr>
        <w:tab/>
        <w:t xml:space="preserve"> </w:t>
      </w:r>
    </w:p>
    <w:p w14:paraId="7F862689" w14:textId="77777777" w:rsidR="004D6A95" w:rsidRDefault="004D6A95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49635359" w14:textId="77777777" w:rsidR="0081100C" w:rsidRPr="008C0557" w:rsidRDefault="0081100C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728"/>
        <w:gridCol w:w="4734"/>
      </w:tblGrid>
      <w:tr w:rsidR="008C0557" w:rsidRPr="008C0557" w14:paraId="081906A7" w14:textId="77777777" w:rsidTr="0081100C">
        <w:trPr>
          <w:trHeight w:val="319"/>
        </w:trPr>
        <w:tc>
          <w:tcPr>
            <w:tcW w:w="4728" w:type="dxa"/>
          </w:tcPr>
          <w:p w14:paraId="3F65DD25" w14:textId="1693F030" w:rsidR="008C0557" w:rsidRPr="008C0557" w:rsidRDefault="008C0557" w:rsidP="0081100C">
            <w:pPr>
              <w:pStyle w:val="TheSansText"/>
              <w:spacing w:after="0" w:line="240" w:lineRule="auto"/>
              <w:ind w:left="0" w:firstLine="0"/>
              <w:jc w:val="center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  <w:r w:rsidRPr="008C0557"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  <w:t>Das kann ich schon gut allein:</w:t>
            </w:r>
          </w:p>
        </w:tc>
        <w:tc>
          <w:tcPr>
            <w:tcW w:w="4734" w:type="dxa"/>
          </w:tcPr>
          <w:p w14:paraId="41E1A238" w14:textId="2219DD7C" w:rsidR="008C0557" w:rsidRPr="008C0557" w:rsidRDefault="008C0557" w:rsidP="0081100C">
            <w:pPr>
              <w:pStyle w:val="TheSansText"/>
              <w:spacing w:after="0" w:line="240" w:lineRule="auto"/>
              <w:ind w:left="142" w:firstLine="0"/>
              <w:jc w:val="center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  <w:r w:rsidRPr="008C0557"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  <w:t>Das möchte ich noch üben:</w:t>
            </w:r>
          </w:p>
        </w:tc>
      </w:tr>
      <w:tr w:rsidR="008C0557" w:rsidRPr="008C0557" w14:paraId="2368A1CE" w14:textId="77777777" w:rsidTr="008C0557">
        <w:trPr>
          <w:trHeight w:val="457"/>
        </w:trPr>
        <w:tc>
          <w:tcPr>
            <w:tcW w:w="4728" w:type="dxa"/>
          </w:tcPr>
          <w:p w14:paraId="7D83E0D3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  <w:tc>
          <w:tcPr>
            <w:tcW w:w="4734" w:type="dxa"/>
          </w:tcPr>
          <w:p w14:paraId="47550333" w14:textId="77777777" w:rsidR="008C0557" w:rsidRPr="008C0557" w:rsidRDefault="008C0557" w:rsidP="008C0557">
            <w:pPr>
              <w:pStyle w:val="TheSansText"/>
              <w:spacing w:after="0" w:line="240" w:lineRule="auto"/>
              <w:ind w:left="142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</w:tr>
      <w:tr w:rsidR="008C0557" w:rsidRPr="008C0557" w14:paraId="1A7170C5" w14:textId="77777777" w:rsidTr="008C0557">
        <w:trPr>
          <w:trHeight w:val="457"/>
        </w:trPr>
        <w:tc>
          <w:tcPr>
            <w:tcW w:w="4728" w:type="dxa"/>
          </w:tcPr>
          <w:p w14:paraId="252BE246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  <w:tc>
          <w:tcPr>
            <w:tcW w:w="4734" w:type="dxa"/>
          </w:tcPr>
          <w:p w14:paraId="1F94619C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</w:tr>
      <w:tr w:rsidR="008C0557" w:rsidRPr="008C0557" w14:paraId="364247C7" w14:textId="77777777" w:rsidTr="008C0557">
        <w:trPr>
          <w:trHeight w:val="457"/>
        </w:trPr>
        <w:tc>
          <w:tcPr>
            <w:tcW w:w="4728" w:type="dxa"/>
          </w:tcPr>
          <w:p w14:paraId="7BE7B6E8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  <w:tc>
          <w:tcPr>
            <w:tcW w:w="4734" w:type="dxa"/>
          </w:tcPr>
          <w:p w14:paraId="0360DE71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</w:tr>
      <w:tr w:rsidR="008C0557" w:rsidRPr="008C0557" w14:paraId="04BFA0ED" w14:textId="77777777" w:rsidTr="008C0557">
        <w:trPr>
          <w:trHeight w:val="457"/>
        </w:trPr>
        <w:tc>
          <w:tcPr>
            <w:tcW w:w="4728" w:type="dxa"/>
          </w:tcPr>
          <w:p w14:paraId="286BFC36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  <w:tc>
          <w:tcPr>
            <w:tcW w:w="4734" w:type="dxa"/>
          </w:tcPr>
          <w:p w14:paraId="51B76C39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</w:tr>
      <w:tr w:rsidR="008C0557" w:rsidRPr="008C0557" w14:paraId="11D1B526" w14:textId="77777777" w:rsidTr="008C0557">
        <w:trPr>
          <w:trHeight w:val="457"/>
        </w:trPr>
        <w:tc>
          <w:tcPr>
            <w:tcW w:w="4728" w:type="dxa"/>
          </w:tcPr>
          <w:p w14:paraId="173A4F5A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  <w:tc>
          <w:tcPr>
            <w:tcW w:w="4734" w:type="dxa"/>
          </w:tcPr>
          <w:p w14:paraId="3302E9D7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</w:tr>
      <w:tr w:rsidR="008C0557" w:rsidRPr="008C0557" w14:paraId="5FC1C54A" w14:textId="77777777" w:rsidTr="008C0557">
        <w:trPr>
          <w:trHeight w:val="457"/>
        </w:trPr>
        <w:tc>
          <w:tcPr>
            <w:tcW w:w="4728" w:type="dxa"/>
          </w:tcPr>
          <w:p w14:paraId="58815976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  <w:tc>
          <w:tcPr>
            <w:tcW w:w="4734" w:type="dxa"/>
          </w:tcPr>
          <w:p w14:paraId="7551D769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</w:tr>
      <w:tr w:rsidR="008C0557" w:rsidRPr="008C0557" w14:paraId="3A7060B0" w14:textId="77777777" w:rsidTr="008C0557">
        <w:trPr>
          <w:trHeight w:val="457"/>
        </w:trPr>
        <w:tc>
          <w:tcPr>
            <w:tcW w:w="4728" w:type="dxa"/>
          </w:tcPr>
          <w:p w14:paraId="11444B42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  <w:tc>
          <w:tcPr>
            <w:tcW w:w="4734" w:type="dxa"/>
          </w:tcPr>
          <w:p w14:paraId="0407CDD7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</w:tr>
      <w:tr w:rsidR="008C0557" w:rsidRPr="008C0557" w14:paraId="7EC6E7CF" w14:textId="77777777" w:rsidTr="008C0557">
        <w:trPr>
          <w:trHeight w:val="432"/>
        </w:trPr>
        <w:tc>
          <w:tcPr>
            <w:tcW w:w="4728" w:type="dxa"/>
          </w:tcPr>
          <w:p w14:paraId="00424FF8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  <w:tc>
          <w:tcPr>
            <w:tcW w:w="4734" w:type="dxa"/>
          </w:tcPr>
          <w:p w14:paraId="0B02A028" w14:textId="77777777" w:rsidR="008C0557" w:rsidRPr="008C0557" w:rsidRDefault="008C0557" w:rsidP="008C0557">
            <w:pPr>
              <w:pStyle w:val="TheSansText"/>
              <w:spacing w:after="0" w:line="240" w:lineRule="auto"/>
              <w:ind w:left="0" w:firstLine="0"/>
              <w:rPr>
                <w:rFonts w:ascii="Arial" w:hAnsi="Arial" w:cs="Arial"/>
                <w:b/>
                <w:bCs/>
                <w:color w:val="003480"/>
                <w:sz w:val="20"/>
                <w:szCs w:val="20"/>
              </w:rPr>
            </w:pPr>
          </w:p>
        </w:tc>
      </w:tr>
    </w:tbl>
    <w:p w14:paraId="1FCF282A" w14:textId="77777777" w:rsidR="008C0557" w:rsidRDefault="008C0557" w:rsidP="008C0557">
      <w:pPr>
        <w:pStyle w:val="TheSansText"/>
        <w:spacing w:after="0" w:line="240" w:lineRule="auto"/>
        <w:ind w:left="142" w:firstLine="0"/>
        <w:rPr>
          <w:rFonts w:ascii="Arial" w:hAnsi="Arial" w:cs="Arial"/>
          <w:b/>
          <w:bCs/>
        </w:rPr>
      </w:pPr>
    </w:p>
    <w:sectPr w:rsidR="008C0557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A35E9F" w14:textId="77777777" w:rsidR="00531E60" w:rsidRDefault="00531E60" w:rsidP="003A7C35">
      <w:pPr>
        <w:spacing w:after="0" w:line="240" w:lineRule="auto"/>
      </w:pPr>
      <w:r>
        <w:separator/>
      </w:r>
    </w:p>
  </w:endnote>
  <w:endnote w:type="continuationSeparator" w:id="0">
    <w:p w14:paraId="344C2C1F" w14:textId="77777777" w:rsidR="00531E60" w:rsidRDefault="00531E6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Segoe UI Semibold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Bahnschrift Light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05A5DF" w14:textId="1859B6BD" w:rsidR="003A7C35" w:rsidRPr="003A7C35" w:rsidRDefault="00685FD6" w:rsidP="008C0557">
    <w:pPr>
      <w:spacing w:after="0" w:line="259" w:lineRule="auto"/>
      <w:ind w:left="0" w:right="5952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048B1C82" wp14:editId="4872EA8D">
          <wp:simplePos x="0" y="0"/>
          <wp:positionH relativeFrom="column">
            <wp:posOffset>184785</wp:posOffset>
          </wp:positionH>
          <wp:positionV relativeFrom="paragraph">
            <wp:posOffset>5715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81100C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</w:t>
    </w:r>
    <w:proofErr w:type="gramStart"/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912FBC">
      <w:rPr>
        <w:rFonts w:ascii="Arial" w:eastAsia="TheSans C5 Plain" w:hAnsi="Arial" w:cs="Arial"/>
        <w:bCs/>
        <w:color w:val="909191"/>
        <w:sz w:val="18"/>
        <w:szCs w:val="18"/>
      </w:rPr>
      <w:t xml:space="preserve">  Illustration</w:t>
    </w:r>
    <w:proofErr w:type="gramEnd"/>
    <w:r w:rsidR="00912FBC">
      <w:rPr>
        <w:rFonts w:ascii="Arial" w:eastAsia="TheSans C5 Plain" w:hAnsi="Arial" w:cs="Arial"/>
        <w:bCs/>
        <w:color w:val="909191"/>
        <w:sz w:val="18"/>
        <w:szCs w:val="18"/>
      </w:rPr>
      <w:t xml:space="preserve">: </w:t>
    </w:r>
    <w:proofErr w:type="spellStart"/>
    <w:r w:rsidR="00912FBC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00DAC7" w14:textId="77777777" w:rsidR="00531E60" w:rsidRDefault="00531E60" w:rsidP="003A7C35">
      <w:pPr>
        <w:spacing w:after="0" w:line="240" w:lineRule="auto"/>
      </w:pPr>
      <w:r>
        <w:separator/>
      </w:r>
    </w:p>
  </w:footnote>
  <w:footnote w:type="continuationSeparator" w:id="0">
    <w:p w14:paraId="1AD98C18" w14:textId="77777777" w:rsidR="00531E60" w:rsidRDefault="00531E6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66A9A0" w14:textId="58BB676D" w:rsidR="00685FD6" w:rsidRDefault="001B3B55" w:rsidP="00D26EA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58555C15" wp14:editId="619562AE">
          <wp:simplePos x="0" y="0"/>
          <wp:positionH relativeFrom="column">
            <wp:posOffset>3928110</wp:posOffset>
          </wp:positionH>
          <wp:positionV relativeFrom="paragraph">
            <wp:posOffset>-402590</wp:posOffset>
          </wp:positionV>
          <wp:extent cx="571500" cy="571500"/>
          <wp:effectExtent l="0" t="0" r="0" b="0"/>
          <wp:wrapTight wrapText="bothSides">
            <wp:wrapPolygon edited="0">
              <wp:start x="0" y="0"/>
              <wp:lineTo x="0" y="20880"/>
              <wp:lineTo x="20880" y="20880"/>
              <wp:lineTo x="20880" y="0"/>
              <wp:lineTo x="0" y="0"/>
            </wp:wrapPolygon>
          </wp:wrapTight>
          <wp:docPr id="5" name="Grafik 4" descr="qr_mmt-grosswerd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-grosswerd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D7562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57995FA6" wp14:editId="31F73A5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744152232" name="Rechteck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0223AD" id="Rechteck 1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74872AE5" wp14:editId="008591F9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1F3DBDD3" wp14:editId="1EA7FC4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D26EAE">
      <w:rPr>
        <w:sz w:val="20"/>
        <w:szCs w:val="20"/>
      </w:rPr>
      <w:t>Was kann ich schon allein?</w:t>
    </w:r>
  </w:p>
  <w:p w14:paraId="67864746" w14:textId="77777777" w:rsidR="00685FD6" w:rsidRPr="00000978" w:rsidRDefault="006D7562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D851C39" wp14:editId="6698874A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291480162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3D5B71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56934B4" w14:textId="77777777" w:rsidR="00685FD6" w:rsidRDefault="0061187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F252BA">
      <w:t>Großwerden</w:t>
    </w:r>
  </w:p>
  <w:p w14:paraId="5017A2EC" w14:textId="77777777" w:rsidR="001B3B55" w:rsidRPr="001B3B55" w:rsidRDefault="001B3B55" w:rsidP="00685FD6">
    <w:pPr>
      <w:pStyle w:val="ArialBeschreibunggrau"/>
      <w:ind w:firstLine="132"/>
      <w:rPr>
        <w:szCs w:val="16"/>
      </w:rPr>
    </w:pPr>
    <w:r w:rsidRPr="001B3B55">
      <w:rPr>
        <w:rFonts w:eastAsiaTheme="minorHAnsi" w:cs="Arial"/>
        <w:szCs w:val="16"/>
      </w:rPr>
      <w:t>www.planet-schule.de/x/mmt-grosswerden</w:t>
    </w:r>
    <w:r w:rsidRPr="001B3B55">
      <w:rPr>
        <w:szCs w:val="16"/>
      </w:rPr>
      <w:t xml:space="preserve"> </w:t>
    </w:r>
  </w:p>
  <w:p w14:paraId="35D22727" w14:textId="2103760E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  <w:r w:rsidR="006D7562">
      <w:rPr>
        <w:szCs w:val="16"/>
      </w:rPr>
      <w:t xml:space="preserve"> </w:t>
    </w:r>
  </w:p>
  <w:p w14:paraId="5A34E0D4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E0A1D"/>
    <w:multiLevelType w:val="hybridMultilevel"/>
    <w:tmpl w:val="98F45606"/>
    <w:lvl w:ilvl="0" w:tplc="DBBC33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1F650FB2"/>
    <w:multiLevelType w:val="hybridMultilevel"/>
    <w:tmpl w:val="7F9CE3C0"/>
    <w:lvl w:ilvl="0" w:tplc="2A624BD4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677076593">
    <w:abstractNumId w:val="0"/>
  </w:num>
  <w:num w:numId="2" w16cid:durableId="5911655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C46"/>
    <w:rsid w:val="00035253"/>
    <w:rsid w:val="00045640"/>
    <w:rsid w:val="000C5BEC"/>
    <w:rsid w:val="00102258"/>
    <w:rsid w:val="00130CD2"/>
    <w:rsid w:val="001773CA"/>
    <w:rsid w:val="0019405B"/>
    <w:rsid w:val="001B3B55"/>
    <w:rsid w:val="001D71CB"/>
    <w:rsid w:val="00200DF4"/>
    <w:rsid w:val="0020447E"/>
    <w:rsid w:val="00222DF1"/>
    <w:rsid w:val="00257640"/>
    <w:rsid w:val="0027480B"/>
    <w:rsid w:val="00281DDB"/>
    <w:rsid w:val="002E4D65"/>
    <w:rsid w:val="00335E90"/>
    <w:rsid w:val="003A7C35"/>
    <w:rsid w:val="00462615"/>
    <w:rsid w:val="004D6A95"/>
    <w:rsid w:val="00507ED7"/>
    <w:rsid w:val="0052199E"/>
    <w:rsid w:val="00531E60"/>
    <w:rsid w:val="00546B3E"/>
    <w:rsid w:val="005509A8"/>
    <w:rsid w:val="00556EB9"/>
    <w:rsid w:val="00560917"/>
    <w:rsid w:val="00567FF3"/>
    <w:rsid w:val="005D1DD6"/>
    <w:rsid w:val="0060637E"/>
    <w:rsid w:val="00611876"/>
    <w:rsid w:val="00637EB3"/>
    <w:rsid w:val="00685FD6"/>
    <w:rsid w:val="006D7562"/>
    <w:rsid w:val="006F2769"/>
    <w:rsid w:val="00751706"/>
    <w:rsid w:val="007B436A"/>
    <w:rsid w:val="007E7AC5"/>
    <w:rsid w:val="0081100C"/>
    <w:rsid w:val="008854E8"/>
    <w:rsid w:val="008B0864"/>
    <w:rsid w:val="008C0557"/>
    <w:rsid w:val="008C5CBF"/>
    <w:rsid w:val="008E5681"/>
    <w:rsid w:val="00912FBC"/>
    <w:rsid w:val="00934DC7"/>
    <w:rsid w:val="0095299F"/>
    <w:rsid w:val="009674D2"/>
    <w:rsid w:val="00991484"/>
    <w:rsid w:val="009B73E4"/>
    <w:rsid w:val="00A13BE3"/>
    <w:rsid w:val="00AA4848"/>
    <w:rsid w:val="00AA60EB"/>
    <w:rsid w:val="00B933C3"/>
    <w:rsid w:val="00BB6CB1"/>
    <w:rsid w:val="00BF7823"/>
    <w:rsid w:val="00C111CB"/>
    <w:rsid w:val="00C83C5A"/>
    <w:rsid w:val="00CC4EF6"/>
    <w:rsid w:val="00CF08A5"/>
    <w:rsid w:val="00D26EAE"/>
    <w:rsid w:val="00D52994"/>
    <w:rsid w:val="00D54E81"/>
    <w:rsid w:val="00D72997"/>
    <w:rsid w:val="00D82666"/>
    <w:rsid w:val="00E07CF7"/>
    <w:rsid w:val="00EA7AEE"/>
    <w:rsid w:val="00F1585E"/>
    <w:rsid w:val="00F252BA"/>
    <w:rsid w:val="00F522A4"/>
    <w:rsid w:val="00F91FD8"/>
    <w:rsid w:val="00FA1C46"/>
    <w:rsid w:val="00FE4AB0"/>
    <w:rsid w:val="00FF6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C95A20"/>
  <w15:docId w15:val="{1251CC99-1A1F-8E40-AB2A-A338B8166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berarbeitung">
    <w:name w:val="Revision"/>
    <w:hidden/>
    <w:uiPriority w:val="99"/>
    <w:semiHidden/>
    <w:rsid w:val="008C0557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table" w:styleId="Tabellenraster">
    <w:name w:val="Table Grid"/>
    <w:basedOn w:val="NormaleTabelle"/>
    <w:uiPriority w:val="59"/>
    <w:rsid w:val="008C05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frie\Dropbox\20251023_datensicherung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160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⋅ Operation Großwerden: Bereit für alles</dc:title>
  <dc:creator>planet schule</dc:creator>
  <cp:lastModifiedBy>Martina Frietsch</cp:lastModifiedBy>
  <cp:revision>5</cp:revision>
  <dcterms:created xsi:type="dcterms:W3CDTF">2025-11-25T16:29:00Z</dcterms:created>
  <dcterms:modified xsi:type="dcterms:W3CDTF">2025-12-01T12:59:00Z</dcterms:modified>
</cp:coreProperties>
</file>