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DE1A31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119F8EF6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313C3FF2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6F6DF2D0" w14:textId="77777777" w:rsidR="00560917" w:rsidRPr="005457B0" w:rsidRDefault="004309F8" w:rsidP="00CF08A5">
      <w:pPr>
        <w:pStyle w:val="Arialberschrift"/>
        <w:ind w:firstLine="0"/>
        <w:rPr>
          <w:b w:val="0"/>
        </w:rPr>
      </w:pPr>
      <w:r w:rsidRPr="00633AC8">
        <w:t>Mikis und meine eigenen Sorgen vor Fehlern</w:t>
      </w:r>
    </w:p>
    <w:p w14:paraId="680915D6" w14:textId="77777777" w:rsidR="00560917" w:rsidRDefault="00560917" w:rsidP="00CF08A5">
      <w:pPr>
        <w:pStyle w:val="TheSansText"/>
        <w:ind w:left="142" w:firstLine="0"/>
      </w:pPr>
    </w:p>
    <w:p w14:paraId="3F97B1BF" w14:textId="77777777" w:rsidR="004309F8" w:rsidRPr="001C59C1" w:rsidRDefault="004309F8" w:rsidP="004309F8">
      <w:pPr>
        <w:pStyle w:val="TheSansText"/>
        <w:ind w:left="502" w:hanging="3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1. </w:t>
      </w:r>
      <w:r w:rsidRPr="001C59C1">
        <w:rPr>
          <w:rFonts w:ascii="Arial" w:hAnsi="Arial" w:cs="Arial"/>
          <w:b/>
          <w:bCs/>
        </w:rPr>
        <w:t>Miki und seine Sorge vor Fehlern</w:t>
      </w:r>
    </w:p>
    <w:p w14:paraId="398AC1A8" w14:textId="77777777" w:rsidR="004309F8" w:rsidRPr="001C59C1" w:rsidRDefault="004309F8" w:rsidP="004309F8">
      <w:pPr>
        <w:pStyle w:val="TheSansText"/>
        <w:ind w:left="142" w:firstLine="0"/>
        <w:rPr>
          <w:b/>
          <w:bCs/>
        </w:rPr>
      </w:pPr>
    </w:p>
    <w:p w14:paraId="1B3418A2" w14:textId="77777777" w:rsidR="004309F8" w:rsidRDefault="004309F8" w:rsidP="004309F8">
      <w:pPr>
        <w:pStyle w:val="ArialText"/>
        <w:rPr>
          <w:rFonts w:cs="Arial"/>
        </w:rPr>
      </w:pPr>
      <w:r w:rsidRPr="004309F8">
        <w:rPr>
          <w:rFonts w:cs="Arial"/>
        </w:rPr>
        <w:t>Höre den Podcast, Minute 0:00</w:t>
      </w:r>
      <w:r w:rsidR="00AF2258">
        <w:rPr>
          <w:rFonts w:cs="Arial"/>
        </w:rPr>
        <w:t>–</w:t>
      </w:r>
      <w:r w:rsidRPr="004309F8">
        <w:rPr>
          <w:rFonts w:cs="Arial"/>
        </w:rPr>
        <w:t>8:12</w:t>
      </w:r>
      <w:r w:rsidR="00AF2258">
        <w:rPr>
          <w:rFonts w:cs="Arial"/>
        </w:rPr>
        <w:t xml:space="preserve"> an</w:t>
      </w:r>
      <w:r w:rsidRPr="004309F8">
        <w:rPr>
          <w:rFonts w:cs="Arial"/>
        </w:rPr>
        <w:t>. Was glaubst du, wie es weiter</w:t>
      </w:r>
      <w:r w:rsidR="00AF2258" w:rsidRPr="004309F8">
        <w:rPr>
          <w:rFonts w:cs="Arial"/>
        </w:rPr>
        <w:t>geht</w:t>
      </w:r>
      <w:r w:rsidRPr="004309F8">
        <w:rPr>
          <w:rFonts w:cs="Arial"/>
        </w:rPr>
        <w:t>? Schreibe oder male deine Ideen in das Feld.</w:t>
      </w:r>
    </w:p>
    <w:p w14:paraId="38A1C715" w14:textId="77777777" w:rsidR="004309F8" w:rsidRPr="004309F8" w:rsidRDefault="004309F8" w:rsidP="004309F8">
      <w:pPr>
        <w:pStyle w:val="ArialText"/>
        <w:rPr>
          <w:rFonts w:cs="Arial"/>
        </w:rPr>
      </w:pPr>
      <w:r>
        <w:rPr>
          <w:noProof/>
        </w:rPr>
        <w:pict w14:anchorId="78FA5F0A">
          <v:rect id="Rectangle 21" o:spid="_x0000_s2061" style="position:absolute;left:0;text-align:left;margin-left:6.6pt;margin-top:9pt;width:483.3pt;height:154.8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" strokecolor="#003480">
            <v:textbox>
              <w:txbxContent>
                <w:p w14:paraId="194B2DEF" w14:textId="77777777" w:rsidR="004309F8" w:rsidRPr="004309F8" w:rsidRDefault="004309F8" w:rsidP="004309F8"/>
              </w:txbxContent>
            </v:textbox>
          </v:rect>
        </w:pict>
      </w:r>
    </w:p>
    <w:p w14:paraId="315F4E5E" w14:textId="77777777" w:rsidR="004309F8" w:rsidRDefault="004309F8" w:rsidP="004309F8">
      <w:pPr>
        <w:pStyle w:val="ArialText"/>
      </w:pPr>
    </w:p>
    <w:p w14:paraId="304E288B" w14:textId="77777777" w:rsidR="004309F8" w:rsidRDefault="004309F8" w:rsidP="004309F8">
      <w:pPr>
        <w:pStyle w:val="ArialZwischenberschrift2"/>
        <w:ind w:firstLine="0"/>
      </w:pPr>
    </w:p>
    <w:p w14:paraId="41761F68" w14:textId="77777777" w:rsidR="004309F8" w:rsidRDefault="004309F8" w:rsidP="004309F8">
      <w:pPr>
        <w:pStyle w:val="ArialZwischenberschrift2"/>
        <w:ind w:firstLine="0"/>
      </w:pPr>
    </w:p>
    <w:p w14:paraId="6B9FBA7C" w14:textId="77777777" w:rsidR="004309F8" w:rsidRDefault="004309F8" w:rsidP="004309F8">
      <w:pPr>
        <w:pStyle w:val="ArialZwischenberschrift2"/>
        <w:ind w:firstLine="0"/>
      </w:pPr>
    </w:p>
    <w:p w14:paraId="69C221DA" w14:textId="77777777" w:rsidR="004309F8" w:rsidRDefault="004309F8" w:rsidP="004309F8">
      <w:pPr>
        <w:pStyle w:val="ArialZwischenberschrift2"/>
        <w:ind w:firstLine="0"/>
      </w:pPr>
    </w:p>
    <w:p w14:paraId="57999D4F" w14:textId="77777777" w:rsidR="004309F8" w:rsidRDefault="004309F8" w:rsidP="004309F8">
      <w:pPr>
        <w:pStyle w:val="ArialZwischenberschrift2"/>
        <w:ind w:firstLine="0"/>
      </w:pPr>
    </w:p>
    <w:p w14:paraId="3B34B5DE" w14:textId="77777777" w:rsidR="004309F8" w:rsidRDefault="004309F8" w:rsidP="004309F8">
      <w:pPr>
        <w:pStyle w:val="ArialZwischenberschrift2"/>
        <w:ind w:firstLine="0"/>
      </w:pPr>
    </w:p>
    <w:p w14:paraId="7031DB24" w14:textId="77777777" w:rsidR="004309F8" w:rsidRDefault="00AF2258" w:rsidP="004309F8">
      <w:pPr>
        <w:pStyle w:val="ArialZwischenberschrift2"/>
        <w:ind w:firstLine="0"/>
      </w:pPr>
      <w:r>
        <w:rPr>
          <w:noProof/>
        </w:rPr>
        <w:pict w14:anchorId="381D0BA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" o:spid="_x0000_s2064" type="#_x0000_t75" alt="COLOURBOX55010547_ausschnitt.jpg" style="position:absolute;left:0;text-align:left;margin-left:14.7pt;margin-top:9.8pt;width:136.75pt;height:348pt;z-index:251658752;visibility:visible" wrapcoords="-176 0 -176 21531 21600 21531 21600 0 -176 0">
            <v:imagedata r:id="rId7" o:title="COLOURBOX55010547_ausschnitt"/>
            <w10:wrap type="through"/>
          </v:shape>
        </w:pict>
      </w:r>
      <w:r w:rsidR="004309F8">
        <w:t>2. Eigenen Sorgen auf der Spur</w:t>
      </w:r>
    </w:p>
    <w:p w14:paraId="43B0D795" w14:textId="77777777" w:rsidR="004309F8" w:rsidRPr="00513D54" w:rsidRDefault="004309F8" w:rsidP="004309F8">
      <w:pPr>
        <w:pStyle w:val="ArialZwischenberschrift2"/>
        <w:ind w:firstLine="0"/>
        <w:rPr>
          <w:b w:val="0"/>
          <w:bCs/>
        </w:rPr>
      </w:pPr>
      <w:r w:rsidRPr="00513D54">
        <w:rPr>
          <w:b w:val="0"/>
          <w:bCs/>
        </w:rPr>
        <w:t xml:space="preserve">Gab es schonmal eine Situation, in der du dich wie Miki gefühlt hast? Wie hast du deine Sorge gespürt? Beschrifte die Abbildung oder </w:t>
      </w:r>
      <w:r>
        <w:rPr>
          <w:b w:val="0"/>
          <w:bCs/>
        </w:rPr>
        <w:t>be</w:t>
      </w:r>
      <w:r w:rsidRPr="00513D54">
        <w:rPr>
          <w:b w:val="0"/>
          <w:bCs/>
        </w:rPr>
        <w:t xml:space="preserve">schreibe, wo </w:t>
      </w:r>
      <w:r>
        <w:rPr>
          <w:b w:val="0"/>
          <w:bCs/>
        </w:rPr>
        <w:t xml:space="preserve">und wie </w:t>
      </w:r>
      <w:r w:rsidRPr="00513D54">
        <w:rPr>
          <w:b w:val="0"/>
          <w:bCs/>
        </w:rPr>
        <w:t xml:space="preserve">du die Sorge gespürt hast. </w:t>
      </w:r>
    </w:p>
    <w:p w14:paraId="724B515B" w14:textId="77777777" w:rsidR="004309F8" w:rsidRPr="00513D54" w:rsidRDefault="004309F8" w:rsidP="004309F8">
      <w:pPr>
        <w:pStyle w:val="ArialZwischenberschrift2"/>
        <w:ind w:firstLine="0"/>
        <w:rPr>
          <w:b w:val="0"/>
          <w:bCs/>
        </w:rPr>
      </w:pPr>
      <w:r w:rsidRPr="00F960B7">
        <w:rPr>
          <w:noProof/>
        </w:rPr>
        <w:pict w14:anchorId="4D55CE3A">
          <v:rect id="Rectangle 23" o:spid="_x0000_s2062" style="position:absolute;left:0;text-align:left;margin-left:5.4pt;margin-top:31.5pt;width:318.95pt;height:232.8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" strokecolor="#003480"/>
        </w:pict>
      </w:r>
      <w:r w:rsidRPr="00D37B20">
        <w:t>Tipp</w:t>
      </w:r>
      <w:r>
        <w:rPr>
          <w:b w:val="0"/>
          <w:bCs/>
        </w:rPr>
        <w:t>: Ist es zum Beispiel an einer Körperstelle ganz warm oder kalt geworden?</w:t>
      </w:r>
    </w:p>
    <w:p w14:paraId="4E7D1548" w14:textId="77777777" w:rsidR="004309F8" w:rsidRPr="00B662B3" w:rsidRDefault="004309F8" w:rsidP="004309F8">
      <w:pPr>
        <w:pStyle w:val="ArialText"/>
        <w:ind w:firstLine="0"/>
      </w:pPr>
    </w:p>
    <w:p w14:paraId="2FA6437F" w14:textId="77777777" w:rsidR="004309F8" w:rsidRDefault="004309F8" w:rsidP="004309F8">
      <w:pPr>
        <w:pStyle w:val="ArialZitat"/>
        <w:ind w:firstLine="0"/>
      </w:pPr>
    </w:p>
    <w:p w14:paraId="18783EE6" w14:textId="77777777" w:rsidR="004309F8" w:rsidRDefault="004309F8" w:rsidP="004309F8">
      <w:pPr>
        <w:pStyle w:val="ArialText"/>
        <w:ind w:firstLine="0"/>
      </w:pPr>
    </w:p>
    <w:p w14:paraId="5811B646" w14:textId="77777777" w:rsidR="004309F8" w:rsidRPr="003A7C35" w:rsidRDefault="004309F8" w:rsidP="004309F8">
      <w:pPr>
        <w:ind w:left="142" w:firstLine="0"/>
      </w:pPr>
    </w:p>
    <w:p w14:paraId="3A8A8887" w14:textId="77777777" w:rsidR="004309F8" w:rsidRPr="003A7C35" w:rsidRDefault="004309F8" w:rsidP="004309F8">
      <w:pPr>
        <w:ind w:left="142" w:firstLine="0"/>
      </w:pPr>
    </w:p>
    <w:p w14:paraId="6FA46880" w14:textId="77777777" w:rsidR="004309F8" w:rsidRPr="003A7C35" w:rsidRDefault="004309F8" w:rsidP="004309F8">
      <w:pPr>
        <w:ind w:left="142" w:firstLine="0"/>
      </w:pPr>
    </w:p>
    <w:p w14:paraId="1149DEF4" w14:textId="77777777" w:rsidR="004309F8" w:rsidRPr="003A7C35" w:rsidRDefault="004309F8" w:rsidP="004309F8">
      <w:pPr>
        <w:ind w:left="142" w:firstLine="0"/>
      </w:pPr>
    </w:p>
    <w:p w14:paraId="59FAF235" w14:textId="77777777" w:rsidR="004309F8" w:rsidRPr="003A7C35" w:rsidRDefault="004309F8" w:rsidP="004309F8">
      <w:pPr>
        <w:ind w:left="142" w:firstLine="0"/>
      </w:pPr>
    </w:p>
    <w:p w14:paraId="0B2AC49B" w14:textId="77777777" w:rsidR="004309F8" w:rsidRPr="003A7C35" w:rsidRDefault="004309F8" w:rsidP="004309F8">
      <w:pPr>
        <w:ind w:left="142" w:firstLine="0"/>
      </w:pPr>
    </w:p>
    <w:p w14:paraId="02C530A0" w14:textId="77777777" w:rsidR="004309F8" w:rsidRPr="003A7C35" w:rsidRDefault="004309F8" w:rsidP="004309F8">
      <w:pPr>
        <w:ind w:left="142" w:firstLine="0"/>
      </w:pPr>
    </w:p>
    <w:p w14:paraId="61E71415" w14:textId="77777777" w:rsidR="003A7C35" w:rsidRPr="003A7C35" w:rsidRDefault="003A7C35" w:rsidP="00CF08A5">
      <w:pPr>
        <w:ind w:left="142" w:firstLine="0"/>
      </w:pPr>
    </w:p>
    <w:sectPr w:rsidR="003A7C35" w:rsidRPr="003A7C35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12A223" w14:textId="77777777" w:rsidR="00DB526B" w:rsidRDefault="00DB526B" w:rsidP="003A7C35">
      <w:pPr>
        <w:spacing w:after="0" w:line="240" w:lineRule="auto"/>
      </w:pPr>
      <w:r>
        <w:separator/>
      </w:r>
    </w:p>
  </w:endnote>
  <w:endnote w:type="continuationSeparator" w:id="0">
    <w:p w14:paraId="225E0758" w14:textId="77777777" w:rsidR="00DB526B" w:rsidRDefault="00DB526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6CD5B" w14:textId="77777777" w:rsidR="00D7492E" w:rsidRDefault="00D7492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D6A4C" w14:textId="77777777" w:rsidR="003A7C35" w:rsidRPr="003A7C35" w:rsidRDefault="008648DA" w:rsidP="00AF2258">
    <w:pPr>
      <w:spacing w:after="0" w:line="259" w:lineRule="auto"/>
      <w:ind w:left="0" w:right="496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pict w14:anchorId="469AA02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1036" type="#_x0000_t75" alt="SWR_dachmarke_schwarz_klein.jpg" style="position:absolute;margin-left:31.8pt;margin-top:.45pt;width:28.1pt;height:8.5pt;z-index:251654656;visibility:visible" wrapcoords="-1153 0 -1153 19059 21907 19059 21907 0 -1153 0">
          <v:imagedata r:id="rId1" o:title="SWR_dachmarke_schwarz_klein"/>
          <w10:wrap type="tight"/>
        </v:shape>
      </w:pict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F80B65" w:rsidRPr="00F80B65">
      <w:rPr>
        <w:rFonts w:ascii="Arial" w:eastAsia="TheSans C5 Plain" w:hAnsi="Arial" w:cs="Arial"/>
        <w:b/>
        <w:noProof/>
        <w:color w:val="909191"/>
        <w:sz w:val="18"/>
        <w:szCs w:val="18"/>
      </w:rPr>
      <w:pict w14:anchorId="34FE0C0C">
        <v:rect id="_x0000_s1027" style="position:absolute;margin-left:99.2pt;margin-top:794.5pt;width:394.35pt;height:25.05pt;z-index:2516556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14:paraId="5A3A125D" w14:textId="77777777" w:rsidR="00685FD6" w:rsidRPr="0081107C" w:rsidRDefault="00685FD6" w:rsidP="00685FD6">
                <w:pPr>
                  <w:jc w:val="right"/>
                  <w:rPr>
                    <w:rFonts w:ascii="Arial" w:hAnsi="Arial" w:cs="Arial"/>
                    <w:color w:val="auto"/>
                  </w:rPr>
                </w:pPr>
                <w:r>
                  <w:rPr>
                    <w:rFonts w:ascii="Arial" w:hAnsi="Arial" w:cs="Arial"/>
                    <w:color w:val="auto"/>
                  </w:rPr>
                  <w:t xml:space="preserve">     </w:t>
                </w:r>
              </w:p>
            </w:txbxContent>
          </v:textbox>
          <w10:wrap anchorx="margin" anchory="page"/>
        </v:rect>
      </w:pict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F80B65" w:rsidRPr="00F80B65">
      <w:rPr>
        <w:rFonts w:ascii="TheSans C5 Plain" w:eastAsia="TheSans C5 Plain" w:hAnsi="TheSans C5 Plain" w:cs="TheSans C5 Plain"/>
        <w:b/>
        <w:noProof/>
        <w:color w:val="909191"/>
      </w:rPr>
      <w:pict w14:anchorId="1120FE15">
        <v:rect id="_x0000_s1028" style="position:absolute;margin-left:99.2pt;margin-top:794.5pt;width:394.35pt;height:25.05pt;z-index:25165670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14:paraId="1574F1D2" w14:textId="77777777" w:rsidR="00685FD6" w:rsidRPr="0081107C" w:rsidRDefault="00685FD6" w:rsidP="00685FD6">
                <w:pPr>
                  <w:jc w:val="right"/>
                  <w:rPr>
                    <w:rFonts w:ascii="Arial" w:hAnsi="Arial" w:cs="Arial"/>
                    <w:color w:val="auto"/>
                  </w:rPr>
                </w:pPr>
                <w:r>
                  <w:rPr>
                    <w:rFonts w:ascii="Arial" w:hAnsi="Arial" w:cs="Arial"/>
                    <w:color w:val="auto"/>
                  </w:rPr>
                  <w:t xml:space="preserve">     </w:t>
                </w:r>
              </w:p>
            </w:txbxContent>
          </v:textbox>
          <w10:wrap anchorx="margin" anchory="page"/>
        </v:rect>
      </w:pict>
    </w:r>
    <w:r w:rsidR="00F80B65" w:rsidRPr="00F80B65">
      <w:rPr>
        <w:rFonts w:ascii="TheSans C5 Plain" w:eastAsia="TheSans C5 Plain" w:hAnsi="TheSans C5 Plain" w:cs="TheSans C5 Plain"/>
        <w:b/>
        <w:noProof/>
        <w:color w:val="909191"/>
      </w:rPr>
      <w:pict w14:anchorId="39C01750">
        <v:rect id="Rechteck 42" o:spid="_x0000_s1025" style="position:absolute;margin-left:99.2pt;margin-top:794.5pt;width:394.35pt;height:25.05pt;z-index:25165363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14:paraId="09C2CCF0" w14:textId="77777777" w:rsidR="003A7C35" w:rsidRPr="0081107C" w:rsidRDefault="003A7C35" w:rsidP="003A7C35">
                <w:pPr>
                  <w:jc w:val="right"/>
                  <w:rPr>
                    <w:rFonts w:ascii="Arial" w:hAnsi="Arial" w:cs="Arial"/>
                    <w:color w:val="auto"/>
                  </w:rPr>
                </w:pPr>
                <w:r>
                  <w:rPr>
                    <w:rFonts w:ascii="Arial" w:hAnsi="Arial" w:cs="Arial"/>
                    <w:color w:val="auto"/>
                  </w:rPr>
                  <w:t xml:space="preserve">     </w:t>
                </w:r>
              </w:p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AF225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Illustration: Colourbox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7B223" w14:textId="77777777" w:rsidR="00D7492E" w:rsidRDefault="00D7492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ADB98" w14:textId="77777777" w:rsidR="00DB526B" w:rsidRDefault="00DB526B" w:rsidP="003A7C35">
      <w:pPr>
        <w:spacing w:after="0" w:line="240" w:lineRule="auto"/>
      </w:pPr>
      <w:r>
        <w:separator/>
      </w:r>
    </w:p>
  </w:footnote>
  <w:footnote w:type="continuationSeparator" w:id="0">
    <w:p w14:paraId="47874B65" w14:textId="77777777" w:rsidR="00DB526B" w:rsidRDefault="00DB526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97FCD" w14:textId="77777777" w:rsidR="00D7492E" w:rsidRDefault="00D7492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A7DF91" w14:textId="77777777" w:rsidR="00685FD6" w:rsidRDefault="004823E9" w:rsidP="00685FD6">
    <w:pPr>
      <w:pStyle w:val="ArialTitelgrau"/>
      <w:ind w:firstLine="142"/>
    </w:pPr>
    <w:r>
      <w:rPr>
        <w:noProof/>
      </w:rPr>
      <w:pict w14:anchorId="2C06DC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9" type="#_x0000_t75" style="position:absolute;left:0;text-align:left;margin-left:315.6pt;margin-top:-30.65pt;width:45.35pt;height:45.35pt;z-index:-251654656" wrapcoords="-146 0 -146 21454 21600 21454 21600 0 -146 0">
          <v:imagedata r:id="rId1" o:title="qr_mmt-fehler-machen"/>
          <w10:wrap type="tight"/>
        </v:shape>
      </w:pict>
    </w:r>
    <w:r w:rsidR="00F80B65" w:rsidRPr="00F80B65">
      <w:rPr>
        <w:rFonts w:ascii="Calibri" w:eastAsia="Calibri" w:hAnsi="Calibri" w:cs="Calibri"/>
        <w:noProof/>
        <w:sz w:val="20"/>
        <w:szCs w:val="20"/>
      </w:rPr>
      <w:pict w14:anchorId="1E3AE015">
        <v:rect id="Rechteck 12" o:spid="_x0000_s1030" style="position:absolute;left:0;text-align:left;margin-left:391.4pt;margin-top:12.6pt;width:97.65pt;height:39.35pt;z-index:25165875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8648DA">
      <w:rPr>
        <w:i/>
        <w:iCs/>
        <w:noProof/>
        <w:sz w:val="20"/>
        <w:szCs w:val="20"/>
      </w:rPr>
      <w:pict w14:anchorId="53B33EA6">
        <v:shape id="Grafik 35" o:spid="_x0000_s1038" type="#_x0000_t75" style="position:absolute;left:0;text-align:left;margin-left:266.25pt;margin-top:-28.05pt;width:286.25pt;height:161pt;z-index:251657728;visibility:visible;mso-position-vertical-relative:page">
          <v:imagedata r:id="rId2" o:title=""/>
          <w10:wrap anchory="page"/>
          <w10:anchorlock/>
        </v:shape>
      </w:pict>
    </w:r>
    <w:r w:rsidR="008648DA">
      <w:rPr>
        <w:noProof/>
        <w:sz w:val="20"/>
        <w:szCs w:val="20"/>
      </w:rPr>
      <w:pict w14:anchorId="1E7748EA">
        <v:shape id="Grafik 11" o:spid="_x0000_s1037" type="#_x0000_t75" style="position:absolute;left:0;text-align:left;margin-left:400.6pt;margin-top:34.3pt;width:80.8pt;height:14.15pt;z-index:251659776;visibility:visible;mso-position-vertical-relative:page">
          <v:imagedata r:id="rId3" o:title=""/>
          <w10:wrap anchory="page"/>
          <w10:anchorlock/>
        </v:shape>
      </w:pict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D7492E">
      <w:rPr>
        <w:sz w:val="20"/>
        <w:szCs w:val="20"/>
      </w:rPr>
      <w:t xml:space="preserve">Mikis und meine eigenen </w:t>
    </w:r>
    <w:r w:rsidR="004309F8">
      <w:rPr>
        <w:sz w:val="20"/>
        <w:szCs w:val="20"/>
      </w:rPr>
      <w:t>Sorgen vor Fehlern</w:t>
    </w:r>
  </w:p>
  <w:p w14:paraId="1738AD06" w14:textId="77777777" w:rsidR="00685FD6" w:rsidRPr="00000978" w:rsidRDefault="00F80B65" w:rsidP="00685FD6">
    <w:pPr>
      <w:pStyle w:val="KeinLeerraum"/>
      <w:ind w:left="142"/>
      <w:rPr>
        <w:color w:val="909191"/>
        <w:sz w:val="16"/>
        <w:szCs w:val="16"/>
      </w:rPr>
    </w:pPr>
    <w:r w:rsidRPr="00F80B65">
      <w:rPr>
        <w:noProof/>
      </w:rPr>
      <w:pict w14:anchorId="6134EDFB">
        <v:shape id="Shape 32" o:spid="_x0000_s1031" style="position:absolute;left:0;text-align:left;margin-left:7.8pt;margin-top:4.4pt;width:357.8pt;height:0;z-index:25166080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14:paraId="74527AF8" w14:textId="77777777" w:rsidR="00685FD6" w:rsidRPr="004309F8" w:rsidRDefault="004309F8" w:rsidP="00685FD6">
    <w:pPr>
      <w:pStyle w:val="ArialBeschreibunggrau"/>
      <w:ind w:firstLine="132"/>
      <w:rPr>
        <w:color w:val="FF0000"/>
      </w:rPr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Pr="00AF2258">
      <w:rPr>
        <w:color w:val="7F7F7F"/>
      </w:rPr>
      <w:t>Fehler machen: Keine Panik!</w:t>
    </w:r>
  </w:p>
  <w:p w14:paraId="1B447A5A" w14:textId="77777777" w:rsidR="004823E9" w:rsidRPr="004823E9" w:rsidRDefault="004823E9" w:rsidP="00685FD6">
    <w:pPr>
      <w:pStyle w:val="ArialBeschreibunggrau"/>
      <w:ind w:firstLine="132"/>
      <w:rPr>
        <w:szCs w:val="16"/>
      </w:rPr>
    </w:pPr>
    <w:r w:rsidRPr="004823E9">
      <w:rPr>
        <w:rFonts w:eastAsia="Calibri" w:cs="Arial"/>
        <w:szCs w:val="16"/>
      </w:rPr>
      <w:t>www.planet-schule.de/x/mmt-fehler-machen</w:t>
    </w:r>
    <w:r w:rsidRPr="004823E9">
      <w:rPr>
        <w:szCs w:val="16"/>
      </w:rPr>
      <w:t xml:space="preserve"> </w:t>
    </w:r>
  </w:p>
  <w:p w14:paraId="2D1684B8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53EE5F42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206CF" w14:textId="77777777" w:rsidR="00D7492E" w:rsidRDefault="00D7492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FF3A62"/>
    <w:multiLevelType w:val="hybridMultilevel"/>
    <w:tmpl w:val="FE361A64"/>
    <w:lvl w:ilvl="0" w:tplc="BE565E7C">
      <w:start w:val="1"/>
      <w:numFmt w:val="decimal"/>
      <w:lvlText w:val="%1)"/>
      <w:lvlJc w:val="left"/>
      <w:pPr>
        <w:ind w:left="502" w:hanging="360"/>
      </w:pPr>
      <w:rPr>
        <w:rFonts w:hint="default"/>
        <w:color w:val="1F497D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4707063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oNotTrackMoves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F06E8"/>
    <w:rsid w:val="000C5BEC"/>
    <w:rsid w:val="001773CA"/>
    <w:rsid w:val="00200DF4"/>
    <w:rsid w:val="00281DDB"/>
    <w:rsid w:val="00296DFB"/>
    <w:rsid w:val="00335E90"/>
    <w:rsid w:val="003A7C35"/>
    <w:rsid w:val="004309F8"/>
    <w:rsid w:val="00462615"/>
    <w:rsid w:val="004823E9"/>
    <w:rsid w:val="0052199E"/>
    <w:rsid w:val="00560917"/>
    <w:rsid w:val="005E6E4A"/>
    <w:rsid w:val="00603E08"/>
    <w:rsid w:val="0060637E"/>
    <w:rsid w:val="00685FD6"/>
    <w:rsid w:val="006F2769"/>
    <w:rsid w:val="00751706"/>
    <w:rsid w:val="007B436A"/>
    <w:rsid w:val="008648DA"/>
    <w:rsid w:val="008B0864"/>
    <w:rsid w:val="008C5CBF"/>
    <w:rsid w:val="008F06E8"/>
    <w:rsid w:val="00927D63"/>
    <w:rsid w:val="00AA60EB"/>
    <w:rsid w:val="00AF2258"/>
    <w:rsid w:val="00B22F0B"/>
    <w:rsid w:val="00B9095D"/>
    <w:rsid w:val="00B933C3"/>
    <w:rsid w:val="00C111CB"/>
    <w:rsid w:val="00CF08A5"/>
    <w:rsid w:val="00D7492E"/>
    <w:rsid w:val="00DB526B"/>
    <w:rsid w:val="00F80B65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46C4F42A"/>
  <w15:chartTrackingRefBased/>
  <w15:docId w15:val="{7EF14500-3453-4F8C-9568-BDB925C1A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4309F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sz w:val="22"/>
      <w:szCs w:val="22"/>
      <w:lang w:val="de-DE" w:eastAsia="de-DE" w:bidi="ar-SA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70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Fehler machen: Keine Panik!</dc:title>
  <dc:subject/>
  <dc:creator>planet schule</dc:creator>
  <cp:keywords/>
  <cp:lastModifiedBy>Oelschläger, Jutta</cp:lastModifiedBy>
  <cp:revision>2</cp:revision>
  <dcterms:created xsi:type="dcterms:W3CDTF">2025-11-27T11:17:00Z</dcterms:created>
  <dcterms:modified xsi:type="dcterms:W3CDTF">2025-11-27T11:17:00Z</dcterms:modified>
</cp:coreProperties>
</file>