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4C14B" w14:textId="56822529" w:rsidR="00560917" w:rsidRDefault="00560917" w:rsidP="003A68B1">
      <w:pPr>
        <w:pStyle w:val="ArialTitelgrau"/>
        <w:rPr>
          <w:sz w:val="20"/>
          <w:szCs w:val="20"/>
        </w:rPr>
      </w:pPr>
    </w:p>
    <w:p w14:paraId="5FB9190F" w14:textId="63335BF1" w:rsidR="00AA7080" w:rsidRPr="005457B0" w:rsidRDefault="00AA7080" w:rsidP="00803787">
      <w:pPr>
        <w:pStyle w:val="Arialberschrift"/>
        <w:ind w:firstLine="0"/>
        <w:rPr>
          <w:b w:val="0"/>
        </w:rPr>
      </w:pPr>
      <w:r>
        <w:t xml:space="preserve">Wenn Eltern getrennt </w:t>
      </w:r>
      <w:r w:rsidR="00B16341">
        <w:t>leben</w:t>
      </w:r>
      <w:r>
        <w:t>...</w:t>
      </w:r>
    </w:p>
    <w:p w14:paraId="5B034CC8" w14:textId="77777777" w:rsidR="00AA7080" w:rsidRDefault="00AA7080" w:rsidP="00803787">
      <w:pPr>
        <w:pStyle w:val="TheSansText"/>
        <w:spacing w:after="0" w:line="247" w:lineRule="auto"/>
        <w:ind w:left="142" w:firstLine="0"/>
        <w:rPr>
          <w:rFonts w:ascii="Arial" w:hAnsi="Arial" w:cs="Arial"/>
          <w:b/>
          <w:bCs/>
          <w:sz w:val="18"/>
          <w:szCs w:val="18"/>
        </w:rPr>
      </w:pPr>
    </w:p>
    <w:p w14:paraId="28A589EC" w14:textId="5C0A1247" w:rsidR="00AA7080" w:rsidRPr="009E1475" w:rsidRDefault="00AA7080" w:rsidP="00803787">
      <w:pPr>
        <w:pStyle w:val="TheSansText"/>
        <w:spacing w:after="0" w:line="247" w:lineRule="auto"/>
        <w:ind w:left="142" w:firstLine="0"/>
        <w:rPr>
          <w:rFonts w:ascii="Arial" w:hAnsi="Arial" w:cs="Arial"/>
          <w:b/>
          <w:bCs/>
          <w:sz w:val="18"/>
          <w:szCs w:val="18"/>
        </w:rPr>
      </w:pPr>
      <w:r w:rsidRPr="009E1475">
        <w:rPr>
          <w:rFonts w:ascii="Arial" w:hAnsi="Arial" w:cs="Arial"/>
          <w:b/>
          <w:bCs/>
          <w:sz w:val="18"/>
          <w:szCs w:val="18"/>
        </w:rPr>
        <w:t>Podcast</w:t>
      </w:r>
      <w:r w:rsidR="0052058C">
        <w:rPr>
          <w:rFonts w:ascii="Arial" w:hAnsi="Arial" w:cs="Arial"/>
          <w:b/>
          <w:bCs/>
          <w:sz w:val="18"/>
          <w:szCs w:val="18"/>
        </w:rPr>
        <w:t xml:space="preserve"> Minute</w:t>
      </w:r>
      <w:r w:rsidR="0052058C" w:rsidRPr="009E1475">
        <w:rPr>
          <w:rFonts w:ascii="Arial" w:hAnsi="Arial" w:cs="Arial"/>
          <w:b/>
          <w:bCs/>
          <w:sz w:val="18"/>
          <w:szCs w:val="18"/>
        </w:rPr>
        <w:t xml:space="preserve"> </w:t>
      </w:r>
      <w:r w:rsidR="00F11639">
        <w:rPr>
          <w:rFonts w:ascii="Arial" w:hAnsi="Arial" w:cs="Arial"/>
          <w:b/>
          <w:bCs/>
          <w:sz w:val="18"/>
          <w:szCs w:val="18"/>
        </w:rPr>
        <w:t>14:40</w:t>
      </w:r>
      <w:r w:rsidRPr="009E1475">
        <w:rPr>
          <w:rFonts w:ascii="Arial" w:hAnsi="Arial" w:cs="Arial"/>
          <w:b/>
          <w:bCs/>
          <w:sz w:val="18"/>
          <w:szCs w:val="18"/>
        </w:rPr>
        <w:t xml:space="preserve">– </w:t>
      </w:r>
      <w:r w:rsidR="00F11639">
        <w:rPr>
          <w:rFonts w:ascii="Arial" w:hAnsi="Arial" w:cs="Arial"/>
          <w:b/>
          <w:bCs/>
          <w:sz w:val="18"/>
          <w:szCs w:val="18"/>
        </w:rPr>
        <w:t>Ende</w:t>
      </w:r>
    </w:p>
    <w:p w14:paraId="71A8E079" w14:textId="77777777" w:rsidR="00AA7080" w:rsidRPr="00A65B48" w:rsidRDefault="00AA7080" w:rsidP="00803787">
      <w:pPr>
        <w:ind w:left="142" w:firstLine="0"/>
        <w:rPr>
          <w:rFonts w:ascii="Arial" w:hAnsi="Arial" w:cs="Arial"/>
          <w:sz w:val="21"/>
          <w:szCs w:val="21"/>
        </w:rPr>
      </w:pPr>
    </w:p>
    <w:p w14:paraId="47075A60" w14:textId="331D7380" w:rsidR="00803787" w:rsidRDefault="00803787" w:rsidP="0080378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1. </w:t>
      </w:r>
      <w:r w:rsidR="00AA7080" w:rsidRPr="003168E0">
        <w:rPr>
          <w:rFonts w:ascii="Arial" w:hAnsi="Arial" w:cs="Arial"/>
        </w:rPr>
        <w:t>Manche Eltern leben getrennt. Kinder erleben dabei viele unterschiedliche Situationen und Gefühle.</w:t>
      </w:r>
      <w:r w:rsidR="00AA7080" w:rsidRPr="003168E0">
        <w:rPr>
          <w:rFonts w:ascii="Arial" w:eastAsia="MS Gothic" w:hAnsi="Arial" w:cs="Arial"/>
        </w:rPr>
        <w:t xml:space="preserve"> </w:t>
      </w:r>
      <w:r w:rsidR="00AA7080" w:rsidRPr="003168E0">
        <w:rPr>
          <w:rFonts w:ascii="Arial" w:hAnsi="Arial" w:cs="Arial"/>
        </w:rPr>
        <w:t>In diese</w:t>
      </w:r>
      <w:r w:rsidR="00AA7080">
        <w:rPr>
          <w:rFonts w:ascii="Arial" w:hAnsi="Arial" w:cs="Arial"/>
        </w:rPr>
        <w:t>n</w:t>
      </w:r>
      <w:r w:rsidR="00AA7080" w:rsidRPr="003168E0">
        <w:rPr>
          <w:rFonts w:ascii="Arial" w:hAnsi="Arial" w:cs="Arial"/>
        </w:rPr>
        <w:t xml:space="preserve"> </w:t>
      </w:r>
      <w:r w:rsidR="00AA7080">
        <w:rPr>
          <w:rFonts w:ascii="Arial" w:hAnsi="Arial" w:cs="Arial"/>
        </w:rPr>
        <w:t>Sätzen</w:t>
      </w:r>
      <w:r w:rsidR="00AA7080" w:rsidRPr="003168E0">
        <w:rPr>
          <w:rFonts w:ascii="Arial" w:hAnsi="Arial" w:cs="Arial"/>
        </w:rPr>
        <w:t xml:space="preserve"> erfährst du, wie Kinder </w:t>
      </w:r>
      <w:r w:rsidR="00AA7080">
        <w:rPr>
          <w:rFonts w:ascii="Arial" w:hAnsi="Arial" w:cs="Arial"/>
        </w:rPr>
        <w:t xml:space="preserve">und Eltern </w:t>
      </w:r>
      <w:r w:rsidR="00AA7080" w:rsidRPr="003168E0">
        <w:rPr>
          <w:rFonts w:ascii="Arial" w:hAnsi="Arial" w:cs="Arial"/>
        </w:rPr>
        <w:t>mit der Trennung umgehen können</w:t>
      </w:r>
      <w:r w:rsidR="00AA7080">
        <w:rPr>
          <w:rFonts w:ascii="Arial" w:hAnsi="Arial" w:cs="Arial"/>
        </w:rPr>
        <w:t xml:space="preserve">. </w:t>
      </w:r>
    </w:p>
    <w:p w14:paraId="60DF71B6" w14:textId="77777777" w:rsidR="00803787" w:rsidRDefault="00803787" w:rsidP="0080378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</w:p>
    <w:p w14:paraId="76B87592" w14:textId="0BE4BAD0" w:rsidR="00AA7080" w:rsidRPr="003168E0" w:rsidRDefault="00AA7080" w:rsidP="0080378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  <w:r w:rsidRPr="00803787">
        <w:rPr>
          <w:rFonts w:ascii="Arial" w:hAnsi="Arial" w:cs="Arial"/>
        </w:rPr>
        <w:t>Ordne die Satzanfänge den passenden Satzenden zu.</w:t>
      </w:r>
    </w:p>
    <w:p w14:paraId="558BDB00" w14:textId="77777777" w:rsidR="00803787" w:rsidRDefault="00803787" w:rsidP="00803787">
      <w:pPr>
        <w:ind w:left="142" w:firstLine="0"/>
      </w:pPr>
    </w:p>
    <w:tbl>
      <w:tblPr>
        <w:tblStyle w:val="Tabellenraster"/>
        <w:tblpPr w:leftFromText="141" w:rightFromText="141" w:vertAnchor="text" w:horzAnchor="margin" w:tblpX="216" w:tblpY="68"/>
        <w:tblW w:w="9786" w:type="dxa"/>
        <w:tblLook w:val="04A0" w:firstRow="1" w:lastRow="0" w:firstColumn="1" w:lastColumn="0" w:noHBand="0" w:noVBand="1"/>
      </w:tblPr>
      <w:tblGrid>
        <w:gridCol w:w="3491"/>
        <w:gridCol w:w="431"/>
        <w:gridCol w:w="5864"/>
      </w:tblGrid>
      <w:tr w:rsidR="00803787" w14:paraId="1B3CBF3F" w14:textId="77777777" w:rsidTr="00803787">
        <w:trPr>
          <w:trHeight w:val="593"/>
        </w:trPr>
        <w:tc>
          <w:tcPr>
            <w:tcW w:w="3491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14:paraId="3A8EAE17" w14:textId="77777777" w:rsidR="00803787" w:rsidRPr="00803787" w:rsidRDefault="00803787" w:rsidP="00803787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Kinder, deren Eltern getrennt sind, ...</w:t>
            </w:r>
          </w:p>
        </w:tc>
        <w:tc>
          <w:tcPr>
            <w:tcW w:w="431" w:type="dxa"/>
            <w:tcBorders>
              <w:top w:val="nil"/>
              <w:left w:val="single" w:sz="4" w:space="0" w:color="003480"/>
              <w:bottom w:val="nil"/>
              <w:right w:val="single" w:sz="4" w:space="0" w:color="003480"/>
            </w:tcBorders>
          </w:tcPr>
          <w:p w14:paraId="0EB986EB" w14:textId="77777777" w:rsidR="00803787" w:rsidRDefault="00803787" w:rsidP="00803787">
            <w:pPr>
              <w:ind w:left="0" w:firstLine="0"/>
            </w:pPr>
          </w:p>
        </w:tc>
        <w:tc>
          <w:tcPr>
            <w:tcW w:w="5864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14:paraId="7E79A1AF" w14:textId="77777777" w:rsidR="00803787" w:rsidRDefault="00803787" w:rsidP="00803787">
            <w:pPr>
              <w:ind w:left="0" w:firstLine="0"/>
            </w:pPr>
            <w:r>
              <w:rPr>
                <w:rFonts w:ascii="Arial" w:hAnsi="Arial" w:cs="Arial"/>
                <w:sz w:val="21"/>
                <w:szCs w:val="21"/>
              </w:rPr>
              <w:t>... mit ihren Eltern über ihre Wünsche und Sorgen sprechen.</w:t>
            </w:r>
          </w:p>
        </w:tc>
      </w:tr>
      <w:tr w:rsidR="00803787" w14:paraId="1BCEA8F0" w14:textId="77777777" w:rsidTr="00803787">
        <w:trPr>
          <w:trHeight w:val="593"/>
        </w:trPr>
        <w:tc>
          <w:tcPr>
            <w:tcW w:w="3491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14:paraId="0481935B" w14:textId="77777777" w:rsidR="00803787" w:rsidRPr="00803787" w:rsidRDefault="00803787" w:rsidP="00803787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Sie können jederzeit ... </w:t>
            </w:r>
          </w:p>
        </w:tc>
        <w:tc>
          <w:tcPr>
            <w:tcW w:w="431" w:type="dxa"/>
            <w:tcBorders>
              <w:top w:val="nil"/>
              <w:left w:val="single" w:sz="4" w:space="0" w:color="003480"/>
              <w:bottom w:val="nil"/>
              <w:right w:val="single" w:sz="4" w:space="0" w:color="003480"/>
            </w:tcBorders>
          </w:tcPr>
          <w:p w14:paraId="79FEB7C3" w14:textId="77777777" w:rsidR="00803787" w:rsidRDefault="00803787" w:rsidP="00803787">
            <w:pPr>
              <w:ind w:left="0" w:firstLine="0"/>
            </w:pPr>
          </w:p>
        </w:tc>
        <w:tc>
          <w:tcPr>
            <w:tcW w:w="5864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14:paraId="3BDCAC66" w14:textId="77777777" w:rsidR="00803787" w:rsidRDefault="00803787" w:rsidP="00803787">
            <w:r>
              <w:rPr>
                <w:rFonts w:ascii="Arial" w:hAnsi="Arial" w:cs="Arial"/>
                <w:sz w:val="21"/>
                <w:szCs w:val="21"/>
              </w:rPr>
              <w:t xml:space="preserve">... haben oft zwei Zuhause. </w:t>
            </w:r>
          </w:p>
        </w:tc>
      </w:tr>
      <w:tr w:rsidR="00803787" w14:paraId="62880036" w14:textId="77777777" w:rsidTr="00803787">
        <w:trPr>
          <w:trHeight w:val="593"/>
        </w:trPr>
        <w:tc>
          <w:tcPr>
            <w:tcW w:w="3491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14:paraId="6233B788" w14:textId="77777777" w:rsidR="00803787" w:rsidRDefault="00803787" w:rsidP="00803787">
            <w:r>
              <w:rPr>
                <w:rFonts w:ascii="Arial" w:hAnsi="Arial" w:cs="Arial"/>
                <w:sz w:val="21"/>
                <w:szCs w:val="21"/>
              </w:rPr>
              <w:t xml:space="preserve">Manchmal fühlen sie sich ... </w:t>
            </w:r>
          </w:p>
        </w:tc>
        <w:tc>
          <w:tcPr>
            <w:tcW w:w="431" w:type="dxa"/>
            <w:tcBorders>
              <w:top w:val="nil"/>
              <w:left w:val="single" w:sz="4" w:space="0" w:color="003480"/>
              <w:bottom w:val="nil"/>
              <w:right w:val="single" w:sz="4" w:space="0" w:color="003480"/>
            </w:tcBorders>
          </w:tcPr>
          <w:p w14:paraId="7514CD05" w14:textId="77777777" w:rsidR="00803787" w:rsidRDefault="00803787" w:rsidP="00803787">
            <w:pPr>
              <w:ind w:left="0" w:firstLine="0"/>
            </w:pPr>
          </w:p>
        </w:tc>
        <w:tc>
          <w:tcPr>
            <w:tcW w:w="5864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14:paraId="3A0A393F" w14:textId="77777777" w:rsidR="00803787" w:rsidRPr="00E73EED" w:rsidRDefault="00803787" w:rsidP="00803787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... nicht schlecht über das andere Elternteil sprechen. </w:t>
            </w:r>
          </w:p>
          <w:p w14:paraId="3542E640" w14:textId="77777777" w:rsidR="00803787" w:rsidRDefault="00803787" w:rsidP="00803787">
            <w:pPr>
              <w:ind w:left="0" w:firstLine="0"/>
            </w:pPr>
          </w:p>
        </w:tc>
      </w:tr>
      <w:tr w:rsidR="00803787" w14:paraId="42CA7003" w14:textId="77777777" w:rsidTr="00803787">
        <w:trPr>
          <w:trHeight w:val="593"/>
        </w:trPr>
        <w:tc>
          <w:tcPr>
            <w:tcW w:w="3491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14:paraId="167D0517" w14:textId="77777777" w:rsidR="00803787" w:rsidRDefault="00803787" w:rsidP="00803787">
            <w:r>
              <w:rPr>
                <w:rFonts w:ascii="Arial" w:hAnsi="Arial" w:cs="Arial"/>
                <w:sz w:val="21"/>
                <w:szCs w:val="21"/>
              </w:rPr>
              <w:t xml:space="preserve">Es ist wichtig, dass Kinder ... </w:t>
            </w:r>
          </w:p>
        </w:tc>
        <w:tc>
          <w:tcPr>
            <w:tcW w:w="431" w:type="dxa"/>
            <w:tcBorders>
              <w:top w:val="nil"/>
              <w:left w:val="single" w:sz="4" w:space="0" w:color="003480"/>
              <w:bottom w:val="nil"/>
              <w:right w:val="single" w:sz="4" w:space="0" w:color="003480"/>
            </w:tcBorders>
          </w:tcPr>
          <w:p w14:paraId="5539054B" w14:textId="77777777" w:rsidR="00803787" w:rsidRDefault="00803787" w:rsidP="00803787">
            <w:pPr>
              <w:ind w:left="0" w:firstLine="0"/>
            </w:pPr>
          </w:p>
        </w:tc>
        <w:tc>
          <w:tcPr>
            <w:tcW w:w="5864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14:paraId="078CE218" w14:textId="77777777" w:rsidR="00803787" w:rsidRDefault="00803787" w:rsidP="00803787">
            <w:r>
              <w:rPr>
                <w:rFonts w:ascii="Arial" w:hAnsi="Arial" w:cs="Arial"/>
                <w:sz w:val="21"/>
                <w:szCs w:val="21"/>
              </w:rPr>
              <w:t xml:space="preserve">... Nachrichten schreiben oder anrufen. </w:t>
            </w:r>
          </w:p>
        </w:tc>
      </w:tr>
      <w:tr w:rsidR="00803787" w14:paraId="0A3E10DC" w14:textId="77777777" w:rsidTr="00803787">
        <w:trPr>
          <w:trHeight w:val="593"/>
        </w:trPr>
        <w:tc>
          <w:tcPr>
            <w:tcW w:w="3491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14:paraId="6B37ECE4" w14:textId="77777777" w:rsidR="00803787" w:rsidRPr="00803787" w:rsidRDefault="00803787" w:rsidP="00803787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 xml:space="preserve">Die Eltern sollten vor dem Kind ... </w:t>
            </w:r>
          </w:p>
        </w:tc>
        <w:tc>
          <w:tcPr>
            <w:tcW w:w="431" w:type="dxa"/>
            <w:tcBorders>
              <w:top w:val="nil"/>
              <w:left w:val="single" w:sz="4" w:space="0" w:color="003480"/>
              <w:bottom w:val="nil"/>
              <w:right w:val="single" w:sz="4" w:space="0" w:color="003480"/>
            </w:tcBorders>
          </w:tcPr>
          <w:p w14:paraId="5B87E3CF" w14:textId="77777777" w:rsidR="00803787" w:rsidRDefault="00803787" w:rsidP="00803787">
            <w:pPr>
              <w:ind w:left="0" w:firstLine="0"/>
            </w:pPr>
          </w:p>
        </w:tc>
        <w:tc>
          <w:tcPr>
            <w:tcW w:w="5864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</w:tcPr>
          <w:p w14:paraId="073B5525" w14:textId="77777777" w:rsidR="00803787" w:rsidRDefault="00803787" w:rsidP="00803787">
            <w:pPr>
              <w:ind w:left="256" w:hanging="256"/>
            </w:pPr>
            <w:r>
              <w:rPr>
                <w:rFonts w:ascii="Arial" w:hAnsi="Arial" w:cs="Arial"/>
                <w:sz w:val="21"/>
                <w:szCs w:val="21"/>
              </w:rPr>
              <w:t>... traurig, wenn sie andere Kinder mit beiden Elternteilen zusammen sehen.</w:t>
            </w:r>
          </w:p>
        </w:tc>
      </w:tr>
    </w:tbl>
    <w:p w14:paraId="26807DCE" w14:textId="77777777" w:rsidR="00803787" w:rsidRDefault="00803787" w:rsidP="00803787">
      <w:pPr>
        <w:ind w:left="142" w:firstLine="0"/>
      </w:pPr>
    </w:p>
    <w:p w14:paraId="5166FCD0" w14:textId="77777777" w:rsidR="00803787" w:rsidRDefault="00803787" w:rsidP="00803787">
      <w:pPr>
        <w:ind w:left="142" w:firstLine="0"/>
      </w:pPr>
    </w:p>
    <w:p w14:paraId="1AD39327" w14:textId="1B9BEA6F" w:rsidR="00AA7080" w:rsidRDefault="00AA7080" w:rsidP="0080378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p w14:paraId="41C0F3C5" w14:textId="5DFE5F9E" w:rsidR="00AA7080" w:rsidRDefault="00803787" w:rsidP="0080378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2.</w:t>
      </w:r>
      <w:r w:rsidR="00AA7080" w:rsidRPr="003A09B8">
        <w:rPr>
          <w:rFonts w:ascii="Arial" w:hAnsi="Arial" w:cs="Arial"/>
        </w:rPr>
        <w:t xml:space="preserve"> </w:t>
      </w:r>
      <w:r w:rsidR="00AA7080">
        <w:rPr>
          <w:rFonts w:ascii="Arial" w:hAnsi="Arial" w:cs="Arial"/>
        </w:rPr>
        <w:t xml:space="preserve">Durch das magische Tagebuch lernt Jeremy, dass er sich nicht für einen Elternteil entscheiden muss. Warum ist dieser Gedanke wichtig für Kinder mit getrennten Eltern? </w:t>
      </w:r>
      <w:r w:rsidR="00AA7080" w:rsidRPr="00803787">
        <w:rPr>
          <w:rFonts w:ascii="Arial" w:hAnsi="Arial" w:cs="Arial"/>
        </w:rPr>
        <w:t>Begründe</w:t>
      </w:r>
      <w:r w:rsidR="00AA7080" w:rsidRPr="003B5FA3">
        <w:rPr>
          <w:rFonts w:ascii="Arial" w:hAnsi="Arial" w:cs="Arial"/>
          <w:i/>
          <w:iCs/>
        </w:rPr>
        <w:t>.</w:t>
      </w:r>
    </w:p>
    <w:p w14:paraId="225493AD" w14:textId="77777777" w:rsidR="00AA7080" w:rsidRPr="00A65B48" w:rsidRDefault="00AA7080" w:rsidP="00803787">
      <w:pPr>
        <w:spacing w:line="240" w:lineRule="auto"/>
        <w:ind w:left="142" w:firstLine="0"/>
        <w:rPr>
          <w:rFonts w:ascii="Arial" w:hAnsi="Arial" w:cs="Arial"/>
          <w:sz w:val="21"/>
          <w:szCs w:val="21"/>
        </w:rPr>
      </w:pPr>
    </w:p>
    <w:p w14:paraId="21B215C9" w14:textId="7108ED12" w:rsidR="00AA7080" w:rsidRPr="00A65B48" w:rsidRDefault="00AA7080" w:rsidP="00803787">
      <w:pPr>
        <w:spacing w:line="240" w:lineRule="auto"/>
        <w:ind w:left="142" w:firstLine="0"/>
        <w:rPr>
          <w:rFonts w:ascii="Arial" w:hAnsi="Arial" w:cs="Arial"/>
          <w:sz w:val="21"/>
          <w:szCs w:val="21"/>
        </w:rPr>
      </w:pPr>
      <w:r w:rsidRPr="00A65B48">
        <w:rPr>
          <w:rFonts w:ascii="Arial" w:hAnsi="Arial" w:cs="Arial"/>
          <w:sz w:val="21"/>
          <w:szCs w:val="21"/>
        </w:rPr>
        <w:t>____________________________________________________________</w:t>
      </w:r>
      <w:r w:rsidR="00803787">
        <w:rPr>
          <w:rFonts w:ascii="Arial" w:hAnsi="Arial" w:cs="Arial"/>
          <w:sz w:val="21"/>
          <w:szCs w:val="21"/>
        </w:rPr>
        <w:t>________</w:t>
      </w:r>
      <w:r w:rsidRPr="00A65B48">
        <w:rPr>
          <w:rFonts w:ascii="Arial" w:hAnsi="Arial" w:cs="Arial"/>
          <w:sz w:val="21"/>
          <w:szCs w:val="21"/>
        </w:rPr>
        <w:t>______________</w:t>
      </w:r>
    </w:p>
    <w:p w14:paraId="47FA93DD" w14:textId="3EC24F99" w:rsidR="00AA7080" w:rsidRPr="00A65B48" w:rsidRDefault="00AA7080" w:rsidP="00803787">
      <w:pPr>
        <w:spacing w:line="240" w:lineRule="auto"/>
        <w:ind w:left="142" w:firstLine="0"/>
        <w:rPr>
          <w:rFonts w:ascii="Arial" w:hAnsi="Arial" w:cs="Arial"/>
          <w:sz w:val="21"/>
          <w:szCs w:val="21"/>
        </w:rPr>
      </w:pPr>
    </w:p>
    <w:p w14:paraId="730768F0" w14:textId="13FAEF35" w:rsidR="00AA7080" w:rsidRDefault="00AA7080" w:rsidP="00803787">
      <w:pPr>
        <w:spacing w:line="240" w:lineRule="auto"/>
        <w:ind w:left="142" w:firstLine="0"/>
        <w:rPr>
          <w:rFonts w:ascii="Arial" w:hAnsi="Arial" w:cs="Arial"/>
          <w:sz w:val="21"/>
          <w:szCs w:val="21"/>
        </w:rPr>
      </w:pPr>
      <w:r w:rsidRPr="00A65B48">
        <w:rPr>
          <w:rFonts w:ascii="Arial" w:hAnsi="Arial" w:cs="Arial"/>
          <w:sz w:val="21"/>
          <w:szCs w:val="21"/>
        </w:rPr>
        <w:t>______________________________________________________________</w:t>
      </w:r>
      <w:r w:rsidR="00803787" w:rsidRPr="00A65B48">
        <w:rPr>
          <w:rFonts w:ascii="Arial" w:hAnsi="Arial" w:cs="Arial"/>
          <w:sz w:val="21"/>
          <w:szCs w:val="21"/>
        </w:rPr>
        <w:t>________</w:t>
      </w:r>
      <w:r w:rsidRPr="00A65B48">
        <w:rPr>
          <w:rFonts w:ascii="Arial" w:hAnsi="Arial" w:cs="Arial"/>
          <w:sz w:val="21"/>
          <w:szCs w:val="21"/>
        </w:rPr>
        <w:t>____________</w:t>
      </w:r>
    </w:p>
    <w:p w14:paraId="7E51AF5A" w14:textId="47ADD478" w:rsidR="00AA7080" w:rsidRPr="00A65B48" w:rsidRDefault="00AA7080" w:rsidP="00803787">
      <w:pPr>
        <w:spacing w:line="240" w:lineRule="auto"/>
        <w:ind w:left="142" w:firstLine="0"/>
        <w:rPr>
          <w:rFonts w:ascii="Arial" w:hAnsi="Arial" w:cs="Arial"/>
          <w:sz w:val="21"/>
          <w:szCs w:val="21"/>
        </w:rPr>
      </w:pPr>
    </w:p>
    <w:p w14:paraId="1EC10CC1" w14:textId="1CB79268" w:rsidR="00AA7080" w:rsidRPr="003A68B1" w:rsidRDefault="00AA7080" w:rsidP="00803787">
      <w:pPr>
        <w:spacing w:line="240" w:lineRule="auto"/>
        <w:ind w:left="142" w:firstLine="0"/>
        <w:rPr>
          <w:i/>
          <w:iCs/>
        </w:rPr>
      </w:pPr>
      <w:r w:rsidRPr="00A65B48">
        <w:rPr>
          <w:rFonts w:ascii="Arial" w:hAnsi="Arial" w:cs="Arial"/>
          <w:sz w:val="21"/>
          <w:szCs w:val="21"/>
        </w:rPr>
        <w:t>_____________________________________________________________</w:t>
      </w:r>
      <w:r w:rsidR="00803787" w:rsidRPr="00A65B48">
        <w:rPr>
          <w:rFonts w:ascii="Arial" w:hAnsi="Arial" w:cs="Arial"/>
          <w:sz w:val="21"/>
          <w:szCs w:val="21"/>
        </w:rPr>
        <w:t>________</w:t>
      </w:r>
      <w:r w:rsidRPr="00A65B48">
        <w:rPr>
          <w:rFonts w:ascii="Arial" w:hAnsi="Arial" w:cs="Arial"/>
          <w:sz w:val="21"/>
          <w:szCs w:val="21"/>
        </w:rPr>
        <w:t>_____________</w:t>
      </w:r>
    </w:p>
    <w:p w14:paraId="6F1301BB" w14:textId="77777777" w:rsidR="00AA7080" w:rsidRDefault="00AA7080" w:rsidP="00803787">
      <w:pPr>
        <w:spacing w:line="240" w:lineRule="auto"/>
        <w:ind w:left="142" w:firstLine="0"/>
      </w:pPr>
    </w:p>
    <w:p w14:paraId="1B5A8C61" w14:textId="77777777" w:rsidR="00803787" w:rsidRPr="003A68B1" w:rsidRDefault="00803787" w:rsidP="00803787">
      <w:pPr>
        <w:spacing w:line="240" w:lineRule="auto"/>
        <w:ind w:left="142" w:firstLine="0"/>
        <w:rPr>
          <w:i/>
          <w:iCs/>
        </w:rPr>
      </w:pPr>
      <w:r w:rsidRPr="00A65B48">
        <w:rPr>
          <w:rFonts w:ascii="Arial" w:hAnsi="Arial" w:cs="Arial"/>
          <w:sz w:val="21"/>
          <w:szCs w:val="21"/>
        </w:rPr>
        <w:t>__________________________________________________________________________________</w:t>
      </w:r>
    </w:p>
    <w:p w14:paraId="473656EC" w14:textId="34416D4E" w:rsidR="00AA7080" w:rsidRDefault="00AA7080" w:rsidP="00803787">
      <w:pPr>
        <w:ind w:left="142" w:firstLine="0"/>
      </w:pPr>
    </w:p>
    <w:p w14:paraId="0AB17C78" w14:textId="288370EA" w:rsidR="00AA7080" w:rsidRPr="00145575" w:rsidRDefault="00803787" w:rsidP="0080378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  <w:r w:rsidRPr="00803787">
        <w:rPr>
          <w:rFonts w:ascii="Arial" w:hAnsi="Arial" w:cs="Arial"/>
          <w:b/>
          <w:bCs/>
          <w:sz w:val="21"/>
          <w:szCs w:val="21"/>
        </w:rPr>
        <w:t>3.</w:t>
      </w:r>
      <w:r>
        <w:rPr>
          <w:rFonts w:ascii="Arial" w:hAnsi="Arial" w:cs="Arial"/>
          <w:sz w:val="21"/>
          <w:szCs w:val="21"/>
        </w:rPr>
        <w:t xml:space="preserve"> </w:t>
      </w:r>
      <w:r w:rsidR="00AA7080" w:rsidRPr="00145575">
        <w:rPr>
          <w:rFonts w:ascii="Arial" w:hAnsi="Arial" w:cs="Arial"/>
        </w:rPr>
        <w:t>Arbeite mit einem Partner oder einer Partnerin, dem/der du vertraust.</w:t>
      </w:r>
      <w:r w:rsidR="00AA7080">
        <w:rPr>
          <w:rFonts w:ascii="Arial" w:hAnsi="Arial" w:cs="Arial"/>
        </w:rPr>
        <w:t xml:space="preserve"> </w:t>
      </w:r>
      <w:r w:rsidR="00AA7080" w:rsidRPr="00145575">
        <w:rPr>
          <w:rFonts w:ascii="Arial" w:hAnsi="Arial" w:cs="Arial"/>
        </w:rPr>
        <w:t>Schreibt jeweils 2</w:t>
      </w:r>
      <w:r w:rsidR="00F16A18">
        <w:rPr>
          <w:rFonts w:ascii="Arial" w:hAnsi="Arial" w:cs="Arial"/>
        </w:rPr>
        <w:t xml:space="preserve"> bis </w:t>
      </w:r>
      <w:r w:rsidR="00AA7080" w:rsidRPr="00145575">
        <w:rPr>
          <w:rFonts w:ascii="Arial" w:hAnsi="Arial" w:cs="Arial"/>
        </w:rPr>
        <w:t>3 Dinge auf, die ihr euren Eltern oder einer vertrauten Bezugsperson gerne sagen würdet.</w:t>
      </w:r>
      <w:r w:rsidR="00AA7080">
        <w:rPr>
          <w:rFonts w:ascii="Arial" w:hAnsi="Arial" w:cs="Arial"/>
        </w:rPr>
        <w:t xml:space="preserve"> </w:t>
      </w:r>
      <w:r w:rsidR="00AA7080" w:rsidRPr="00145575">
        <w:rPr>
          <w:rFonts w:ascii="Arial" w:hAnsi="Arial" w:cs="Arial"/>
        </w:rPr>
        <w:t>Ihr könnt die Sätze so beginnen:</w:t>
      </w:r>
      <w:r w:rsidR="00AA7080">
        <w:rPr>
          <w:rFonts w:ascii="Arial" w:hAnsi="Arial" w:cs="Arial"/>
        </w:rPr>
        <w:t xml:space="preserve"> </w:t>
      </w:r>
      <w:r w:rsidR="00AA7080" w:rsidRPr="00145575">
        <w:rPr>
          <w:rFonts w:ascii="Arial" w:hAnsi="Arial" w:cs="Arial"/>
        </w:rPr>
        <w:t>„Ich würde mir wünschen, dass …“</w:t>
      </w:r>
      <w:r w:rsidR="00AA7080">
        <w:rPr>
          <w:rFonts w:ascii="Arial" w:hAnsi="Arial" w:cs="Arial"/>
        </w:rPr>
        <w:t xml:space="preserve">, </w:t>
      </w:r>
      <w:r w:rsidR="00AA7080" w:rsidRPr="00145575">
        <w:rPr>
          <w:rFonts w:ascii="Arial" w:hAnsi="Arial" w:cs="Arial"/>
        </w:rPr>
        <w:t>„Es ist mir wichtig, dass …“</w:t>
      </w:r>
      <w:r w:rsidR="00AA7080">
        <w:rPr>
          <w:rFonts w:ascii="Arial" w:hAnsi="Arial" w:cs="Arial"/>
        </w:rPr>
        <w:t xml:space="preserve">, </w:t>
      </w:r>
      <w:r w:rsidR="00AA7080" w:rsidRPr="00145575">
        <w:rPr>
          <w:rFonts w:ascii="Arial" w:hAnsi="Arial" w:cs="Arial"/>
        </w:rPr>
        <w:t>„Mir ist wichtig, dass …“</w:t>
      </w:r>
    </w:p>
    <w:p w14:paraId="5600CE2D" w14:textId="77777777" w:rsidR="00AA7080" w:rsidRPr="00145575" w:rsidRDefault="00AA7080" w:rsidP="0080378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</w:p>
    <w:p w14:paraId="77F2723B" w14:textId="01B09B65" w:rsidR="00AA7080" w:rsidRPr="00803787" w:rsidRDefault="00AA7080" w:rsidP="00803787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hAnsi="Arial" w:cs="Arial"/>
        </w:rPr>
      </w:pPr>
      <w:r w:rsidRPr="00803787">
        <w:rPr>
          <w:rFonts w:ascii="Arial" w:hAnsi="Arial" w:cs="Arial"/>
        </w:rPr>
        <w:t>Hinweis: Es ist okay, die Aufgabe auch alleine zu machen, wenn du dich lieber nicht austauschen möchtest.</w:t>
      </w:r>
    </w:p>
    <w:p w14:paraId="7513238D" w14:textId="72BCD47C" w:rsidR="00AA7080" w:rsidRPr="003A7C35" w:rsidRDefault="00AA7080" w:rsidP="00803787">
      <w:pPr>
        <w:ind w:left="142" w:firstLine="0"/>
      </w:pPr>
      <w:r w:rsidRPr="00A65B48">
        <w:rPr>
          <w:rFonts w:ascii="Arial" w:hAnsi="Arial" w:cs="Arial"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1F285EE1" wp14:editId="6C07E0A4">
                <wp:simplePos x="0" y="0"/>
                <wp:positionH relativeFrom="column">
                  <wp:posOffset>67088</wp:posOffset>
                </wp:positionH>
                <wp:positionV relativeFrom="paragraph">
                  <wp:posOffset>134316</wp:posOffset>
                </wp:positionV>
                <wp:extent cx="6074797" cy="1238250"/>
                <wp:effectExtent l="0" t="0" r="2540" b="0"/>
                <wp:wrapNone/>
                <wp:docPr id="746152639" name="Abgerundetes 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74797" cy="1238250"/>
                        </a:xfrm>
                        <a:prstGeom prst="roundRect">
                          <a:avLst>
                            <a:gd name="adj" fmla="val 6191"/>
                          </a:avLst>
                        </a:prstGeom>
                        <a:ln w="19050">
                          <a:solidFill>
                            <a:srgbClr val="00347D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77CEE1D" w14:textId="14B9148B" w:rsidR="00AA7080" w:rsidRPr="00E73EED" w:rsidRDefault="00AA7080" w:rsidP="00AA7080">
                            <w:pPr>
                              <w:jc w:val="center"/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1"/>
                                <w:szCs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285EE1" id="Abgerundetes Rechteck 2" o:spid="_x0000_s1026" style="position:absolute;left:0;text-align:left;margin-left:5.3pt;margin-top:10.6pt;width:478.35pt;height:97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405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" fillcolor="white [3201]" strokecolor="#00347d" strokeweight="1.5pt">
                <v:textbox>
                  <w:txbxContent>
                    <w:p w14:paraId="777CEE1D" w14:textId="14B9148B" w:rsidR="00AA7080" w:rsidRPr="00E73EED" w:rsidRDefault="00AA7080" w:rsidP="00AA7080">
                      <w:pPr>
                        <w:jc w:val="center"/>
                        <w:rPr>
                          <w:rFonts w:ascii="Arial" w:hAnsi="Arial" w:cs="Arial"/>
                          <w:sz w:val="21"/>
                          <w:szCs w:val="21"/>
                        </w:rPr>
                      </w:pPr>
                      <w:r>
                        <w:rPr>
                          <w:rFonts w:ascii="Arial" w:hAnsi="Arial" w:cs="Arial"/>
                          <w:sz w:val="21"/>
                          <w:szCs w:val="21"/>
                        </w:rPr>
                        <w:t xml:space="preserve"> </w:t>
                      </w:r>
                    </w:p>
                  </w:txbxContent>
                </v:textbox>
              </v:roundrect>
            </w:pict>
          </mc:Fallback>
        </mc:AlternateContent>
      </w:r>
    </w:p>
    <w:sectPr w:rsidR="00AA7080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E183F" w14:textId="77777777" w:rsidR="00D67806" w:rsidRDefault="00D67806" w:rsidP="003A7C35">
      <w:pPr>
        <w:spacing w:after="0" w:line="240" w:lineRule="auto"/>
      </w:pPr>
      <w:r>
        <w:separator/>
      </w:r>
    </w:p>
  </w:endnote>
  <w:endnote w:type="continuationSeparator" w:id="0">
    <w:p w14:paraId="1A08C015" w14:textId="77777777" w:rsidR="00D67806" w:rsidRDefault="00D6780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8FA14" w14:textId="5BB1B221" w:rsidR="003A7C35" w:rsidRPr="003A7C35" w:rsidRDefault="00685FD6" w:rsidP="00043755">
    <w:pPr>
      <w:spacing w:after="0" w:line="259" w:lineRule="auto"/>
      <w:ind w:left="0" w:right="5952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C395B1A" wp14:editId="48F8E9DA">
          <wp:simplePos x="0" y="0"/>
          <wp:positionH relativeFrom="column">
            <wp:posOffset>150050</wp:posOffset>
          </wp:positionH>
          <wp:positionV relativeFrom="paragraph">
            <wp:posOffset>19050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 w:rsidR="00043755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A529B" w14:textId="77777777" w:rsidR="00D67806" w:rsidRDefault="00D67806" w:rsidP="003A7C35">
      <w:pPr>
        <w:spacing w:after="0" w:line="240" w:lineRule="auto"/>
      </w:pPr>
      <w:r>
        <w:separator/>
      </w:r>
    </w:p>
  </w:footnote>
  <w:footnote w:type="continuationSeparator" w:id="0">
    <w:p w14:paraId="2EE09B83" w14:textId="77777777" w:rsidR="00D67806" w:rsidRDefault="00D6780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22F63" w14:textId="7E6C56AE" w:rsidR="00080A11" w:rsidRDefault="00611876" w:rsidP="00595F63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03B335AF" wp14:editId="1D247E4A">
          <wp:simplePos x="0" y="0"/>
          <wp:positionH relativeFrom="column">
            <wp:posOffset>4023360</wp:posOffset>
          </wp:positionH>
          <wp:positionV relativeFrom="paragraph">
            <wp:posOffset>-383540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4" name="Grafik 3" descr="qr_mmt_eltern-getrenn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ltern-getrenn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03787"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F7BA575" wp14:editId="0D151FA9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636693084" name="Rechteck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54B2751" id="Rechteck 18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030EA161" wp14:editId="6351C494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2EF4067" wp14:editId="3F8689B5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AA7080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AA7080">
      <w:rPr>
        <w:sz w:val="20"/>
        <w:szCs w:val="20"/>
      </w:rPr>
      <w:t xml:space="preserve">Wenn Eltern getrennt </w:t>
    </w:r>
    <w:r w:rsidR="00B16341">
      <w:rPr>
        <w:sz w:val="20"/>
        <w:szCs w:val="20"/>
      </w:rPr>
      <w:t>leben</w:t>
    </w:r>
    <w:r w:rsidR="00AA7080">
      <w:rPr>
        <w:sz w:val="20"/>
        <w:szCs w:val="20"/>
      </w:rPr>
      <w:t>...</w:t>
    </w:r>
  </w:p>
  <w:p w14:paraId="046565D3" w14:textId="0084AE00" w:rsidR="00685FD6" w:rsidRPr="00000978" w:rsidRDefault="00803787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802C712" wp14:editId="5DE3A02C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705823496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37485 w 4545000"/>
                          <a:gd name="T2" fmla="*/ 0 60000 65536"/>
                          <a:gd name="T3" fmla="*/ 0 60000 65536"/>
                          <a:gd name="T4" fmla="*/ 0 w 4545000"/>
                          <a:gd name="T5" fmla="*/ 4545000 w 4545000"/>
                        </a:gdLst>
                        <a:ahLst/>
                        <a:cxnLst>
                          <a:cxn ang="T2">
                            <a:pos x="T0" y="0"/>
                          </a:cxn>
                          <a:cxn ang="T3">
                            <a:pos x="T1" y="0"/>
                          </a:cxn>
                        </a:cxnLst>
                        <a:rect l="T4" t="0" r="T5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7D4EC7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" path="m,l4545000,e" filled="f" strokecolor="#909191" strokeweight="1.25pt">
              <v:stroke miterlimit="1" joinstyle="miter"/>
              <v:path arrowok="t" o:connecttype="custom" o:connectlocs="0,0;4536547,0" o:connectangles="0,0" textboxrect="0,0,4545000,0"/>
            </v:shape>
          </w:pict>
        </mc:Fallback>
      </mc:AlternateContent>
    </w:r>
  </w:p>
  <w:p w14:paraId="40FFF1E5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Eltern getrennt</w:t>
    </w:r>
  </w:p>
  <w:p w14:paraId="35EFB868" w14:textId="77777777" w:rsidR="00685FD6" w:rsidRPr="00611876" w:rsidRDefault="00611876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611876">
      <w:rPr>
        <w:rFonts w:eastAsiaTheme="minorHAnsi" w:cs="Arial"/>
        <w:color w:val="7F7F7F" w:themeColor="text1" w:themeTint="80"/>
        <w:szCs w:val="16"/>
      </w:rPr>
      <w:t>www.planet-schule.de/x/mmt-eltern-getrennt</w:t>
    </w:r>
  </w:p>
  <w:p w14:paraId="48823BEE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742049C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B6A42"/>
    <w:multiLevelType w:val="hybridMultilevel"/>
    <w:tmpl w:val="1B6EA80E"/>
    <w:lvl w:ilvl="0" w:tplc="71AC409C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1359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9EE"/>
    <w:rsid w:val="00043755"/>
    <w:rsid w:val="00053765"/>
    <w:rsid w:val="00080A11"/>
    <w:rsid w:val="000C448D"/>
    <w:rsid w:val="000C5BEC"/>
    <w:rsid w:val="00102258"/>
    <w:rsid w:val="001773CA"/>
    <w:rsid w:val="00200DF4"/>
    <w:rsid w:val="0023136D"/>
    <w:rsid w:val="00281DDB"/>
    <w:rsid w:val="003156A3"/>
    <w:rsid w:val="00335E90"/>
    <w:rsid w:val="003420B1"/>
    <w:rsid w:val="003A09B8"/>
    <w:rsid w:val="003A68B1"/>
    <w:rsid w:val="003A7C35"/>
    <w:rsid w:val="00462615"/>
    <w:rsid w:val="00466A5C"/>
    <w:rsid w:val="0052058C"/>
    <w:rsid w:val="0052199E"/>
    <w:rsid w:val="00540727"/>
    <w:rsid w:val="00557FAE"/>
    <w:rsid w:val="00560917"/>
    <w:rsid w:val="00595F63"/>
    <w:rsid w:val="0060637E"/>
    <w:rsid w:val="00611876"/>
    <w:rsid w:val="00685FD6"/>
    <w:rsid w:val="006F2769"/>
    <w:rsid w:val="00751706"/>
    <w:rsid w:val="007B436A"/>
    <w:rsid w:val="007D248E"/>
    <w:rsid w:val="00803787"/>
    <w:rsid w:val="008B0864"/>
    <w:rsid w:val="008C5CBF"/>
    <w:rsid w:val="009839EE"/>
    <w:rsid w:val="009A3473"/>
    <w:rsid w:val="00A22087"/>
    <w:rsid w:val="00A52450"/>
    <w:rsid w:val="00AA60EB"/>
    <w:rsid w:val="00AA7080"/>
    <w:rsid w:val="00AB5CD5"/>
    <w:rsid w:val="00B16341"/>
    <w:rsid w:val="00B933C3"/>
    <w:rsid w:val="00BB6CB1"/>
    <w:rsid w:val="00BE0BC9"/>
    <w:rsid w:val="00BF6368"/>
    <w:rsid w:val="00C111CB"/>
    <w:rsid w:val="00C65851"/>
    <w:rsid w:val="00CF08A5"/>
    <w:rsid w:val="00D109E0"/>
    <w:rsid w:val="00D67806"/>
    <w:rsid w:val="00DC164D"/>
    <w:rsid w:val="00EA1200"/>
    <w:rsid w:val="00F11639"/>
    <w:rsid w:val="00F16A18"/>
    <w:rsid w:val="00F42D4E"/>
    <w:rsid w:val="00FE3F66"/>
    <w:rsid w:val="00FE4AB0"/>
    <w:rsid w:val="00FF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F0310A"/>
  <w15:docId w15:val="{61E323D9-F0EA-DA4A-BBF3-835E1733E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23136D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053765"/>
    <w:pPr>
      <w:spacing w:after="0" w:line="276" w:lineRule="auto"/>
      <w:ind w:left="720" w:firstLine="0"/>
      <w:contextualSpacing/>
    </w:pPr>
    <w:rPr>
      <w:rFonts w:eastAsiaTheme="minorHAnsi" w:cstheme="minorBidi"/>
      <w:color w:val="003480"/>
      <w:kern w:val="0"/>
      <w:lang w:eastAsia="en-US"/>
    </w:rPr>
  </w:style>
  <w:style w:type="table" w:styleId="Tabellenraster">
    <w:name w:val="Table Grid"/>
    <w:basedOn w:val="NormaleTabelle"/>
    <w:uiPriority w:val="59"/>
    <w:rsid w:val="00053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229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Eltern getrennt: Wie kommen wir klar?</dc:title>
  <dc:creator>planet schule</dc:creator>
  <cp:lastModifiedBy>Martina Frietsch</cp:lastModifiedBy>
  <cp:revision>3</cp:revision>
  <dcterms:created xsi:type="dcterms:W3CDTF">2025-11-26T16:24:00Z</dcterms:created>
  <dcterms:modified xsi:type="dcterms:W3CDTF">2025-12-01T12:52:00Z</dcterms:modified>
</cp:coreProperties>
</file>