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4C14B" w14:textId="573EAA6C" w:rsidR="00560917" w:rsidRDefault="00E02BBD" w:rsidP="003A68B1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 wp14:anchorId="7D133569" wp14:editId="1B345564">
            <wp:simplePos x="0" y="0"/>
            <wp:positionH relativeFrom="margin">
              <wp:align>right</wp:align>
            </wp:positionH>
            <wp:positionV relativeFrom="paragraph">
              <wp:posOffset>8519</wp:posOffset>
            </wp:positionV>
            <wp:extent cx="1962916" cy="1338075"/>
            <wp:effectExtent l="0" t="0" r="0" b="0"/>
            <wp:wrapThrough wrapText="bothSides">
              <wp:wrapPolygon edited="0">
                <wp:start x="0" y="0"/>
                <wp:lineTo x="0" y="21221"/>
                <wp:lineTo x="21383" y="21221"/>
                <wp:lineTo x="21383" y="0"/>
                <wp:lineTo x="0" y="0"/>
              </wp:wrapPolygon>
            </wp:wrapThrough>
            <wp:docPr id="754215532" name="Grafik 4" descr="Ein Bild, das Lineart, Entwurf, Strichzeichnung, Zeichn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215532" name="Grafik 4" descr="Ein Bild, das Lineart, Entwurf, Strichzeichnung, Zeichnung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916" cy="1338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83EE55" w14:textId="57D310F7" w:rsidR="00560917" w:rsidRPr="005457B0" w:rsidRDefault="00A22087" w:rsidP="003E2FD9">
      <w:pPr>
        <w:pStyle w:val="Arialberschrift"/>
        <w:ind w:firstLine="0"/>
        <w:rPr>
          <w:b w:val="0"/>
        </w:rPr>
      </w:pPr>
      <w:r>
        <w:t>Elternliebe</w:t>
      </w:r>
    </w:p>
    <w:p w14:paraId="6F5FC36A" w14:textId="77777777" w:rsidR="009A3473" w:rsidRDefault="009A3473" w:rsidP="003E2FD9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</w:p>
    <w:p w14:paraId="56E932BA" w14:textId="0B263C02" w:rsidR="009A3473" w:rsidRPr="009E1475" w:rsidRDefault="003E2FD9" w:rsidP="003E2FD9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</w:t>
      </w:r>
      <w:r w:rsidR="009A3473" w:rsidRPr="009E1475">
        <w:rPr>
          <w:rFonts w:ascii="Arial" w:hAnsi="Arial" w:cs="Arial"/>
          <w:b/>
          <w:bCs/>
          <w:sz w:val="18"/>
          <w:szCs w:val="18"/>
        </w:rPr>
        <w:t xml:space="preserve">Podcast Szene </w:t>
      </w:r>
      <w:r>
        <w:rPr>
          <w:rFonts w:ascii="Arial" w:hAnsi="Arial" w:cs="Arial"/>
          <w:b/>
          <w:bCs/>
          <w:sz w:val="18"/>
          <w:szCs w:val="18"/>
        </w:rPr>
        <w:t>Minute</w:t>
      </w:r>
      <w:r w:rsidRPr="009E1475">
        <w:rPr>
          <w:rFonts w:ascii="Arial" w:hAnsi="Arial" w:cs="Arial"/>
          <w:b/>
          <w:bCs/>
          <w:sz w:val="18"/>
          <w:szCs w:val="18"/>
        </w:rPr>
        <w:t xml:space="preserve"> </w:t>
      </w:r>
      <w:r w:rsidR="00157FF0">
        <w:rPr>
          <w:rFonts w:ascii="Arial" w:hAnsi="Arial" w:cs="Arial"/>
          <w:b/>
          <w:bCs/>
          <w:sz w:val="18"/>
          <w:szCs w:val="18"/>
        </w:rPr>
        <w:t>11:55</w:t>
      </w:r>
      <w:r w:rsidR="009A3473" w:rsidRPr="009E1475">
        <w:rPr>
          <w:rFonts w:ascii="Arial" w:hAnsi="Arial" w:cs="Arial"/>
          <w:b/>
          <w:bCs/>
          <w:sz w:val="18"/>
          <w:szCs w:val="18"/>
        </w:rPr>
        <w:t xml:space="preserve">– </w:t>
      </w:r>
      <w:r w:rsidR="00157FF0">
        <w:rPr>
          <w:rFonts w:ascii="Arial" w:hAnsi="Arial" w:cs="Arial"/>
          <w:b/>
          <w:bCs/>
          <w:sz w:val="18"/>
          <w:szCs w:val="18"/>
        </w:rPr>
        <w:t>14:40</w:t>
      </w:r>
      <w:r w:rsidR="009A3473" w:rsidRPr="009E1475">
        <w:rPr>
          <w:rFonts w:ascii="Arial" w:hAnsi="Arial" w:cs="Arial"/>
          <w:b/>
          <w:bCs/>
          <w:sz w:val="18"/>
          <w:szCs w:val="18"/>
        </w:rPr>
        <w:t>)</w:t>
      </w:r>
    </w:p>
    <w:p w14:paraId="4B4BF8EA" w14:textId="77777777" w:rsidR="009A3473" w:rsidRPr="00A65B48" w:rsidRDefault="009A3473" w:rsidP="003E2FD9">
      <w:pPr>
        <w:ind w:left="142" w:firstLine="0"/>
        <w:rPr>
          <w:rFonts w:ascii="Arial" w:hAnsi="Arial" w:cs="Arial"/>
          <w:sz w:val="21"/>
          <w:szCs w:val="21"/>
        </w:rPr>
      </w:pPr>
    </w:p>
    <w:p w14:paraId="2301360B" w14:textId="7B286FE1" w:rsidR="009A3473" w:rsidRPr="003E2FD9" w:rsidRDefault="009A3473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A52450">
        <w:rPr>
          <w:rFonts w:ascii="Arial" w:hAnsi="Arial" w:cs="Arial"/>
          <w:b/>
          <w:bCs/>
        </w:rPr>
        <w:t>1.</w:t>
      </w:r>
      <w:r w:rsidRPr="00A52450">
        <w:rPr>
          <w:rFonts w:ascii="Arial" w:hAnsi="Arial" w:cs="Arial"/>
        </w:rPr>
        <w:t xml:space="preserve"> </w:t>
      </w:r>
      <w:r w:rsidR="00A22087" w:rsidRPr="00A52450">
        <w:rPr>
          <w:rFonts w:ascii="Arial" w:hAnsi="Arial" w:cs="Arial"/>
        </w:rPr>
        <w:t xml:space="preserve">Im Text siehst du viele Beispiele dafür, wie Eltern ihren Kindern zeigen, dass sie sie liebhaben. </w:t>
      </w:r>
      <w:r w:rsidR="00A22087" w:rsidRPr="003E2FD9">
        <w:rPr>
          <w:rFonts w:ascii="Arial" w:hAnsi="Arial" w:cs="Arial"/>
        </w:rPr>
        <w:t>Ergänze die fehlenden Wörter.</w:t>
      </w:r>
    </w:p>
    <w:p w14:paraId="6312E9CD" w14:textId="77777777" w:rsidR="003A09B8" w:rsidRPr="00A52450" w:rsidRDefault="003A09B8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  <w:i/>
          <w:iCs/>
        </w:rPr>
      </w:pPr>
    </w:p>
    <w:p w14:paraId="4048A0A7" w14:textId="162BCDC0" w:rsidR="00A22087" w:rsidRPr="00A52450" w:rsidRDefault="00A22087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  <w:i/>
          <w:iCs/>
        </w:rPr>
      </w:pPr>
      <w:r w:rsidRPr="00A5245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6E7722D" wp14:editId="170A383E">
                <wp:simplePos x="0" y="0"/>
                <wp:positionH relativeFrom="page">
                  <wp:posOffset>802269</wp:posOffset>
                </wp:positionH>
                <wp:positionV relativeFrom="paragraph">
                  <wp:posOffset>47625</wp:posOffset>
                </wp:positionV>
                <wp:extent cx="5659817" cy="419100"/>
                <wp:effectExtent l="0" t="0" r="17145" b="19050"/>
                <wp:wrapNone/>
                <wp:docPr id="1803077828" name="Abgerundetes 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9817" cy="41910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A952D8" w14:textId="77852426" w:rsidR="00A22087" w:rsidRPr="00E73EED" w:rsidRDefault="00A22087" w:rsidP="00A22087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Arm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-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Lieblingsessen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-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Geschichte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–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kümmern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-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Bett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–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zusammen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– </w:t>
                            </w:r>
                            <w:r w:rsidRPr="004A79F4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Geburtstag</w:t>
                            </w: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- sagen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E7722D" id="Abgerundetes Rechteck 2" o:spid="_x0000_s1026" style="position:absolute;left:0;text-align:left;margin-left:63.15pt;margin-top:3.75pt;width:445.65pt;height:33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" fillcolor="white [3201]" strokecolor="#00347d" strokeweight="1.5pt">
                <v:textbox>
                  <w:txbxContent>
                    <w:p w14:paraId="73A952D8" w14:textId="77852426" w:rsidR="00A22087" w:rsidRPr="00E73EED" w:rsidRDefault="00A22087" w:rsidP="00A22087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Arm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-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Lieblingsessen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-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Geschichte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–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kümmern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-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Bett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–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zusammen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– </w:t>
                      </w:r>
                      <w:r w:rsidRPr="004A79F4">
                        <w:rPr>
                          <w:rFonts w:ascii="Arial" w:hAnsi="Arial" w:cs="Arial"/>
                          <w:sz w:val="21"/>
                          <w:szCs w:val="21"/>
                        </w:rPr>
                        <w:t>Geburtstag</w:t>
                      </w: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- sagen </w:t>
                      </w: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10C6CF7B" w14:textId="2686A319" w:rsidR="00A22087" w:rsidRPr="00A52450" w:rsidRDefault="00A22087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ppleSystemUIFont" w:eastAsiaTheme="minorHAnsi" w:hAnsi="AppleSystemUIFont" w:cs="AppleSystemUIFont"/>
          <w:color w:val="auto"/>
          <w:kern w:val="0"/>
          <w:lang w:eastAsia="en-US"/>
        </w:rPr>
      </w:pPr>
    </w:p>
    <w:p w14:paraId="773784A0" w14:textId="5C0F3713" w:rsidR="00A22087" w:rsidRPr="00A52450" w:rsidRDefault="00A22087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ppleSystemUIFont" w:eastAsiaTheme="minorHAnsi" w:hAnsi="AppleSystemUIFont" w:cs="AppleSystemUIFont"/>
          <w:color w:val="auto"/>
          <w:kern w:val="0"/>
          <w:lang w:eastAsia="en-US"/>
        </w:rPr>
      </w:pPr>
    </w:p>
    <w:p w14:paraId="35F46F26" w14:textId="77777777" w:rsidR="00A22087" w:rsidRPr="00A52450" w:rsidRDefault="00A22087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p w14:paraId="1B378D6A" w14:textId="0FB5F33B" w:rsidR="00A22087" w:rsidRPr="00A52450" w:rsidRDefault="00A22087" w:rsidP="003E2FD9">
      <w:p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Arial" w:hAnsi="Arial" w:cs="Arial"/>
        </w:rPr>
      </w:pPr>
      <w:r w:rsidRPr="00A52450">
        <w:rPr>
          <w:rFonts w:ascii="Arial" w:hAnsi="Arial" w:cs="Arial"/>
        </w:rPr>
        <w:t>Eltern zeigen ihre Liebe auf viele verschiedene Arten.</w:t>
      </w:r>
      <w:r w:rsidRPr="00A52450">
        <w:rPr>
          <w:rFonts w:ascii="MS Gothic" w:eastAsia="MS Gothic" w:hAnsi="MS Gothic" w:cs="MS Gothic" w:hint="eastAsia"/>
        </w:rPr>
        <w:t> </w:t>
      </w:r>
      <w:r w:rsidRPr="00A52450">
        <w:rPr>
          <w:rFonts w:ascii="Arial" w:hAnsi="Arial" w:cs="Arial"/>
        </w:rPr>
        <w:t>Vor dem Einschlafen liest der Papa zum Beispiel eine ______________ vor.</w:t>
      </w:r>
      <w:r w:rsidRPr="00A52450">
        <w:rPr>
          <w:rFonts w:ascii="MS Gothic" w:eastAsia="MS Gothic" w:hAnsi="MS Gothic" w:cs="MS Gothic"/>
        </w:rPr>
        <w:t xml:space="preserve"> </w:t>
      </w:r>
      <w:r w:rsidRPr="00A52450">
        <w:rPr>
          <w:rFonts w:ascii="Arial" w:hAnsi="Arial" w:cs="Arial"/>
        </w:rPr>
        <w:t>Manchmal malen Eltern und Kinder etwas ____________ und hängen das Bild auf.</w:t>
      </w:r>
      <w:r w:rsidRPr="00A52450">
        <w:rPr>
          <w:rFonts w:ascii="MS Gothic" w:eastAsia="MS Gothic" w:hAnsi="MS Gothic" w:cs="MS Gothic" w:hint="eastAsia"/>
        </w:rPr>
        <w:t> </w:t>
      </w:r>
      <w:r w:rsidRPr="00A52450">
        <w:rPr>
          <w:rFonts w:ascii="Arial" w:hAnsi="Arial" w:cs="Arial"/>
        </w:rPr>
        <w:t>Wenn Kinder traurig oder wütend sind, nehmen Eltern sie oft in den _______.</w:t>
      </w:r>
      <w:r w:rsidR="00776307">
        <w:rPr>
          <w:rFonts w:ascii="Arial" w:hAnsi="Arial" w:cs="Arial"/>
        </w:rPr>
        <w:t xml:space="preserve"> </w:t>
      </w:r>
      <w:r w:rsidRPr="00A52450">
        <w:rPr>
          <w:rFonts w:ascii="Arial" w:hAnsi="Arial" w:cs="Arial"/>
        </w:rPr>
        <w:t>Nach einem schlechten Traum dürfen manche Kinder im ________ der Eltern schlafen.</w:t>
      </w:r>
    </w:p>
    <w:p w14:paraId="244467FA" w14:textId="60D7DD7C" w:rsidR="00466A5C" w:rsidRPr="00A52450" w:rsidRDefault="00A22087" w:rsidP="003E2FD9">
      <w:p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Arial" w:hAnsi="Arial" w:cs="Arial"/>
        </w:rPr>
      </w:pPr>
      <w:r w:rsidRPr="00A52450">
        <w:rPr>
          <w:rFonts w:ascii="Arial" w:hAnsi="Arial" w:cs="Arial"/>
        </w:rPr>
        <w:t>Zum ___</w:t>
      </w:r>
      <w:r w:rsidR="00BC20AB">
        <w:rPr>
          <w:rFonts w:ascii="Arial" w:hAnsi="Arial" w:cs="Arial"/>
        </w:rPr>
        <w:t>_____</w:t>
      </w:r>
      <w:r w:rsidRPr="00A52450">
        <w:rPr>
          <w:rFonts w:ascii="Arial" w:hAnsi="Arial" w:cs="Arial"/>
        </w:rPr>
        <w:t>__________ backen Eltern einen Kuchen und Kinder dürfen sich ihr ______</w:t>
      </w:r>
      <w:r w:rsidR="00BC20AB">
        <w:rPr>
          <w:rFonts w:ascii="Arial" w:hAnsi="Arial" w:cs="Arial"/>
        </w:rPr>
        <w:t>____________</w:t>
      </w:r>
      <w:r w:rsidRPr="00A52450">
        <w:rPr>
          <w:rFonts w:ascii="Arial" w:hAnsi="Arial" w:cs="Arial"/>
        </w:rPr>
        <w:t>________ wünschen.</w:t>
      </w:r>
      <w:r w:rsidRPr="00A52450">
        <w:rPr>
          <w:rFonts w:ascii="MS Gothic" w:eastAsia="MS Gothic" w:hAnsi="MS Gothic" w:cs="MS Gothic"/>
        </w:rPr>
        <w:t xml:space="preserve"> </w:t>
      </w:r>
      <w:r w:rsidRPr="00A52450">
        <w:rPr>
          <w:rFonts w:ascii="Arial" w:hAnsi="Arial" w:cs="Arial"/>
        </w:rPr>
        <w:t>Wenn Kinder krank sind, __________ sich Eltern um sie.</w:t>
      </w:r>
      <w:r w:rsidRPr="00A52450">
        <w:rPr>
          <w:rFonts w:ascii="MS Gothic" w:eastAsia="MS Gothic" w:hAnsi="MS Gothic" w:cs="MS Gothic" w:hint="eastAsia"/>
        </w:rPr>
        <w:t> </w:t>
      </w:r>
      <w:r w:rsidRPr="00A52450">
        <w:rPr>
          <w:rFonts w:ascii="Arial" w:hAnsi="Arial" w:cs="Arial"/>
        </w:rPr>
        <w:t>Manche Eltern __________ ihren Kindern</w:t>
      </w:r>
      <w:r w:rsidR="003A09B8" w:rsidRPr="00A52450">
        <w:rPr>
          <w:rFonts w:ascii="Arial" w:hAnsi="Arial" w:cs="Arial"/>
        </w:rPr>
        <w:t xml:space="preserve"> auch einfach</w:t>
      </w:r>
      <w:r w:rsidRPr="00A52450">
        <w:rPr>
          <w:rFonts w:ascii="Arial" w:hAnsi="Arial" w:cs="Arial"/>
        </w:rPr>
        <w:t>, dass sie sie liebhaben.</w:t>
      </w:r>
    </w:p>
    <w:p w14:paraId="46C8172C" w14:textId="77777777" w:rsidR="00466A5C" w:rsidRPr="00A52450" w:rsidRDefault="00466A5C" w:rsidP="003E2FD9">
      <w:pPr>
        <w:ind w:left="142" w:firstLine="0"/>
        <w:rPr>
          <w:rFonts w:ascii="Arial" w:hAnsi="Arial" w:cs="Arial"/>
        </w:rPr>
      </w:pPr>
    </w:p>
    <w:p w14:paraId="59D56A96" w14:textId="77777777" w:rsidR="00776307" w:rsidRPr="00434DB9" w:rsidRDefault="003A09B8" w:rsidP="0077630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A52450">
        <w:rPr>
          <w:rFonts w:ascii="Arial" w:hAnsi="Arial" w:cs="Arial"/>
          <w:b/>
          <w:bCs/>
        </w:rPr>
        <w:t>2</w:t>
      </w:r>
      <w:r w:rsidR="00466A5C" w:rsidRPr="00A52450">
        <w:rPr>
          <w:rFonts w:ascii="Arial" w:hAnsi="Arial" w:cs="Arial"/>
          <w:b/>
          <w:bCs/>
        </w:rPr>
        <w:t>.</w:t>
      </w:r>
      <w:r w:rsidR="00466A5C" w:rsidRPr="00A52450">
        <w:rPr>
          <w:rFonts w:ascii="Arial" w:hAnsi="Arial" w:cs="Arial"/>
        </w:rPr>
        <w:t xml:space="preserve"> </w:t>
      </w:r>
      <w:r w:rsidR="00776307" w:rsidRPr="00434DB9">
        <w:rPr>
          <w:rFonts w:ascii="Arial" w:hAnsi="Arial" w:cs="Arial"/>
        </w:rPr>
        <w:t>Liebe zu verstehen ist manchmal nicht leicht. Einige Gedanken sind hilfreich und richtig, andere können traurig machen oder stimmen nicht.</w:t>
      </w:r>
    </w:p>
    <w:p w14:paraId="6B66E697" w14:textId="77777777" w:rsidR="00776307" w:rsidRPr="00434DB9" w:rsidRDefault="00776307" w:rsidP="0077630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434DB9">
        <w:rPr>
          <w:rFonts w:ascii="Arial" w:hAnsi="Arial" w:cs="Arial"/>
        </w:rPr>
        <w:t xml:space="preserve">Kreuze die Gedanken an, von denen du glaubst: </w:t>
      </w:r>
      <w:r w:rsidRPr="00C70796">
        <w:rPr>
          <w:rFonts w:ascii="Arial" w:hAnsi="Arial" w:cs="Arial"/>
          <w:i/>
          <w:iCs/>
        </w:rPr>
        <w:t>Ja, so ist es wirklich.</w:t>
      </w:r>
    </w:p>
    <w:p w14:paraId="65DA4879" w14:textId="65A9107C" w:rsidR="003A09B8" w:rsidRDefault="003A09B8" w:rsidP="0077630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p w14:paraId="360EA2B9" w14:textId="77777777" w:rsidR="008A6D23" w:rsidRPr="003E2FD9" w:rsidRDefault="008A6D23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tbl>
      <w:tblPr>
        <w:tblStyle w:val="Tabellenraster"/>
        <w:tblW w:w="9802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7"/>
        <w:gridCol w:w="9375"/>
      </w:tblGrid>
      <w:tr w:rsidR="008A6D23" w14:paraId="41CB65D4" w14:textId="77777777" w:rsidTr="00E02BBD">
        <w:trPr>
          <w:trHeight w:val="359"/>
        </w:trPr>
        <w:tc>
          <w:tcPr>
            <w:tcW w:w="427" w:type="dxa"/>
          </w:tcPr>
          <w:p w14:paraId="4EF48BD0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16A48D3F" w14:textId="76262DE0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Ich muss gute Noten schreiben, damit mich meine Eltern lieben.</w:t>
            </w:r>
          </w:p>
        </w:tc>
      </w:tr>
      <w:tr w:rsidR="008A6D23" w14:paraId="446D1D54" w14:textId="77777777" w:rsidTr="00E02BBD">
        <w:trPr>
          <w:trHeight w:val="378"/>
        </w:trPr>
        <w:tc>
          <w:tcPr>
            <w:tcW w:w="427" w:type="dxa"/>
          </w:tcPr>
          <w:p w14:paraId="330E5BD8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48E6418A" w14:textId="2EEBDD8E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Meine Eltern können ihre Liebe durch kleine Dinge im Alltag zeigen.</w:t>
            </w:r>
          </w:p>
        </w:tc>
      </w:tr>
      <w:tr w:rsidR="008A6D23" w14:paraId="460487C8" w14:textId="77777777" w:rsidTr="00E02BBD">
        <w:trPr>
          <w:trHeight w:val="359"/>
        </w:trPr>
        <w:tc>
          <w:tcPr>
            <w:tcW w:w="427" w:type="dxa"/>
          </w:tcPr>
          <w:p w14:paraId="290B0352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268B3888" w14:textId="1F5F32C6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Wenn meine Eltern gestresst sind, lieben sie mich nicht mehr.</w:t>
            </w:r>
          </w:p>
        </w:tc>
      </w:tr>
      <w:tr w:rsidR="008A6D23" w14:paraId="1F9E64CF" w14:textId="77777777" w:rsidTr="00E02BBD">
        <w:trPr>
          <w:trHeight w:val="359"/>
        </w:trPr>
        <w:tc>
          <w:tcPr>
            <w:tcW w:w="427" w:type="dxa"/>
          </w:tcPr>
          <w:p w14:paraId="36D9DD59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5F0D6311" w14:textId="46B384B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Auch wenn meine Eltern sich streiten, lieben sie mich.</w:t>
            </w:r>
          </w:p>
        </w:tc>
      </w:tr>
      <w:tr w:rsidR="008A6D23" w14:paraId="5E3CC1C4" w14:textId="77777777" w:rsidTr="00E02BBD">
        <w:trPr>
          <w:trHeight w:val="378"/>
        </w:trPr>
        <w:tc>
          <w:tcPr>
            <w:tcW w:w="427" w:type="dxa"/>
          </w:tcPr>
          <w:p w14:paraId="1A8E26AD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5A6E8DA4" w14:textId="617D62ED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Liebe verschwindet, wenn meine Eltern nicht mehr zusammenwohnen.</w:t>
            </w:r>
          </w:p>
        </w:tc>
      </w:tr>
      <w:tr w:rsidR="008A6D23" w14:paraId="715F6DB2" w14:textId="77777777" w:rsidTr="00E02BBD">
        <w:trPr>
          <w:trHeight w:val="359"/>
        </w:trPr>
        <w:tc>
          <w:tcPr>
            <w:tcW w:w="427" w:type="dxa"/>
          </w:tcPr>
          <w:p w14:paraId="5BE25956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158A2FFB" w14:textId="46518DA1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Auch wenn ich Fehler mache, haben mich meine Eltern lieb.</w:t>
            </w:r>
          </w:p>
        </w:tc>
      </w:tr>
      <w:tr w:rsidR="008A6D23" w14:paraId="2C12FA0D" w14:textId="77777777" w:rsidTr="00E02BBD">
        <w:trPr>
          <w:trHeight w:val="359"/>
        </w:trPr>
        <w:tc>
          <w:tcPr>
            <w:tcW w:w="427" w:type="dxa"/>
          </w:tcPr>
          <w:p w14:paraId="6338868F" w14:textId="77777777" w:rsidR="008A6D23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9375" w:type="dxa"/>
            <w:tcBorders>
              <w:top w:val="nil"/>
              <w:bottom w:val="nil"/>
              <w:right w:val="nil"/>
            </w:tcBorders>
          </w:tcPr>
          <w:p w14:paraId="0A8F072D" w14:textId="162E7B4F" w:rsidR="008A6D23" w:rsidRPr="00A52450" w:rsidRDefault="008A6D23" w:rsidP="003E2FD9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hAnsi="Arial" w:cs="Arial"/>
              </w:rPr>
            </w:pPr>
            <w:r w:rsidRPr="00A52450">
              <w:rPr>
                <w:rFonts w:ascii="Arial" w:hAnsi="Arial" w:cs="Arial"/>
              </w:rPr>
              <w:t>Ich muss immer alles richtig machen, damit mich meine Eltern liebhaben.</w:t>
            </w:r>
          </w:p>
        </w:tc>
      </w:tr>
    </w:tbl>
    <w:p w14:paraId="021B46F1" w14:textId="1AE483CF" w:rsidR="003A09B8" w:rsidRDefault="003A09B8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p w14:paraId="04983C36" w14:textId="77777777" w:rsidR="008A6D23" w:rsidRDefault="008A6D23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14:paraId="028D3FF4" w14:textId="0F81E0C2" w:rsidR="0023136D" w:rsidRPr="00A52450" w:rsidRDefault="0023136D" w:rsidP="003E2FD9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A52450">
        <w:rPr>
          <w:rFonts w:ascii="Arial" w:hAnsi="Arial" w:cs="Arial"/>
          <w:b/>
          <w:bCs/>
        </w:rPr>
        <w:t>3.</w:t>
      </w:r>
      <w:r w:rsidRPr="00A52450">
        <w:rPr>
          <w:rFonts w:ascii="Arial" w:hAnsi="Arial" w:cs="Arial"/>
        </w:rPr>
        <w:t xml:space="preserve"> Welche Dinge machen deine Eltern oder wichtigen Bezugspersonen, bei denen du merkst, dass du geliebt wirst? Nenne mindestens 3 Beispiele.</w:t>
      </w:r>
    </w:p>
    <w:p w14:paraId="4CFF7BF6" w14:textId="77777777" w:rsidR="0023136D" w:rsidRPr="00A52450" w:rsidRDefault="0023136D" w:rsidP="00E02BBD">
      <w:pPr>
        <w:spacing w:line="240" w:lineRule="auto"/>
        <w:ind w:left="142" w:firstLine="0"/>
        <w:rPr>
          <w:rFonts w:ascii="Arial" w:hAnsi="Arial" w:cs="Arial"/>
        </w:rPr>
      </w:pPr>
    </w:p>
    <w:p w14:paraId="49EB3041" w14:textId="77777777" w:rsidR="009A3473" w:rsidRPr="00A52450" w:rsidRDefault="009A3473" w:rsidP="00E02BBD">
      <w:pPr>
        <w:spacing w:line="240" w:lineRule="auto"/>
        <w:ind w:left="142" w:firstLine="0"/>
        <w:rPr>
          <w:rFonts w:ascii="Arial" w:hAnsi="Arial" w:cs="Arial"/>
        </w:rPr>
      </w:pPr>
      <w:r w:rsidRPr="00A52450">
        <w:rPr>
          <w:rFonts w:ascii="Arial" w:hAnsi="Arial" w:cs="Arial"/>
        </w:rPr>
        <w:t>__________________________________________________________________________</w:t>
      </w:r>
    </w:p>
    <w:p w14:paraId="5EA70713" w14:textId="77777777" w:rsidR="009A3473" w:rsidRPr="00A52450" w:rsidRDefault="009A3473" w:rsidP="00E02BBD">
      <w:pPr>
        <w:spacing w:line="240" w:lineRule="auto"/>
        <w:ind w:left="142" w:firstLine="0"/>
        <w:rPr>
          <w:rFonts w:ascii="Arial" w:hAnsi="Arial" w:cs="Arial"/>
        </w:rPr>
      </w:pPr>
    </w:p>
    <w:p w14:paraId="48C75F75" w14:textId="77777777" w:rsidR="009A3473" w:rsidRPr="00A52450" w:rsidRDefault="009A3473" w:rsidP="00E02BBD">
      <w:pPr>
        <w:spacing w:line="240" w:lineRule="auto"/>
        <w:ind w:left="142" w:firstLine="0"/>
        <w:rPr>
          <w:rFonts w:ascii="Arial" w:hAnsi="Arial" w:cs="Arial"/>
        </w:rPr>
      </w:pPr>
      <w:r w:rsidRPr="00A52450">
        <w:rPr>
          <w:rFonts w:ascii="Arial" w:hAnsi="Arial" w:cs="Arial"/>
        </w:rPr>
        <w:t>__________________________________________________________________________</w:t>
      </w:r>
    </w:p>
    <w:p w14:paraId="1943AB8B" w14:textId="77777777" w:rsidR="00595F63" w:rsidRPr="00A52450" w:rsidRDefault="00595F63" w:rsidP="00E02BBD">
      <w:pPr>
        <w:spacing w:line="240" w:lineRule="auto"/>
        <w:ind w:left="142" w:firstLine="0"/>
        <w:rPr>
          <w:rFonts w:ascii="Arial" w:hAnsi="Arial" w:cs="Arial"/>
        </w:rPr>
      </w:pPr>
    </w:p>
    <w:p w14:paraId="2B24967D" w14:textId="2BBB2EB7" w:rsidR="003A7C35" w:rsidRPr="00A52450" w:rsidRDefault="00595F63" w:rsidP="00E02BBD">
      <w:pPr>
        <w:spacing w:line="240" w:lineRule="auto"/>
        <w:ind w:left="142" w:firstLine="0"/>
        <w:rPr>
          <w:i/>
          <w:iCs/>
        </w:rPr>
      </w:pPr>
      <w:r w:rsidRPr="00A52450">
        <w:rPr>
          <w:rFonts w:ascii="Arial" w:hAnsi="Arial" w:cs="Arial"/>
        </w:rPr>
        <w:t>__________________________________________________________________________</w:t>
      </w:r>
    </w:p>
    <w:p w14:paraId="13F09821" w14:textId="77777777" w:rsidR="003A7C35" w:rsidRDefault="003A7C35" w:rsidP="00E02BBD">
      <w:pPr>
        <w:spacing w:line="240" w:lineRule="auto"/>
        <w:ind w:left="142" w:firstLine="0"/>
      </w:pPr>
    </w:p>
    <w:p w14:paraId="1891E71C" w14:textId="77777777" w:rsidR="008A6D23" w:rsidRPr="00A52450" w:rsidRDefault="008A6D23" w:rsidP="00E02BBD">
      <w:pPr>
        <w:spacing w:line="240" w:lineRule="auto"/>
        <w:ind w:left="142" w:firstLine="0"/>
        <w:rPr>
          <w:i/>
          <w:iCs/>
        </w:rPr>
      </w:pPr>
      <w:r w:rsidRPr="00A52450">
        <w:rPr>
          <w:rFonts w:ascii="Arial" w:hAnsi="Arial" w:cs="Arial"/>
        </w:rPr>
        <w:t>__________________________________________________________________________</w:t>
      </w:r>
    </w:p>
    <w:p w14:paraId="60EA537E" w14:textId="77777777" w:rsidR="008A6D23" w:rsidRPr="003A7C35" w:rsidRDefault="008A6D23" w:rsidP="003E2FD9">
      <w:pPr>
        <w:ind w:left="142" w:firstLine="0"/>
      </w:pPr>
    </w:p>
    <w:sectPr w:rsidR="008A6D23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DFD5F" w14:textId="77777777" w:rsidR="000644D0" w:rsidRDefault="000644D0" w:rsidP="003A7C35">
      <w:pPr>
        <w:spacing w:after="0" w:line="240" w:lineRule="auto"/>
      </w:pPr>
      <w:r>
        <w:separator/>
      </w:r>
    </w:p>
  </w:endnote>
  <w:endnote w:type="continuationSeparator" w:id="0">
    <w:p w14:paraId="3A5A127A" w14:textId="77777777" w:rsidR="000644D0" w:rsidRDefault="000644D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pleSystemUIFon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8FA14" w14:textId="7D149F68" w:rsidR="003A7C35" w:rsidRPr="003A7C35" w:rsidRDefault="00685FD6" w:rsidP="003E2FD9">
    <w:pPr>
      <w:spacing w:after="0" w:line="259" w:lineRule="auto"/>
      <w:ind w:left="0" w:right="481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C395B1A" wp14:editId="6E25CD8C">
          <wp:simplePos x="0" y="0"/>
          <wp:positionH relativeFrom="column">
            <wp:posOffset>145577</wp:posOffset>
          </wp:positionH>
          <wp:positionV relativeFrom="paragraph">
            <wp:posOffset>10160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E2FD9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02BBD">
      <w:rPr>
        <w:rFonts w:ascii="Arial" w:eastAsia="TheSans C5 Plain" w:hAnsi="Arial" w:cs="Arial"/>
        <w:bCs/>
        <w:color w:val="909191"/>
        <w:sz w:val="18"/>
        <w:szCs w:val="18"/>
      </w:rPr>
      <w:t xml:space="preserve">     Illustration: </w:t>
    </w:r>
    <w:proofErr w:type="spellStart"/>
    <w:r w:rsidR="00E02BBD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EE52A" w14:textId="77777777" w:rsidR="000644D0" w:rsidRDefault="000644D0" w:rsidP="003A7C35">
      <w:pPr>
        <w:spacing w:after="0" w:line="240" w:lineRule="auto"/>
      </w:pPr>
      <w:r>
        <w:separator/>
      </w:r>
    </w:p>
  </w:footnote>
  <w:footnote w:type="continuationSeparator" w:id="0">
    <w:p w14:paraId="3DBA7061" w14:textId="77777777" w:rsidR="000644D0" w:rsidRDefault="000644D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22F63" w14:textId="1AB574C0" w:rsidR="00080A11" w:rsidRDefault="00611876" w:rsidP="00595F6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3B335AF" wp14:editId="117FA9C2">
          <wp:simplePos x="0" y="0"/>
          <wp:positionH relativeFrom="column">
            <wp:posOffset>4023360</wp:posOffset>
          </wp:positionH>
          <wp:positionV relativeFrom="paragraph">
            <wp:posOffset>-393538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mmt_eltern-getren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ltern-getrenn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E2FD9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C4A8402" wp14:editId="0F506814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987735934" name="Rechteck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5FE2339" id="Rechteck 9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30EA161" wp14:editId="6351C494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2EF4067" wp14:editId="3F8689B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22087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A22087">
      <w:rPr>
        <w:sz w:val="20"/>
        <w:szCs w:val="20"/>
      </w:rPr>
      <w:t>Elternliebe</w:t>
    </w:r>
  </w:p>
  <w:p w14:paraId="046565D3" w14:textId="16B9DC11" w:rsidR="00685FD6" w:rsidRPr="00000978" w:rsidRDefault="003E2FD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91E08F1" wp14:editId="20CDEAE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73491415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39363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02A53B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" path="m,l4545000,e" filled="f" strokecolor="#909191" strokeweight="1.25pt">
              <v:stroke miterlimit="1" joinstyle="miter"/>
              <v:path arrowok="t" o:connecttype="custom" o:connectlocs="0,0;4538424,0" o:connectangles="0,0" textboxrect="0,0,4545000,0"/>
            </v:shape>
          </w:pict>
        </mc:Fallback>
      </mc:AlternateContent>
    </w:r>
  </w:p>
  <w:p w14:paraId="40FFF1E5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Eltern getrennt</w:t>
    </w:r>
  </w:p>
  <w:p w14:paraId="35EFB868" w14:textId="77777777" w:rsidR="00685FD6" w:rsidRPr="00611876" w:rsidRDefault="00611876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611876">
      <w:rPr>
        <w:rFonts w:eastAsiaTheme="minorHAnsi" w:cs="Arial"/>
        <w:color w:val="7F7F7F" w:themeColor="text1" w:themeTint="80"/>
        <w:szCs w:val="16"/>
      </w:rPr>
      <w:t>www.planet-schule.de/x/mmt-eltern-getrennt</w:t>
    </w:r>
  </w:p>
  <w:p w14:paraId="48823BEE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742049C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35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9EE"/>
    <w:rsid w:val="00053765"/>
    <w:rsid w:val="000644D0"/>
    <w:rsid w:val="00080A11"/>
    <w:rsid w:val="000C448D"/>
    <w:rsid w:val="000C5BEC"/>
    <w:rsid w:val="00102258"/>
    <w:rsid w:val="00157FF0"/>
    <w:rsid w:val="001773CA"/>
    <w:rsid w:val="00200DF4"/>
    <w:rsid w:val="0023136D"/>
    <w:rsid w:val="00281DDB"/>
    <w:rsid w:val="00335E90"/>
    <w:rsid w:val="003420B1"/>
    <w:rsid w:val="00360666"/>
    <w:rsid w:val="003A09B8"/>
    <w:rsid w:val="003A68B1"/>
    <w:rsid w:val="003A7C35"/>
    <w:rsid w:val="003E2FD9"/>
    <w:rsid w:val="00462615"/>
    <w:rsid w:val="00466A5C"/>
    <w:rsid w:val="004A79F4"/>
    <w:rsid w:val="0052199E"/>
    <w:rsid w:val="00557FAE"/>
    <w:rsid w:val="00560917"/>
    <w:rsid w:val="00595F63"/>
    <w:rsid w:val="0060637E"/>
    <w:rsid w:val="00611876"/>
    <w:rsid w:val="00637EB3"/>
    <w:rsid w:val="00685FD6"/>
    <w:rsid w:val="006F2769"/>
    <w:rsid w:val="00751706"/>
    <w:rsid w:val="00776307"/>
    <w:rsid w:val="00787DF2"/>
    <w:rsid w:val="007B436A"/>
    <w:rsid w:val="008A6D23"/>
    <w:rsid w:val="008B0864"/>
    <w:rsid w:val="008C5CBF"/>
    <w:rsid w:val="009839EE"/>
    <w:rsid w:val="009A3473"/>
    <w:rsid w:val="00A22087"/>
    <w:rsid w:val="00A52450"/>
    <w:rsid w:val="00AA60EB"/>
    <w:rsid w:val="00AB5CD5"/>
    <w:rsid w:val="00B933C3"/>
    <w:rsid w:val="00BB6CB1"/>
    <w:rsid w:val="00BC20AB"/>
    <w:rsid w:val="00BE0BC9"/>
    <w:rsid w:val="00C111CB"/>
    <w:rsid w:val="00C65851"/>
    <w:rsid w:val="00CF08A5"/>
    <w:rsid w:val="00D109E0"/>
    <w:rsid w:val="00DC164D"/>
    <w:rsid w:val="00E02BBD"/>
    <w:rsid w:val="00E37482"/>
    <w:rsid w:val="00E962D7"/>
    <w:rsid w:val="00EA1200"/>
    <w:rsid w:val="00F42D4E"/>
    <w:rsid w:val="00F66C5E"/>
    <w:rsid w:val="00FE4AB0"/>
    <w:rsid w:val="00FF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0310A"/>
  <w15:docId w15:val="{61E323D9-F0EA-DA4A-BBF3-835E1733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3136D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5376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raster">
    <w:name w:val="Table Grid"/>
    <w:basedOn w:val="NormaleTabelle"/>
    <w:uiPriority w:val="59"/>
    <w:rsid w:val="00053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262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Eltern getrennt: Wie kommen wir klar?</dc:title>
  <dc:creator>planet schule</dc:creator>
  <cp:lastModifiedBy>Martina Frietsch</cp:lastModifiedBy>
  <cp:revision>6</cp:revision>
  <dcterms:created xsi:type="dcterms:W3CDTF">2025-11-26T15:23:00Z</dcterms:created>
  <dcterms:modified xsi:type="dcterms:W3CDTF">2025-12-01T12:50:00Z</dcterms:modified>
</cp:coreProperties>
</file>