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47610" w14:textId="77777777" w:rsidR="00E1788F" w:rsidRDefault="00E1788F" w:rsidP="00E1788F">
      <w:pPr>
        <w:pStyle w:val="ArialTitelgrau"/>
        <w:rPr>
          <w:sz w:val="20"/>
          <w:szCs w:val="20"/>
        </w:rPr>
      </w:pPr>
    </w:p>
    <w:p w14:paraId="7783EE55" w14:textId="69AD4917" w:rsidR="00560917" w:rsidRPr="005457B0" w:rsidRDefault="00595F63" w:rsidP="00880F24">
      <w:pPr>
        <w:pStyle w:val="Arialberschrift"/>
        <w:ind w:firstLine="0"/>
        <w:rPr>
          <w:b w:val="0"/>
        </w:rPr>
      </w:pPr>
      <w:r>
        <w:t>Das magische Tagebuch ist für alle da</w:t>
      </w:r>
      <w:r w:rsidR="00CB6741">
        <w:t>.</w:t>
      </w:r>
    </w:p>
    <w:p w14:paraId="6F5FC36A" w14:textId="77777777" w:rsidR="009A3473" w:rsidRDefault="009A3473" w:rsidP="00880F24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</w:p>
    <w:p w14:paraId="56E932BA" w14:textId="1E5025F8" w:rsidR="009A3473" w:rsidRPr="009E1475" w:rsidRDefault="009A3473" w:rsidP="00880F24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  <w:r w:rsidRPr="009E1475">
        <w:rPr>
          <w:rFonts w:ascii="Arial" w:hAnsi="Arial" w:cs="Arial"/>
          <w:b/>
          <w:bCs/>
          <w:sz w:val="18"/>
          <w:szCs w:val="18"/>
        </w:rPr>
        <w:t xml:space="preserve">Podcast </w:t>
      </w:r>
      <w:r w:rsidR="004C2B9A">
        <w:rPr>
          <w:rFonts w:ascii="Arial" w:hAnsi="Arial" w:cs="Arial"/>
          <w:b/>
          <w:bCs/>
          <w:sz w:val="18"/>
          <w:szCs w:val="18"/>
        </w:rPr>
        <w:t>Minute 00:00</w:t>
      </w:r>
      <w:r w:rsidRPr="009E1475">
        <w:rPr>
          <w:rFonts w:ascii="Arial" w:hAnsi="Arial" w:cs="Arial"/>
          <w:b/>
          <w:bCs/>
          <w:sz w:val="18"/>
          <w:szCs w:val="18"/>
        </w:rPr>
        <w:t>–</w:t>
      </w:r>
      <w:r w:rsidR="00CC03E8">
        <w:rPr>
          <w:rFonts w:ascii="Arial" w:hAnsi="Arial" w:cs="Arial"/>
          <w:b/>
          <w:bCs/>
          <w:sz w:val="18"/>
          <w:szCs w:val="18"/>
        </w:rPr>
        <w:t>6:40</w:t>
      </w:r>
    </w:p>
    <w:p w14:paraId="4B4BF8EA" w14:textId="77777777" w:rsidR="009A3473" w:rsidRPr="00A65B48" w:rsidRDefault="009A3473" w:rsidP="00880F24">
      <w:pPr>
        <w:ind w:left="142" w:firstLine="0"/>
        <w:rPr>
          <w:rFonts w:ascii="Arial" w:hAnsi="Arial" w:cs="Arial"/>
          <w:sz w:val="21"/>
          <w:szCs w:val="21"/>
        </w:rPr>
      </w:pPr>
    </w:p>
    <w:p w14:paraId="3C98FFB3" w14:textId="72F06C42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  <w:b/>
          <w:bCs/>
        </w:rPr>
        <w:t>1.</w:t>
      </w:r>
      <w:r w:rsidRPr="00E1788F">
        <w:rPr>
          <w:rFonts w:ascii="Arial" w:hAnsi="Arial" w:cs="Arial"/>
        </w:rPr>
        <w:t xml:space="preserve"> Richtig oder falsch? Kreuze an. </w:t>
      </w:r>
    </w:p>
    <w:p w14:paraId="549655EF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</w:p>
    <w:p w14:paraId="266B9ED9" w14:textId="2F198C97" w:rsidR="009A3473" w:rsidRPr="00E1788F" w:rsidRDefault="00880F24" w:rsidP="00880F24">
      <w:pPr>
        <w:autoSpaceDE w:val="0"/>
        <w:autoSpaceDN w:val="0"/>
        <w:adjustRightInd w:val="0"/>
        <w:spacing w:after="0"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Klara, Keks und Matte treffen sich auf dem Fußballplatz. (</w:t>
      </w:r>
      <w:r w:rsidR="009A3473" w:rsidRPr="00DF5B3B">
        <w:rPr>
          <w:rFonts w:ascii="Arial" w:hAnsi="Arial" w:cs="Arial"/>
          <w:b/>
          <w:bCs/>
        </w:rPr>
        <w:t>I</w:t>
      </w:r>
      <w:r w:rsidR="009A3473" w:rsidRPr="00E1788F">
        <w:rPr>
          <w:rFonts w:ascii="Arial" w:hAnsi="Arial" w:cs="Arial"/>
        </w:rPr>
        <w:t>)</w:t>
      </w:r>
    </w:p>
    <w:p w14:paraId="09B9A953" w14:textId="1913FE90" w:rsidR="009A3473" w:rsidRPr="00E1788F" w:rsidRDefault="00880F24" w:rsidP="00880F24">
      <w:pPr>
        <w:autoSpaceDE w:val="0"/>
        <w:autoSpaceDN w:val="0"/>
        <w:adjustRightInd w:val="0"/>
        <w:spacing w:after="0"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 xml:space="preserve">Anas Vater </w:t>
      </w:r>
      <w:r w:rsidR="008C3132">
        <w:rPr>
          <w:rFonts w:ascii="Arial" w:hAnsi="Arial" w:cs="Arial"/>
        </w:rPr>
        <w:t xml:space="preserve">ist zurück aus </w:t>
      </w:r>
      <w:r w:rsidR="009A3473" w:rsidRPr="00E1788F">
        <w:rPr>
          <w:rFonts w:ascii="Arial" w:hAnsi="Arial" w:cs="Arial"/>
        </w:rPr>
        <w:t>Brasilien. (</w:t>
      </w:r>
      <w:r w:rsidR="009A3473" w:rsidRPr="00DF5B3B">
        <w:rPr>
          <w:rFonts w:ascii="Arial" w:hAnsi="Arial" w:cs="Arial"/>
          <w:b/>
          <w:bCs/>
        </w:rPr>
        <w:t>D</w:t>
      </w:r>
      <w:r w:rsidR="009A3473" w:rsidRPr="00E1788F">
        <w:rPr>
          <w:rFonts w:ascii="Arial" w:hAnsi="Arial" w:cs="Arial"/>
        </w:rPr>
        <w:t>)</w:t>
      </w:r>
    </w:p>
    <w:p w14:paraId="32A19B5C" w14:textId="7B7D82E8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Ana freut sich riesig, dass ihr Vater wieder da ist. (</w:t>
      </w:r>
      <w:r w:rsidR="009A3473" w:rsidRPr="00DF5B3B">
        <w:rPr>
          <w:rFonts w:ascii="Arial" w:hAnsi="Arial" w:cs="Arial"/>
          <w:b/>
          <w:bCs/>
        </w:rPr>
        <w:t>E</w:t>
      </w:r>
      <w:r w:rsidR="009A3473" w:rsidRPr="00E1788F">
        <w:rPr>
          <w:rFonts w:ascii="Arial" w:hAnsi="Arial" w:cs="Arial"/>
        </w:rPr>
        <w:t>)</w:t>
      </w:r>
    </w:p>
    <w:p w14:paraId="7CD1F9D3" w14:textId="189DDEEA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Anas Eltern streiten sich sehr viel. Das mag sie nicht. (</w:t>
      </w:r>
      <w:r w:rsidR="009A3473" w:rsidRPr="00DF5B3B">
        <w:rPr>
          <w:rFonts w:ascii="Arial" w:hAnsi="Arial" w:cs="Arial"/>
          <w:b/>
          <w:bCs/>
        </w:rPr>
        <w:t>N</w:t>
      </w:r>
      <w:r w:rsidR="009A3473" w:rsidRPr="00E1788F">
        <w:rPr>
          <w:rFonts w:ascii="Arial" w:hAnsi="Arial" w:cs="Arial"/>
        </w:rPr>
        <w:t>)</w:t>
      </w:r>
    </w:p>
    <w:p w14:paraId="1E6A18F4" w14:textId="6840CA4D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  <w:noProof/>
        </w:rPr>
        <w:t>In Jerem</w:t>
      </w:r>
      <w:r w:rsidR="008C3132">
        <w:rPr>
          <w:rFonts w:ascii="Arial" w:hAnsi="Arial" w:cs="Arial"/>
          <w:noProof/>
        </w:rPr>
        <w:t>y</w:t>
      </w:r>
      <w:r w:rsidR="009A3473" w:rsidRPr="00E1788F">
        <w:rPr>
          <w:rFonts w:ascii="Arial" w:hAnsi="Arial" w:cs="Arial"/>
          <w:noProof/>
        </w:rPr>
        <w:t>s</w:t>
      </w:r>
      <w:r w:rsidR="009A3473" w:rsidRPr="00E1788F">
        <w:rPr>
          <w:rFonts w:ascii="Arial" w:hAnsi="Arial" w:cs="Arial"/>
        </w:rPr>
        <w:t xml:space="preserve"> Bauch war ein Feuer, das er loswerden wollte. (</w:t>
      </w:r>
      <w:r w:rsidR="009A3473" w:rsidRPr="00DF5B3B">
        <w:rPr>
          <w:rFonts w:ascii="Arial" w:hAnsi="Arial" w:cs="Arial"/>
          <w:b/>
          <w:bCs/>
        </w:rPr>
        <w:t>E</w:t>
      </w:r>
      <w:r w:rsidR="009A3473" w:rsidRPr="00E1788F">
        <w:rPr>
          <w:rFonts w:ascii="Arial" w:hAnsi="Arial" w:cs="Arial"/>
        </w:rPr>
        <w:t>)</w:t>
      </w:r>
    </w:p>
    <w:p w14:paraId="674C0182" w14:textId="4FBEDD68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Jeremy hat 8 Päckchen Fußballkarten im Supermarkt ge</w:t>
      </w:r>
      <w:r w:rsidR="008C3132">
        <w:rPr>
          <w:rFonts w:ascii="Arial" w:hAnsi="Arial" w:cs="Arial"/>
        </w:rPr>
        <w:t>stohlen</w:t>
      </w:r>
      <w:r w:rsidR="009A3473" w:rsidRPr="00E1788F">
        <w:rPr>
          <w:rFonts w:ascii="Arial" w:hAnsi="Arial" w:cs="Arial"/>
        </w:rPr>
        <w:t>. (</w:t>
      </w:r>
      <w:r w:rsidR="009A3473" w:rsidRPr="00DF5B3B">
        <w:rPr>
          <w:rFonts w:ascii="Arial" w:hAnsi="Arial" w:cs="Arial"/>
          <w:b/>
          <w:bCs/>
        </w:rPr>
        <w:t>P</w:t>
      </w:r>
      <w:r w:rsidR="009A3473" w:rsidRPr="00E1788F">
        <w:rPr>
          <w:rFonts w:ascii="Arial" w:hAnsi="Arial" w:cs="Arial"/>
        </w:rPr>
        <w:t>)</w:t>
      </w:r>
    </w:p>
    <w:p w14:paraId="69E2D342" w14:textId="246848D5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Jeremys Vater schickt eine Sprachnachricht an das magische Tagebuch. (</w:t>
      </w:r>
      <w:r w:rsidR="009A3473" w:rsidRPr="00DF5B3B">
        <w:rPr>
          <w:rFonts w:ascii="Arial" w:hAnsi="Arial" w:cs="Arial"/>
          <w:b/>
          <w:bCs/>
        </w:rPr>
        <w:t>O</w:t>
      </w:r>
      <w:r w:rsidR="009A3473" w:rsidRPr="00E1788F">
        <w:rPr>
          <w:rFonts w:ascii="Arial" w:hAnsi="Arial" w:cs="Arial"/>
        </w:rPr>
        <w:t>)</w:t>
      </w:r>
    </w:p>
    <w:p w14:paraId="3DCF6E8F" w14:textId="5F9E6C18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Das Tagebuch ist für alle Kinder da. (</w:t>
      </w:r>
      <w:r w:rsidR="009A3473" w:rsidRPr="00DF5B3B">
        <w:rPr>
          <w:rFonts w:ascii="Arial" w:hAnsi="Arial" w:cs="Arial"/>
          <w:b/>
          <w:bCs/>
        </w:rPr>
        <w:t>T</w:t>
      </w:r>
      <w:r w:rsidR="009A3473" w:rsidRPr="00E1788F">
        <w:rPr>
          <w:rFonts w:ascii="Arial" w:hAnsi="Arial" w:cs="Arial"/>
        </w:rPr>
        <w:t>)</w:t>
      </w:r>
    </w:p>
    <w:p w14:paraId="59D126C9" w14:textId="37615070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Jeremys Mutter wohnt seit ein paar Monaten nicht mehr zu</w:t>
      </w:r>
      <w:r w:rsidR="00DF5B3B">
        <w:rPr>
          <w:rFonts w:ascii="Arial" w:hAnsi="Arial" w:cs="Arial"/>
        </w:rPr>
        <w:t xml:space="preserve"> H</w:t>
      </w:r>
      <w:r w:rsidR="009A3473" w:rsidRPr="00E1788F">
        <w:rPr>
          <w:rFonts w:ascii="Arial" w:hAnsi="Arial" w:cs="Arial"/>
        </w:rPr>
        <w:t>ause. (</w:t>
      </w:r>
      <w:r w:rsidR="009A3473" w:rsidRPr="00DF5B3B">
        <w:rPr>
          <w:rFonts w:ascii="Arial" w:hAnsi="Arial" w:cs="Arial"/>
          <w:b/>
          <w:bCs/>
        </w:rPr>
        <w:t>Ü</w:t>
      </w:r>
      <w:r w:rsidR="009A3473" w:rsidRPr="00E1788F">
        <w:rPr>
          <w:rFonts w:ascii="Arial" w:hAnsi="Arial" w:cs="Arial"/>
        </w:rPr>
        <w:t>)</w:t>
      </w:r>
    </w:p>
    <w:p w14:paraId="47C9C7C2" w14:textId="1B00CFE8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Keks und Matte dürfen heute die Mission für das magische Tagebuch aussuchen. (</w:t>
      </w:r>
      <w:r w:rsidR="009A3473" w:rsidRPr="00DF5B3B">
        <w:rPr>
          <w:rFonts w:ascii="Arial" w:hAnsi="Arial" w:cs="Arial"/>
          <w:b/>
          <w:bCs/>
        </w:rPr>
        <w:t>T</w:t>
      </w:r>
      <w:r w:rsidR="009A3473" w:rsidRPr="00E1788F">
        <w:rPr>
          <w:rFonts w:ascii="Arial" w:hAnsi="Arial" w:cs="Arial"/>
        </w:rPr>
        <w:t>)</w:t>
      </w:r>
    </w:p>
    <w:p w14:paraId="2301360B" w14:textId="25507763" w:rsidR="009A3473" w:rsidRPr="00E1788F" w:rsidRDefault="00880F24" w:rsidP="00880F24">
      <w:pPr>
        <w:spacing w:line="276" w:lineRule="auto"/>
        <w:ind w:left="142" w:firstLine="0"/>
        <w:rPr>
          <w:rFonts w:ascii="Arial" w:hAnsi="Arial" w:cs="Arial"/>
        </w:rPr>
      </w:pPr>
      <w:r w:rsidRPr="00CD3DCA"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9A3473" w:rsidRPr="00E1788F">
        <w:rPr>
          <w:rFonts w:ascii="Arial" w:hAnsi="Arial" w:cs="Arial"/>
        </w:rPr>
        <w:t>Jeremy ist sauer auf seine Mutter. (</w:t>
      </w:r>
      <w:r w:rsidR="009A3473" w:rsidRPr="00DF5B3B">
        <w:rPr>
          <w:rFonts w:ascii="Arial" w:hAnsi="Arial" w:cs="Arial"/>
          <w:b/>
          <w:bCs/>
        </w:rPr>
        <w:t>W</w:t>
      </w:r>
      <w:r w:rsidR="009A3473" w:rsidRPr="00E1788F">
        <w:rPr>
          <w:rFonts w:ascii="Arial" w:hAnsi="Arial" w:cs="Arial"/>
        </w:rPr>
        <w:t>)</w:t>
      </w:r>
    </w:p>
    <w:p w14:paraId="0083124D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</w:p>
    <w:p w14:paraId="41C81DDC" w14:textId="77777777" w:rsidR="009A3473" w:rsidRPr="00E1788F" w:rsidRDefault="009A3473" w:rsidP="00880F24">
      <w:pPr>
        <w:ind w:left="142" w:firstLine="0"/>
        <w:rPr>
          <w:rFonts w:ascii="Arial" w:hAnsi="Arial" w:cs="Arial"/>
          <w:b/>
          <w:bCs/>
        </w:rPr>
      </w:pPr>
    </w:p>
    <w:p w14:paraId="3F61C055" w14:textId="2B57996D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  <w:b/>
          <w:bCs/>
        </w:rPr>
        <w:t>2.</w:t>
      </w:r>
      <w:r w:rsidRPr="00E1788F">
        <w:rPr>
          <w:rFonts w:ascii="Arial" w:hAnsi="Arial" w:cs="Arial"/>
        </w:rPr>
        <w:t xml:space="preserve"> Trage die Buchstaben, die hinter den richtigen Sätzen stehen</w:t>
      </w:r>
      <w:r w:rsidR="00DF5B3B">
        <w:rPr>
          <w:rFonts w:ascii="Arial" w:hAnsi="Arial" w:cs="Arial"/>
        </w:rPr>
        <w:t>,</w:t>
      </w:r>
      <w:r w:rsidRPr="00E1788F">
        <w:rPr>
          <w:rFonts w:ascii="Arial" w:hAnsi="Arial" w:cs="Arial"/>
        </w:rPr>
        <w:t xml:space="preserve"> hier ein. Du erhältst das Lösungswort, wenn du die Buchstaben rückwärts liest.</w:t>
      </w:r>
    </w:p>
    <w:p w14:paraId="241C44BD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</w:p>
    <w:tbl>
      <w:tblPr>
        <w:tblStyle w:val="Tabellenraster"/>
        <w:tblW w:w="0" w:type="auto"/>
        <w:tblInd w:w="127" w:type="dxa"/>
        <w:tblBorders>
          <w:top w:val="single" w:sz="12" w:space="0" w:color="00347D"/>
          <w:left w:val="single" w:sz="12" w:space="0" w:color="00347D"/>
          <w:bottom w:val="single" w:sz="12" w:space="0" w:color="00347D"/>
          <w:right w:val="single" w:sz="12" w:space="0" w:color="00347D"/>
          <w:insideH w:val="single" w:sz="12" w:space="0" w:color="00347D"/>
          <w:insideV w:val="single" w:sz="12" w:space="0" w:color="00347D"/>
        </w:tblBorders>
        <w:tblLook w:val="04A0" w:firstRow="1" w:lastRow="0" w:firstColumn="1" w:lastColumn="0" w:noHBand="0" w:noVBand="1"/>
      </w:tblPr>
      <w:tblGrid>
        <w:gridCol w:w="717"/>
        <w:gridCol w:w="717"/>
        <w:gridCol w:w="717"/>
        <w:gridCol w:w="717"/>
        <w:gridCol w:w="717"/>
        <w:gridCol w:w="717"/>
      </w:tblGrid>
      <w:tr w:rsidR="009A3473" w:rsidRPr="00E1788F" w14:paraId="13BACC97" w14:textId="77777777" w:rsidTr="00880F24">
        <w:trPr>
          <w:trHeight w:val="586"/>
        </w:trPr>
        <w:tc>
          <w:tcPr>
            <w:tcW w:w="717" w:type="dxa"/>
          </w:tcPr>
          <w:p w14:paraId="6B85CD04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717" w:type="dxa"/>
          </w:tcPr>
          <w:p w14:paraId="071701CD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717" w:type="dxa"/>
          </w:tcPr>
          <w:p w14:paraId="18ACC5CE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717" w:type="dxa"/>
          </w:tcPr>
          <w:p w14:paraId="372D2962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717" w:type="dxa"/>
          </w:tcPr>
          <w:p w14:paraId="5A995B42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717" w:type="dxa"/>
          </w:tcPr>
          <w:p w14:paraId="484ED7D4" w14:textId="77777777" w:rsidR="009A3473" w:rsidRPr="00E1788F" w:rsidRDefault="009A3473" w:rsidP="00880F24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14:paraId="004777E7" w14:textId="77777777" w:rsidR="009A3473" w:rsidRPr="00E1788F" w:rsidRDefault="009A3473" w:rsidP="00880F24">
      <w:pPr>
        <w:ind w:left="142" w:firstLine="0"/>
        <w:rPr>
          <w:rFonts w:ascii="Arial" w:hAnsi="Arial" w:cs="Arial"/>
          <w:u w:val="single"/>
        </w:rPr>
      </w:pPr>
    </w:p>
    <w:p w14:paraId="50CF917D" w14:textId="37323D21" w:rsidR="009A3473" w:rsidRPr="00E1788F" w:rsidRDefault="00DF5B3B" w:rsidP="00DF5B3B">
      <w:pPr>
        <w:pStyle w:val="Listenabsatz"/>
        <w:ind w:left="142"/>
        <w:rPr>
          <w:rFonts w:ascii="Arial" w:hAnsi="Arial" w:cs="Arial"/>
          <w:color w:val="00347D"/>
        </w:rPr>
      </w:pPr>
      <w:r>
        <w:rPr>
          <w:rFonts w:ascii="Arial" w:hAnsi="Arial" w:cs="Arial"/>
          <w:color w:val="00347D"/>
        </w:rPr>
        <w:t xml:space="preserve">► </w:t>
      </w:r>
      <w:r w:rsidR="009A3473" w:rsidRPr="00E1788F">
        <w:rPr>
          <w:rFonts w:ascii="Arial" w:hAnsi="Arial" w:cs="Arial"/>
          <w:color w:val="00347D"/>
        </w:rPr>
        <w:t xml:space="preserve">Was </w:t>
      </w:r>
      <w:r w:rsidR="00595F63" w:rsidRPr="00E1788F">
        <w:rPr>
          <w:rFonts w:ascii="Arial" w:hAnsi="Arial" w:cs="Arial"/>
          <w:color w:val="00347D"/>
        </w:rPr>
        <w:t>hat es mit diesem Gefühl auf sich</w:t>
      </w:r>
      <w:r w:rsidR="009A3473" w:rsidRPr="00E1788F">
        <w:rPr>
          <w:rFonts w:ascii="Arial" w:hAnsi="Arial" w:cs="Arial"/>
          <w:color w:val="00347D"/>
        </w:rPr>
        <w:t>? Auf dem nächsten Arbeitsblatt erfährst du mehr darüber.</w:t>
      </w:r>
    </w:p>
    <w:p w14:paraId="460D4792" w14:textId="77777777" w:rsidR="009A3473" w:rsidRPr="00E1788F" w:rsidRDefault="009A3473" w:rsidP="00880F24">
      <w:pPr>
        <w:ind w:left="142" w:firstLine="0"/>
      </w:pPr>
    </w:p>
    <w:p w14:paraId="48E8DD0E" w14:textId="77777777" w:rsidR="00595F63" w:rsidRPr="00E1788F" w:rsidRDefault="00595F63" w:rsidP="00880F24">
      <w:pPr>
        <w:ind w:left="142" w:firstLine="0"/>
      </w:pPr>
    </w:p>
    <w:p w14:paraId="06452F10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  <w:b/>
          <w:bCs/>
        </w:rPr>
        <w:t>3.</w:t>
      </w:r>
      <w:r w:rsidRPr="00E1788F">
        <w:rPr>
          <w:rFonts w:ascii="Arial" w:hAnsi="Arial" w:cs="Arial"/>
        </w:rPr>
        <w:t xml:space="preserve"> Im Podcast hörst du den neuen Spruch: „Das magische Tagebuch ist für alle da.“ </w:t>
      </w:r>
    </w:p>
    <w:p w14:paraId="65C337C6" w14:textId="5D9A5F41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</w:rPr>
        <w:t xml:space="preserve">Warum ist es wichtig, dass wirklich </w:t>
      </w:r>
      <w:r w:rsidRPr="00782C33">
        <w:rPr>
          <w:rFonts w:ascii="Arial" w:hAnsi="Arial" w:cs="Arial"/>
          <w:b/>
          <w:bCs/>
          <w:i/>
          <w:iCs/>
        </w:rPr>
        <w:t>alle</w:t>
      </w:r>
      <w:r w:rsidRPr="00E1788F">
        <w:rPr>
          <w:rFonts w:ascii="Arial" w:hAnsi="Arial" w:cs="Arial"/>
        </w:rPr>
        <w:t xml:space="preserve"> Kinder etwas aufschreiben dürfen, egal, wie sie sich fühlen oder was sie erlebt haben?</w:t>
      </w:r>
    </w:p>
    <w:p w14:paraId="65961687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</w:p>
    <w:p w14:paraId="49EB3041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</w:rPr>
        <w:t>__________________________________________________________________________</w:t>
      </w:r>
    </w:p>
    <w:p w14:paraId="5EA70713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</w:p>
    <w:p w14:paraId="48C75F75" w14:textId="77777777" w:rsidR="009A3473" w:rsidRPr="00E1788F" w:rsidRDefault="009A347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</w:rPr>
        <w:t>__________________________________________________________________________</w:t>
      </w:r>
    </w:p>
    <w:p w14:paraId="1943AB8B" w14:textId="77777777" w:rsidR="00595F63" w:rsidRPr="00E1788F" w:rsidRDefault="00595F63" w:rsidP="00880F24">
      <w:pPr>
        <w:ind w:left="142" w:firstLine="0"/>
        <w:rPr>
          <w:rFonts w:ascii="Arial" w:hAnsi="Arial" w:cs="Arial"/>
        </w:rPr>
      </w:pPr>
    </w:p>
    <w:p w14:paraId="369042E8" w14:textId="2FE5621C" w:rsidR="00560917" w:rsidRPr="00E1788F" w:rsidRDefault="00595F63" w:rsidP="00880F24">
      <w:pPr>
        <w:ind w:left="142" w:firstLine="0"/>
        <w:rPr>
          <w:i/>
          <w:iCs/>
        </w:rPr>
      </w:pPr>
      <w:r w:rsidRPr="00E1788F">
        <w:rPr>
          <w:rFonts w:ascii="Arial" w:hAnsi="Arial" w:cs="Arial"/>
        </w:rPr>
        <w:t>__________________________________________________________________________</w:t>
      </w:r>
    </w:p>
    <w:p w14:paraId="5A61F43B" w14:textId="77777777" w:rsidR="00595F63" w:rsidRPr="00E1788F" w:rsidRDefault="00595F63" w:rsidP="00880F24">
      <w:pPr>
        <w:pStyle w:val="ArialText"/>
        <w:ind w:firstLine="0"/>
      </w:pPr>
    </w:p>
    <w:p w14:paraId="37462537" w14:textId="77777777" w:rsidR="00595F63" w:rsidRPr="00E1788F" w:rsidRDefault="00595F63" w:rsidP="00880F24">
      <w:pPr>
        <w:pStyle w:val="ArialText"/>
        <w:ind w:firstLine="0"/>
      </w:pPr>
    </w:p>
    <w:p w14:paraId="4F95BC71" w14:textId="1D5FF534" w:rsidR="003A7C35" w:rsidRPr="00E1788F" w:rsidRDefault="00595F63" w:rsidP="00880F24">
      <w:pPr>
        <w:ind w:left="142" w:firstLine="0"/>
        <w:rPr>
          <w:rFonts w:ascii="Arial" w:hAnsi="Arial" w:cs="Arial"/>
          <w:b/>
          <w:bCs/>
        </w:rPr>
      </w:pPr>
      <w:r w:rsidRPr="00E1788F">
        <w:rPr>
          <w:rFonts w:ascii="Arial" w:hAnsi="Arial" w:cs="Arial"/>
          <w:b/>
          <w:bCs/>
        </w:rPr>
        <w:t xml:space="preserve">4. </w:t>
      </w:r>
      <w:r w:rsidRPr="00E1788F">
        <w:rPr>
          <w:rFonts w:ascii="Arial" w:hAnsi="Arial" w:cs="Arial"/>
        </w:rPr>
        <w:t>Stell</w:t>
      </w:r>
      <w:r w:rsidR="00DF5B3B">
        <w:rPr>
          <w:rFonts w:ascii="Arial" w:hAnsi="Arial" w:cs="Arial"/>
        </w:rPr>
        <w:t>e</w:t>
      </w:r>
      <w:r w:rsidRPr="00E1788F">
        <w:rPr>
          <w:rFonts w:ascii="Arial" w:hAnsi="Arial" w:cs="Arial"/>
        </w:rPr>
        <w:t xml:space="preserve"> dir vor, du dürftest selbst </w:t>
      </w:r>
      <w:r w:rsidR="008C3132">
        <w:rPr>
          <w:rFonts w:ascii="Arial" w:hAnsi="Arial" w:cs="Arial"/>
        </w:rPr>
        <w:t>eine Nachricht an</w:t>
      </w:r>
      <w:r w:rsidRPr="00E1788F">
        <w:rPr>
          <w:rFonts w:ascii="Arial" w:hAnsi="Arial" w:cs="Arial"/>
        </w:rPr>
        <w:t xml:space="preserve"> das magische Tagebuch </w:t>
      </w:r>
      <w:r w:rsidR="008C3132">
        <w:rPr>
          <w:rFonts w:ascii="Arial" w:hAnsi="Arial" w:cs="Arial"/>
        </w:rPr>
        <w:t>schicken</w:t>
      </w:r>
      <w:r w:rsidRPr="00E1788F">
        <w:rPr>
          <w:rFonts w:ascii="Arial" w:hAnsi="Arial" w:cs="Arial"/>
        </w:rPr>
        <w:t>.</w:t>
      </w:r>
      <w:r w:rsidR="00C1639E">
        <w:rPr>
          <w:rFonts w:ascii="MS Gothic" w:eastAsia="MS Gothic" w:hAnsi="MS Gothic" w:cs="MS Gothic"/>
        </w:rPr>
        <w:t xml:space="preserve"> </w:t>
      </w:r>
      <w:r w:rsidRPr="00E1788F">
        <w:rPr>
          <w:rFonts w:ascii="Arial" w:hAnsi="Arial" w:cs="Arial"/>
        </w:rPr>
        <w:t>Was wäre deine Nachricht? Vielleicht ein Gedanke, ein Wunsch, ein Geheimnis, oder ein Gefühl.</w:t>
      </w:r>
    </w:p>
    <w:p w14:paraId="3E6B0827" w14:textId="77777777" w:rsidR="003A7C35" w:rsidRPr="00E1788F" w:rsidRDefault="003A7C35" w:rsidP="00880F24">
      <w:pPr>
        <w:ind w:left="142" w:firstLine="0"/>
        <w:rPr>
          <w:rFonts w:ascii="Arial" w:hAnsi="Arial" w:cs="Arial"/>
          <w:b/>
          <w:bCs/>
        </w:rPr>
      </w:pPr>
    </w:p>
    <w:p w14:paraId="0707E703" w14:textId="77777777" w:rsidR="00595F63" w:rsidRPr="00E1788F" w:rsidRDefault="00595F6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</w:rPr>
        <w:t>__________________________________________________________________________</w:t>
      </w:r>
    </w:p>
    <w:p w14:paraId="55361204" w14:textId="77777777" w:rsidR="00595F63" w:rsidRPr="00E1788F" w:rsidRDefault="00595F63" w:rsidP="00880F24">
      <w:pPr>
        <w:ind w:left="142" w:firstLine="0"/>
        <w:rPr>
          <w:rFonts w:ascii="Arial" w:hAnsi="Arial" w:cs="Arial"/>
        </w:rPr>
      </w:pPr>
    </w:p>
    <w:p w14:paraId="4C364FAF" w14:textId="5975E86D" w:rsidR="00E1788F" w:rsidRPr="00E1788F" w:rsidRDefault="00595F63" w:rsidP="00880F24">
      <w:pPr>
        <w:ind w:left="142" w:firstLine="0"/>
        <w:rPr>
          <w:rFonts w:ascii="Arial" w:hAnsi="Arial" w:cs="Arial"/>
        </w:rPr>
      </w:pPr>
      <w:r w:rsidRPr="00E1788F">
        <w:rPr>
          <w:rFonts w:ascii="Arial" w:hAnsi="Arial" w:cs="Arial"/>
        </w:rPr>
        <w:t>__________________________________________________________________________</w:t>
      </w:r>
    </w:p>
    <w:sectPr w:rsidR="00E1788F" w:rsidRPr="00E1788F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D118A" w14:textId="77777777" w:rsidR="008D74FE" w:rsidRDefault="008D74FE" w:rsidP="003A7C35">
      <w:pPr>
        <w:spacing w:after="0" w:line="240" w:lineRule="auto"/>
      </w:pPr>
      <w:r>
        <w:separator/>
      </w:r>
    </w:p>
  </w:endnote>
  <w:endnote w:type="continuationSeparator" w:id="0">
    <w:p w14:paraId="71E7EBA1" w14:textId="77777777" w:rsidR="008D74FE" w:rsidRDefault="008D74F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8FA14" w14:textId="1DF2D138" w:rsidR="003A7C35" w:rsidRPr="003A7C35" w:rsidRDefault="00685FD6" w:rsidP="00880F24">
    <w:pPr>
      <w:spacing w:after="0" w:line="259" w:lineRule="auto"/>
      <w:ind w:left="0" w:right="7795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C395B1A" wp14:editId="039B7B67">
          <wp:simplePos x="0" y="0"/>
          <wp:positionH relativeFrom="column">
            <wp:posOffset>146685</wp:posOffset>
          </wp:positionH>
          <wp:positionV relativeFrom="paragraph">
            <wp:posOffset>15240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B04DA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E48CD06" wp14:editId="39F0CF86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079953322" name="Rechteck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FA42239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E48CD06" id="Rechteck 16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FA42239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880F24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B04DA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1F53CE" wp14:editId="257922FB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10992865" name="Rechteck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0AC7E90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D1F53CE" id="Rechteck 14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0AC7E90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B04DA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3E9B65F" wp14:editId="25417B46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587928964" name="Rechteck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7F7E3179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3E9B65F" id="Rechteck 12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7F7E3179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C0915" w14:textId="77777777" w:rsidR="008D74FE" w:rsidRDefault="008D74FE" w:rsidP="003A7C35">
      <w:pPr>
        <w:spacing w:after="0" w:line="240" w:lineRule="auto"/>
      </w:pPr>
      <w:r>
        <w:separator/>
      </w:r>
    </w:p>
  </w:footnote>
  <w:footnote w:type="continuationSeparator" w:id="0">
    <w:p w14:paraId="04B7D301" w14:textId="77777777" w:rsidR="008D74FE" w:rsidRDefault="008D74F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22F63" w14:textId="61CF0E00" w:rsidR="00080A11" w:rsidRDefault="00611876" w:rsidP="00595F6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3B335AF" wp14:editId="0CFDF1F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mmt_eltern-getren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ltern-getrenn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B04DA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68D0DFF" wp14:editId="7D668A28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876562580" name="Rechteck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F1B31F" id="Rechteck 18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30EA161" wp14:editId="6351C494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2EF4067" wp14:editId="3F8689B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595F63">
      <w:rPr>
        <w:sz w:val="20"/>
        <w:szCs w:val="20"/>
      </w:rPr>
      <w:t>Das magische Tagebuch ist für alle da.</w:t>
    </w:r>
  </w:p>
  <w:p w14:paraId="046565D3" w14:textId="310ECBC7" w:rsidR="00685FD6" w:rsidRPr="00000978" w:rsidRDefault="00CB04DA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EBB8F8B" wp14:editId="5616502E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752837867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39363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6A7FBA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" path="m,l4545000,e" filled="f" strokecolor="#909191" strokeweight="1.25pt">
              <v:stroke miterlimit="1" joinstyle="miter"/>
              <v:path arrowok="t" o:connecttype="custom" o:connectlocs="0,0;4538424,0" o:connectangles="0,0" textboxrect="0,0,4545000,0"/>
            </v:shape>
          </w:pict>
        </mc:Fallback>
      </mc:AlternateContent>
    </w:r>
  </w:p>
  <w:p w14:paraId="40FFF1E5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Eltern getrennt</w:t>
    </w:r>
  </w:p>
  <w:p w14:paraId="35EFB868" w14:textId="77777777" w:rsidR="00685FD6" w:rsidRPr="00611876" w:rsidRDefault="00611876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611876">
      <w:rPr>
        <w:rFonts w:eastAsiaTheme="minorHAnsi" w:cs="Arial"/>
        <w:color w:val="7F7F7F" w:themeColor="text1" w:themeTint="80"/>
        <w:szCs w:val="16"/>
      </w:rPr>
      <w:t>www.planet-schule.de/x/mmt-eltern-getrennt</w:t>
    </w:r>
  </w:p>
  <w:p w14:paraId="48823BEE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742049C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35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9EE"/>
    <w:rsid w:val="00053765"/>
    <w:rsid w:val="00080A11"/>
    <w:rsid w:val="000C448D"/>
    <w:rsid w:val="000C5BEC"/>
    <w:rsid w:val="000F5816"/>
    <w:rsid w:val="00102258"/>
    <w:rsid w:val="001773CA"/>
    <w:rsid w:val="00200DF4"/>
    <w:rsid w:val="00233CBC"/>
    <w:rsid w:val="00281DDB"/>
    <w:rsid w:val="00335E90"/>
    <w:rsid w:val="003A7C35"/>
    <w:rsid w:val="00426CC2"/>
    <w:rsid w:val="00462615"/>
    <w:rsid w:val="004C2B9A"/>
    <w:rsid w:val="0052199E"/>
    <w:rsid w:val="00560917"/>
    <w:rsid w:val="00595F63"/>
    <w:rsid w:val="0060637E"/>
    <w:rsid w:val="00611876"/>
    <w:rsid w:val="00637EB3"/>
    <w:rsid w:val="00685FD6"/>
    <w:rsid w:val="006F2769"/>
    <w:rsid w:val="00751706"/>
    <w:rsid w:val="00782C33"/>
    <w:rsid w:val="007B436A"/>
    <w:rsid w:val="00833B28"/>
    <w:rsid w:val="00880F24"/>
    <w:rsid w:val="008B0864"/>
    <w:rsid w:val="008C3132"/>
    <w:rsid w:val="008C5CBF"/>
    <w:rsid w:val="008D74FE"/>
    <w:rsid w:val="00962AAD"/>
    <w:rsid w:val="009839EE"/>
    <w:rsid w:val="009A3473"/>
    <w:rsid w:val="00AA60EB"/>
    <w:rsid w:val="00AB5CD5"/>
    <w:rsid w:val="00B933C3"/>
    <w:rsid w:val="00C111CB"/>
    <w:rsid w:val="00C1639E"/>
    <w:rsid w:val="00CB04DA"/>
    <w:rsid w:val="00CB6741"/>
    <w:rsid w:val="00CC03E8"/>
    <w:rsid w:val="00CF08A5"/>
    <w:rsid w:val="00DC164D"/>
    <w:rsid w:val="00DF5B3B"/>
    <w:rsid w:val="00E1788F"/>
    <w:rsid w:val="00F13B27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0310A"/>
  <w15:docId w15:val="{61E323D9-F0EA-DA4A-BBF3-835E1733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5376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raster">
    <w:name w:val="Table Grid"/>
    <w:basedOn w:val="NormaleTabelle"/>
    <w:uiPriority w:val="59"/>
    <w:rsid w:val="00053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DF5B3B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246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Eltern getrennt: Wie kommen wir klar?</dc:title>
  <dc:creator>planet schule</dc:creator>
  <cp:lastModifiedBy>Martina Frietsch</cp:lastModifiedBy>
  <cp:revision>4</cp:revision>
  <dcterms:created xsi:type="dcterms:W3CDTF">2025-11-26T15:27:00Z</dcterms:created>
  <dcterms:modified xsi:type="dcterms:W3CDTF">2025-11-27T13:07:00Z</dcterms:modified>
</cp:coreProperties>
</file>