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1AD1" w:rsidRDefault="00D3375B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4137660</wp:posOffset>
            </wp:positionH>
            <wp:positionV relativeFrom="paragraph">
              <wp:posOffset>-1264285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1" name="Grafik 0" descr="QR_konzentrationsschwaech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konzentrationsschwaeche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21AD1" w:rsidRDefault="00C21AD1" w:rsidP="00191C5A">
      <w:pPr>
        <w:ind w:left="142"/>
        <w:rPr>
          <w:rFonts w:cs="Arial"/>
          <w:b/>
          <w:color w:val="003480"/>
        </w:rPr>
      </w:pPr>
      <w:r w:rsidRPr="00191C5A">
        <w:rPr>
          <w:rFonts w:cs="Arial"/>
          <w:b/>
          <w:color w:val="003480"/>
        </w:rPr>
        <w:t>Arbeitsblatt 2</w:t>
      </w:r>
    </w:p>
    <w:p w:rsidR="00191C5A" w:rsidRPr="00191C5A" w:rsidRDefault="00191C5A" w:rsidP="00191C5A">
      <w:pPr>
        <w:ind w:left="142"/>
        <w:rPr>
          <w:rFonts w:cs="Arial"/>
          <w:b/>
          <w:color w:val="003480"/>
          <w:sz w:val="44"/>
          <w:szCs w:val="44"/>
        </w:rPr>
      </w:pPr>
      <w:r w:rsidRPr="00191C5A">
        <w:rPr>
          <w:b/>
          <w:color w:val="003480"/>
          <w:sz w:val="44"/>
          <w:szCs w:val="44"/>
        </w:rPr>
        <w:t>A</w:t>
      </w:r>
      <w:r>
        <w:rPr>
          <w:b/>
          <w:color w:val="003480"/>
          <w:sz w:val="44"/>
          <w:szCs w:val="44"/>
        </w:rPr>
        <w:t xml:space="preserve">blenkung und Störungen: Zians Mission </w:t>
      </w:r>
    </w:p>
    <w:p w:rsidR="00191C5A" w:rsidRDefault="00191C5A" w:rsidP="00191C5A">
      <w:pPr>
        <w:ind w:left="142"/>
        <w:rPr>
          <w:strike/>
          <w:color w:val="003480"/>
          <w:sz w:val="20"/>
        </w:rPr>
      </w:pPr>
    </w:p>
    <w:p w:rsidR="00C21AD1" w:rsidRPr="00191C5A" w:rsidRDefault="00C21AD1" w:rsidP="004A1527">
      <w:pPr>
        <w:spacing w:line="360" w:lineRule="auto"/>
        <w:ind w:left="142"/>
        <w:rPr>
          <w:color w:val="003480"/>
          <w:sz w:val="20"/>
        </w:rPr>
      </w:pPr>
      <w:r w:rsidRPr="00191C5A">
        <w:rPr>
          <w:strike/>
          <w:color w:val="003480"/>
          <w:sz w:val="20"/>
        </w:rPr>
        <w:t>Mila</w:t>
      </w:r>
      <w:r w:rsidRPr="00191C5A">
        <w:rPr>
          <w:color w:val="003480"/>
          <w:sz w:val="20"/>
        </w:rPr>
        <w:t>/Zian wendet sich an den Club des magischen Tagebuchs.</w:t>
      </w:r>
    </w:p>
    <w:p w:rsidR="00C21AD1" w:rsidRPr="00191C5A" w:rsidRDefault="00C21AD1" w:rsidP="004A1527">
      <w:pPr>
        <w:spacing w:line="360" w:lineRule="auto"/>
        <w:ind w:left="142"/>
        <w:rPr>
          <w:color w:val="003480"/>
          <w:sz w:val="20"/>
        </w:rPr>
      </w:pPr>
      <w:r w:rsidRPr="00191C5A">
        <w:rPr>
          <w:color w:val="003480"/>
          <w:sz w:val="20"/>
        </w:rPr>
        <w:t xml:space="preserve">Zian lässt sich durch Milas Verhalten </w:t>
      </w:r>
      <w:r w:rsidRPr="00191C5A">
        <w:rPr>
          <w:strike/>
          <w:color w:val="003480"/>
          <w:sz w:val="20"/>
        </w:rPr>
        <w:t>umlenken</w:t>
      </w:r>
      <w:r w:rsidRPr="00191C5A">
        <w:rPr>
          <w:color w:val="003480"/>
          <w:sz w:val="20"/>
        </w:rPr>
        <w:t>/ablenken.</w:t>
      </w:r>
    </w:p>
    <w:p w:rsidR="00C21AD1" w:rsidRPr="00191C5A" w:rsidRDefault="00C21AD1" w:rsidP="004A1527">
      <w:pPr>
        <w:spacing w:line="360" w:lineRule="auto"/>
        <w:ind w:left="142"/>
        <w:rPr>
          <w:color w:val="003480"/>
          <w:sz w:val="20"/>
        </w:rPr>
      </w:pPr>
      <w:r w:rsidRPr="00191C5A">
        <w:rPr>
          <w:color w:val="003480"/>
          <w:sz w:val="20"/>
        </w:rPr>
        <w:t xml:space="preserve">Mila macht auf dem Tisch immer </w:t>
      </w:r>
      <w:r w:rsidRPr="00191C5A">
        <w:rPr>
          <w:strike/>
          <w:color w:val="003480"/>
          <w:sz w:val="20"/>
        </w:rPr>
        <w:t>Ordnung/</w:t>
      </w:r>
      <w:r w:rsidRPr="00191C5A">
        <w:rPr>
          <w:color w:val="003480"/>
          <w:sz w:val="20"/>
        </w:rPr>
        <w:t>Chaos.</w:t>
      </w:r>
    </w:p>
    <w:p w:rsidR="00C21AD1" w:rsidRPr="00191C5A" w:rsidRDefault="00C21AD1" w:rsidP="004A1527">
      <w:pPr>
        <w:spacing w:line="360" w:lineRule="auto"/>
        <w:ind w:left="142"/>
        <w:rPr>
          <w:color w:val="003480"/>
          <w:sz w:val="20"/>
        </w:rPr>
      </w:pPr>
      <w:r w:rsidRPr="00191C5A">
        <w:rPr>
          <w:color w:val="003480"/>
          <w:sz w:val="20"/>
        </w:rPr>
        <w:t>Mila läuft sogar mitten im Unterricht herum/</w:t>
      </w:r>
      <w:r w:rsidRPr="00191C5A">
        <w:rPr>
          <w:strike/>
          <w:color w:val="003480"/>
          <w:sz w:val="20"/>
        </w:rPr>
        <w:t>heraus</w:t>
      </w:r>
      <w:r w:rsidRPr="00191C5A">
        <w:rPr>
          <w:color w:val="003480"/>
          <w:sz w:val="20"/>
        </w:rPr>
        <w:t>.</w:t>
      </w:r>
    </w:p>
    <w:p w:rsidR="00C21AD1" w:rsidRPr="00191C5A" w:rsidRDefault="00C21AD1" w:rsidP="004A1527">
      <w:pPr>
        <w:spacing w:line="360" w:lineRule="auto"/>
        <w:ind w:left="142"/>
        <w:rPr>
          <w:color w:val="003480"/>
          <w:sz w:val="20"/>
        </w:rPr>
      </w:pPr>
      <w:r w:rsidRPr="00191C5A">
        <w:rPr>
          <w:color w:val="003480"/>
          <w:sz w:val="20"/>
        </w:rPr>
        <w:t>Zian setzt sich mit zwei</w:t>
      </w:r>
      <w:r w:rsidRPr="00191C5A">
        <w:rPr>
          <w:strike/>
          <w:color w:val="003480"/>
          <w:sz w:val="20"/>
        </w:rPr>
        <w:t>/drei</w:t>
      </w:r>
      <w:r w:rsidRPr="00191C5A">
        <w:rPr>
          <w:color w:val="003480"/>
          <w:sz w:val="20"/>
        </w:rPr>
        <w:t xml:space="preserve"> Cookies in der Hand auf das Sofa.</w:t>
      </w:r>
    </w:p>
    <w:p w:rsidR="00C21AD1" w:rsidRPr="00191C5A" w:rsidRDefault="00C21AD1" w:rsidP="004A1527">
      <w:pPr>
        <w:spacing w:line="360" w:lineRule="auto"/>
        <w:ind w:left="142"/>
        <w:rPr>
          <w:color w:val="003480"/>
          <w:sz w:val="20"/>
        </w:rPr>
      </w:pPr>
      <w:r w:rsidRPr="00191C5A">
        <w:rPr>
          <w:color w:val="003480"/>
          <w:sz w:val="20"/>
        </w:rPr>
        <w:t xml:space="preserve">Der Lehrer fragt Zian nach dem höchsten Berg </w:t>
      </w:r>
      <w:r w:rsidRPr="00191C5A">
        <w:rPr>
          <w:strike/>
          <w:color w:val="003480"/>
          <w:sz w:val="20"/>
        </w:rPr>
        <w:t>des Himalayas</w:t>
      </w:r>
      <w:r w:rsidRPr="00191C5A">
        <w:rPr>
          <w:color w:val="003480"/>
          <w:sz w:val="20"/>
        </w:rPr>
        <w:t>/der Alpen.</w:t>
      </w:r>
    </w:p>
    <w:p w:rsidR="00C21AD1" w:rsidRPr="00191C5A" w:rsidRDefault="00C21AD1" w:rsidP="004A1527">
      <w:pPr>
        <w:spacing w:line="360" w:lineRule="auto"/>
        <w:ind w:left="142"/>
        <w:rPr>
          <w:color w:val="003480"/>
          <w:sz w:val="20"/>
        </w:rPr>
      </w:pPr>
      <w:r w:rsidRPr="00191C5A">
        <w:rPr>
          <w:color w:val="003480"/>
          <w:sz w:val="20"/>
        </w:rPr>
        <w:t xml:space="preserve">Zur </w:t>
      </w:r>
      <w:r w:rsidRPr="00191C5A">
        <w:rPr>
          <w:strike/>
          <w:color w:val="003480"/>
          <w:sz w:val="20"/>
        </w:rPr>
        <w:t>Belohnung</w:t>
      </w:r>
      <w:r w:rsidRPr="00191C5A">
        <w:rPr>
          <w:color w:val="003480"/>
          <w:sz w:val="20"/>
        </w:rPr>
        <w:t xml:space="preserve">/Strafe müssen die beiden fünf Seiten aus dem </w:t>
      </w:r>
      <w:r w:rsidRPr="00191C5A">
        <w:rPr>
          <w:strike/>
          <w:color w:val="003480"/>
          <w:sz w:val="20"/>
        </w:rPr>
        <w:t>Deutschbuch</w:t>
      </w:r>
      <w:r w:rsidRPr="00191C5A">
        <w:rPr>
          <w:color w:val="003480"/>
          <w:sz w:val="20"/>
        </w:rPr>
        <w:t>/Er</w:t>
      </w:r>
      <w:r w:rsidR="00EC35E1">
        <w:rPr>
          <w:color w:val="003480"/>
          <w:sz w:val="20"/>
        </w:rPr>
        <w:t>d</w:t>
      </w:r>
      <w:r w:rsidRPr="00191C5A">
        <w:rPr>
          <w:color w:val="003480"/>
          <w:sz w:val="20"/>
        </w:rPr>
        <w:t>kundebuch abschreiben.</w:t>
      </w:r>
    </w:p>
    <w:p w:rsidR="00C21AD1" w:rsidRPr="00191C5A" w:rsidRDefault="00C21AD1" w:rsidP="004A1527">
      <w:pPr>
        <w:spacing w:line="360" w:lineRule="auto"/>
        <w:ind w:left="142"/>
        <w:rPr>
          <w:color w:val="003480"/>
          <w:sz w:val="20"/>
        </w:rPr>
      </w:pPr>
      <w:r w:rsidRPr="00191C5A">
        <w:rPr>
          <w:color w:val="003480"/>
          <w:sz w:val="20"/>
        </w:rPr>
        <w:t>Zian möchte vom magischen Tagebuch, dass Mila verschwindet/</w:t>
      </w:r>
      <w:r w:rsidRPr="00191C5A">
        <w:rPr>
          <w:strike/>
          <w:color w:val="003480"/>
          <w:sz w:val="20"/>
        </w:rPr>
        <w:t>schwindelt</w:t>
      </w:r>
      <w:r w:rsidRPr="00191C5A">
        <w:rPr>
          <w:color w:val="003480"/>
          <w:sz w:val="20"/>
        </w:rPr>
        <w:t>.</w:t>
      </w:r>
    </w:p>
    <w:p w:rsidR="00C21AD1" w:rsidRPr="00191C5A" w:rsidRDefault="00C21AD1" w:rsidP="004A1527">
      <w:pPr>
        <w:spacing w:line="360" w:lineRule="auto"/>
        <w:ind w:left="142"/>
        <w:rPr>
          <w:color w:val="003480"/>
          <w:sz w:val="20"/>
        </w:rPr>
      </w:pPr>
      <w:r w:rsidRPr="00191C5A">
        <w:rPr>
          <w:color w:val="003480"/>
          <w:sz w:val="20"/>
        </w:rPr>
        <w:t xml:space="preserve">Das magische Tagebuch klappt sich mit einem </w:t>
      </w:r>
      <w:r w:rsidRPr="00191C5A">
        <w:rPr>
          <w:strike/>
          <w:color w:val="003480"/>
          <w:sz w:val="20"/>
        </w:rPr>
        <w:t>Schlag</w:t>
      </w:r>
      <w:r w:rsidRPr="00191C5A">
        <w:rPr>
          <w:color w:val="003480"/>
          <w:sz w:val="20"/>
        </w:rPr>
        <w:t xml:space="preserve">/Knall zu und </w:t>
      </w:r>
      <w:r w:rsidRPr="00191C5A">
        <w:rPr>
          <w:strike/>
          <w:color w:val="003480"/>
          <w:sz w:val="20"/>
        </w:rPr>
        <w:t>das Eselsohr</w:t>
      </w:r>
      <w:r w:rsidRPr="00191C5A">
        <w:rPr>
          <w:color w:val="003480"/>
          <w:sz w:val="20"/>
        </w:rPr>
        <w:t xml:space="preserve">/der Edelstein glüht </w:t>
      </w:r>
      <w:r w:rsidRPr="00191C5A">
        <w:rPr>
          <w:strike/>
          <w:color w:val="003480"/>
          <w:sz w:val="20"/>
        </w:rPr>
        <w:t>hellrot</w:t>
      </w:r>
      <w:r w:rsidRPr="00191C5A">
        <w:rPr>
          <w:color w:val="003480"/>
          <w:sz w:val="20"/>
        </w:rPr>
        <w:t>/dunkelrot.</w:t>
      </w:r>
    </w:p>
    <w:p w:rsidR="00C21AD1" w:rsidRPr="00191C5A" w:rsidRDefault="00C21AD1" w:rsidP="004A1527">
      <w:pPr>
        <w:spacing w:line="360" w:lineRule="auto"/>
        <w:ind w:left="142"/>
        <w:rPr>
          <w:color w:val="003480"/>
          <w:sz w:val="20"/>
        </w:rPr>
      </w:pPr>
      <w:r w:rsidRPr="00191C5A">
        <w:rPr>
          <w:color w:val="003480"/>
          <w:sz w:val="20"/>
        </w:rPr>
        <w:t xml:space="preserve">Zian will sich </w:t>
      </w:r>
      <w:r w:rsidRPr="00191C5A">
        <w:rPr>
          <w:strike/>
          <w:color w:val="003480"/>
          <w:sz w:val="20"/>
        </w:rPr>
        <w:t>umziehen/</w:t>
      </w:r>
      <w:r w:rsidRPr="00191C5A">
        <w:rPr>
          <w:color w:val="003480"/>
          <w:sz w:val="20"/>
        </w:rPr>
        <w:t>konzentrieren und kann es nicht.</w:t>
      </w:r>
    </w:p>
    <w:p w:rsidR="00C21AD1" w:rsidRPr="00191C5A" w:rsidRDefault="00C21AD1" w:rsidP="004A1527">
      <w:pPr>
        <w:spacing w:line="360" w:lineRule="auto"/>
        <w:ind w:left="142"/>
        <w:rPr>
          <w:rFonts w:cs="Arial"/>
          <w:b/>
          <w:color w:val="003480"/>
          <w:sz w:val="18"/>
        </w:rPr>
      </w:pPr>
      <w:r w:rsidRPr="00191C5A">
        <w:rPr>
          <w:strike/>
          <w:color w:val="003480"/>
          <w:sz w:val="20"/>
        </w:rPr>
        <w:t>Mila/</w:t>
      </w:r>
      <w:r w:rsidRPr="00191C5A">
        <w:rPr>
          <w:color w:val="003480"/>
          <w:sz w:val="20"/>
        </w:rPr>
        <w:t xml:space="preserve">Zian ist deshalb </w:t>
      </w:r>
      <w:r w:rsidRPr="00191C5A">
        <w:rPr>
          <w:strike/>
          <w:color w:val="003480"/>
          <w:sz w:val="20"/>
        </w:rPr>
        <w:t>süß/</w:t>
      </w:r>
      <w:r w:rsidRPr="00191C5A">
        <w:rPr>
          <w:color w:val="003480"/>
          <w:sz w:val="20"/>
        </w:rPr>
        <w:t>sauer.</w:t>
      </w:r>
    </w:p>
    <w:p w:rsidR="00C21AD1" w:rsidRDefault="00C21AD1" w:rsidP="00191C5A">
      <w:pPr>
        <w:ind w:left="142"/>
        <w:rPr>
          <w:rFonts w:cs="Arial"/>
          <w:b/>
          <w:color w:val="003480"/>
        </w:rPr>
      </w:pPr>
    </w:p>
    <w:p w:rsidR="00191C5A" w:rsidRDefault="00191C5A" w:rsidP="00191C5A">
      <w:pPr>
        <w:ind w:left="142"/>
        <w:rPr>
          <w:rFonts w:cs="Arial"/>
          <w:b/>
          <w:color w:val="003480"/>
        </w:rPr>
      </w:pPr>
    </w:p>
    <w:p w:rsidR="00C21AD1" w:rsidRDefault="00C21AD1" w:rsidP="00191C5A">
      <w:pPr>
        <w:ind w:left="142"/>
        <w:rPr>
          <w:rFonts w:cs="Arial"/>
          <w:b/>
          <w:color w:val="003480"/>
        </w:rPr>
      </w:pPr>
      <w:r w:rsidRPr="00191C5A">
        <w:rPr>
          <w:rFonts w:cs="Arial"/>
          <w:b/>
          <w:color w:val="003480"/>
        </w:rPr>
        <w:t>Arbeitsblatt 3</w:t>
      </w:r>
    </w:p>
    <w:p w:rsidR="00191C5A" w:rsidRPr="00191C5A" w:rsidRDefault="00191C5A" w:rsidP="00191C5A">
      <w:pPr>
        <w:ind w:left="142"/>
        <w:rPr>
          <w:rFonts w:cs="Arial"/>
          <w:b/>
          <w:color w:val="003480"/>
          <w:sz w:val="44"/>
          <w:szCs w:val="44"/>
        </w:rPr>
      </w:pPr>
      <w:r w:rsidRPr="00191C5A">
        <w:rPr>
          <w:rFonts w:cs="Arial"/>
          <w:b/>
          <w:color w:val="003480"/>
          <w:sz w:val="44"/>
          <w:szCs w:val="44"/>
        </w:rPr>
        <w:t>Konzentrationsprobleme: Milas Brief</w:t>
      </w:r>
    </w:p>
    <w:p w:rsidR="00BA7BFB" w:rsidRDefault="00BA7BFB" w:rsidP="00191C5A">
      <w:pPr>
        <w:ind w:left="142"/>
        <w:rPr>
          <w:color w:val="003480"/>
        </w:rPr>
      </w:pPr>
    </w:p>
    <w:p w:rsidR="00191C5A" w:rsidRPr="00BA7BFB" w:rsidRDefault="00BA7BFB" w:rsidP="00191C5A">
      <w:pPr>
        <w:ind w:left="142"/>
        <w:rPr>
          <w:color w:val="003480"/>
          <w:sz w:val="20"/>
          <w:szCs w:val="20"/>
        </w:rPr>
      </w:pPr>
      <w:r w:rsidRPr="00BA7BFB">
        <w:rPr>
          <w:color w:val="003480"/>
          <w:sz w:val="20"/>
          <w:szCs w:val="20"/>
        </w:rPr>
        <w:t>Ergänze Milas Brief mit den richtigen Wörtern und verziere ihn mit Blumen.</w:t>
      </w:r>
    </w:p>
    <w:p w:rsidR="00BA7BFB" w:rsidRDefault="00BA7BFB" w:rsidP="00191C5A">
      <w:pPr>
        <w:ind w:left="142"/>
        <w:rPr>
          <w:color w:val="003480"/>
          <w:sz w:val="20"/>
        </w:rPr>
      </w:pPr>
    </w:p>
    <w:p w:rsidR="00C21AD1" w:rsidRPr="00191C5A" w:rsidRDefault="00C21AD1" w:rsidP="004A1527">
      <w:pPr>
        <w:spacing w:line="276" w:lineRule="auto"/>
        <w:ind w:left="142"/>
        <w:rPr>
          <w:color w:val="003480"/>
          <w:sz w:val="20"/>
        </w:rPr>
      </w:pPr>
      <w:r w:rsidRPr="00191C5A">
        <w:rPr>
          <w:color w:val="003480"/>
          <w:sz w:val="20"/>
        </w:rPr>
        <w:t>Hallo Zian,</w:t>
      </w:r>
    </w:p>
    <w:p w:rsidR="00C21AD1" w:rsidRPr="00191C5A" w:rsidRDefault="00C21AD1" w:rsidP="004A1527">
      <w:pPr>
        <w:spacing w:line="276" w:lineRule="auto"/>
        <w:ind w:left="142"/>
        <w:rPr>
          <w:color w:val="003480"/>
          <w:sz w:val="20"/>
        </w:rPr>
      </w:pPr>
      <w:r w:rsidRPr="00191C5A">
        <w:rPr>
          <w:color w:val="003480"/>
          <w:sz w:val="20"/>
        </w:rPr>
        <w:t xml:space="preserve">vielleicht geb` ich dir den </w:t>
      </w:r>
      <w:r w:rsidRPr="00191C5A">
        <w:rPr>
          <w:b/>
          <w:color w:val="003480"/>
          <w:sz w:val="24"/>
          <w:szCs w:val="24"/>
        </w:rPr>
        <w:t>Brief</w:t>
      </w:r>
      <w:r w:rsidRPr="00191C5A">
        <w:rPr>
          <w:color w:val="003480"/>
          <w:sz w:val="20"/>
        </w:rPr>
        <w:t xml:space="preserve"> nicht, weil ich mich nicht trau. Und dann erfährst du das gar nicht. Aber mir tut es echt leid, dass wir eine </w:t>
      </w:r>
      <w:r w:rsidRPr="00191C5A">
        <w:rPr>
          <w:b/>
          <w:color w:val="003480"/>
          <w:sz w:val="24"/>
          <w:szCs w:val="24"/>
        </w:rPr>
        <w:t>Strafarbeit</w:t>
      </w:r>
      <w:r w:rsidRPr="00191C5A">
        <w:rPr>
          <w:color w:val="003480"/>
          <w:sz w:val="20"/>
        </w:rPr>
        <w:t xml:space="preserve"> gekriegt haben.</w:t>
      </w:r>
    </w:p>
    <w:p w:rsidR="00C21AD1" w:rsidRPr="00191C5A" w:rsidRDefault="00C21AD1" w:rsidP="004A1527">
      <w:pPr>
        <w:spacing w:line="276" w:lineRule="auto"/>
        <w:ind w:left="142"/>
        <w:rPr>
          <w:color w:val="003480"/>
          <w:sz w:val="20"/>
        </w:rPr>
      </w:pPr>
      <w:r w:rsidRPr="00191C5A">
        <w:rPr>
          <w:color w:val="003480"/>
          <w:sz w:val="20"/>
        </w:rPr>
        <w:t xml:space="preserve">Eigentlich wollte ich nur mein </w:t>
      </w:r>
      <w:r w:rsidRPr="00191C5A">
        <w:rPr>
          <w:b/>
          <w:color w:val="003480"/>
          <w:sz w:val="24"/>
          <w:szCs w:val="24"/>
        </w:rPr>
        <w:t>Lavendelsäckchen</w:t>
      </w:r>
      <w:r w:rsidRPr="00191C5A">
        <w:rPr>
          <w:color w:val="003480"/>
          <w:sz w:val="20"/>
        </w:rPr>
        <w:t xml:space="preserve"> haben. Das </w:t>
      </w:r>
      <w:r w:rsidRPr="00191C5A">
        <w:rPr>
          <w:b/>
          <w:color w:val="003480"/>
          <w:sz w:val="24"/>
          <w:szCs w:val="24"/>
        </w:rPr>
        <w:t>riecht</w:t>
      </w:r>
      <w:r w:rsidRPr="00191C5A">
        <w:rPr>
          <w:color w:val="003480"/>
          <w:sz w:val="20"/>
        </w:rPr>
        <w:t xml:space="preserve"> gut und beruhigt mich. Weil oft hopsen meine </w:t>
      </w:r>
      <w:r w:rsidRPr="00191C5A">
        <w:rPr>
          <w:b/>
          <w:color w:val="003480"/>
          <w:sz w:val="24"/>
          <w:szCs w:val="24"/>
        </w:rPr>
        <w:t>Gedanken</w:t>
      </w:r>
      <w:r w:rsidRPr="00191C5A">
        <w:rPr>
          <w:color w:val="003480"/>
          <w:sz w:val="20"/>
        </w:rPr>
        <w:t xml:space="preserve"> hin und her. Wie </w:t>
      </w:r>
      <w:r w:rsidRPr="00191C5A">
        <w:rPr>
          <w:b/>
          <w:color w:val="003480"/>
          <w:sz w:val="24"/>
          <w:szCs w:val="24"/>
        </w:rPr>
        <w:t>Grashüpfer</w:t>
      </w:r>
      <w:r w:rsidRPr="00191C5A">
        <w:rPr>
          <w:color w:val="003480"/>
          <w:sz w:val="20"/>
        </w:rPr>
        <w:t xml:space="preserve">. Dann kann ich nicht zuhören. Oder mir fallen Sachen runter. Ich vergess´ meine Hausis. Oder meine </w:t>
      </w:r>
      <w:r w:rsidRPr="00191C5A">
        <w:rPr>
          <w:b/>
          <w:color w:val="003480"/>
          <w:sz w:val="24"/>
          <w:szCs w:val="24"/>
        </w:rPr>
        <w:t>Tintenpatronen</w:t>
      </w:r>
      <w:r w:rsidRPr="00191C5A">
        <w:rPr>
          <w:color w:val="003480"/>
          <w:sz w:val="20"/>
        </w:rPr>
        <w:t xml:space="preserve"> und dann muss ich mir von dir eine leihen.</w:t>
      </w:r>
    </w:p>
    <w:p w:rsidR="00C21AD1" w:rsidRPr="00191C5A" w:rsidRDefault="00C21AD1" w:rsidP="004A1527">
      <w:pPr>
        <w:spacing w:line="276" w:lineRule="auto"/>
        <w:ind w:left="142"/>
        <w:rPr>
          <w:color w:val="003480"/>
          <w:sz w:val="20"/>
        </w:rPr>
      </w:pPr>
      <w:r w:rsidRPr="00191C5A">
        <w:rPr>
          <w:color w:val="003480"/>
          <w:sz w:val="20"/>
        </w:rPr>
        <w:t xml:space="preserve">Ich merk, dass dich das nervt und dann </w:t>
      </w:r>
      <w:r w:rsidRPr="00191C5A">
        <w:rPr>
          <w:b/>
          <w:color w:val="003480"/>
          <w:sz w:val="24"/>
          <w:szCs w:val="24"/>
        </w:rPr>
        <w:t>hopsen</w:t>
      </w:r>
      <w:r w:rsidRPr="00191C5A">
        <w:rPr>
          <w:color w:val="003480"/>
          <w:sz w:val="20"/>
        </w:rPr>
        <w:t xml:space="preserve"> meine Gedanken noch mehr. Und ich kann mich gar nicht mehr auf den </w:t>
      </w:r>
      <w:r w:rsidRPr="00191C5A">
        <w:rPr>
          <w:b/>
          <w:color w:val="003480"/>
          <w:sz w:val="24"/>
          <w:szCs w:val="24"/>
        </w:rPr>
        <w:t>Unterricht</w:t>
      </w:r>
      <w:r w:rsidRPr="00191C5A">
        <w:rPr>
          <w:color w:val="003480"/>
          <w:sz w:val="20"/>
        </w:rPr>
        <w:t xml:space="preserve"> konzentrieren. Das ist nicht mit Absicht. Ich will dich nicht ärgern, Zian. Ich wünsch´ mir manchmal sogar du könntest meine Gedanken lesen und wir könnten </w:t>
      </w:r>
      <w:r w:rsidRPr="00191C5A">
        <w:rPr>
          <w:b/>
          <w:color w:val="003480"/>
          <w:sz w:val="24"/>
          <w:szCs w:val="24"/>
        </w:rPr>
        <w:t>Freunde</w:t>
      </w:r>
      <w:r w:rsidRPr="00191C5A">
        <w:rPr>
          <w:color w:val="003480"/>
          <w:sz w:val="20"/>
        </w:rPr>
        <w:t xml:space="preserve"> sein. </w:t>
      </w:r>
    </w:p>
    <w:p w:rsidR="00C21AD1" w:rsidRPr="00191C5A" w:rsidRDefault="00C21AD1" w:rsidP="00191C5A">
      <w:pPr>
        <w:ind w:left="142"/>
        <w:rPr>
          <w:rFonts w:cs="Arial"/>
          <w:color w:val="003480"/>
          <w:sz w:val="20"/>
        </w:rPr>
      </w:pPr>
    </w:p>
    <w:p w:rsidR="00C21AD1" w:rsidRDefault="00C21AD1" w:rsidP="00191C5A">
      <w:pPr>
        <w:pStyle w:val="ArialTitelgrau"/>
        <w:ind w:left="142"/>
        <w:rPr>
          <w:color w:val="003480"/>
          <w:sz w:val="20"/>
          <w:szCs w:val="20"/>
        </w:rPr>
      </w:pPr>
    </w:p>
    <w:p w:rsidR="004A1527" w:rsidRPr="00191C5A" w:rsidRDefault="004A1527" w:rsidP="00191C5A">
      <w:pPr>
        <w:pStyle w:val="ArialTitelgrau"/>
        <w:ind w:left="142"/>
        <w:rPr>
          <w:color w:val="003480"/>
          <w:sz w:val="20"/>
          <w:szCs w:val="20"/>
        </w:rPr>
      </w:pPr>
    </w:p>
    <w:p w:rsidR="00C21AD1" w:rsidRPr="00C21AD1" w:rsidRDefault="00C21AD1" w:rsidP="00560917">
      <w:pPr>
        <w:pStyle w:val="ArialTitelgrau"/>
        <w:ind w:firstLine="142"/>
        <w:rPr>
          <w:b/>
          <w:color w:val="003480"/>
          <w:sz w:val="20"/>
          <w:szCs w:val="20"/>
        </w:rPr>
      </w:pPr>
      <w:r w:rsidRPr="00C21AD1">
        <w:rPr>
          <w:b/>
          <w:color w:val="003480"/>
          <w:sz w:val="20"/>
          <w:szCs w:val="20"/>
        </w:rPr>
        <w:t>Arbeitsblatt 4</w:t>
      </w:r>
    </w:p>
    <w:p w:rsidR="00955692" w:rsidRDefault="00955692" w:rsidP="00955692">
      <w:pPr>
        <w:pStyle w:val="Arialberschrift"/>
      </w:pPr>
      <w:r>
        <w:t>Konzentration beeinflussen</w:t>
      </w:r>
    </w:p>
    <w:p w:rsidR="00955692" w:rsidRDefault="00955692" w:rsidP="00955692">
      <w:pPr>
        <w:pStyle w:val="ArialText"/>
      </w:pPr>
    </w:p>
    <w:p w:rsidR="00955692" w:rsidRPr="00BA7BFB" w:rsidRDefault="00955692" w:rsidP="00955692">
      <w:pPr>
        <w:ind w:left="142"/>
        <w:rPr>
          <w:color w:val="003480"/>
          <w:sz w:val="20"/>
          <w:szCs w:val="20"/>
        </w:rPr>
      </w:pPr>
      <w:r w:rsidRPr="00BA7BFB">
        <w:rPr>
          <w:color w:val="003480"/>
          <w:sz w:val="20"/>
          <w:szCs w:val="20"/>
        </w:rPr>
        <w:t>Ergänze hier die beiden Tipps von Wilma Johannsen aus dem Podcast (Minute 13:34 bis 14:23):</w:t>
      </w:r>
    </w:p>
    <w:p w:rsidR="00955692" w:rsidRPr="00BA7BFB" w:rsidRDefault="00955692" w:rsidP="00955692">
      <w:pPr>
        <w:ind w:left="142"/>
        <w:rPr>
          <w:color w:val="003480"/>
          <w:sz w:val="20"/>
          <w:szCs w:val="20"/>
        </w:rPr>
      </w:pPr>
    </w:p>
    <w:p w:rsidR="00955692" w:rsidRPr="00BA7BFB" w:rsidRDefault="00955692" w:rsidP="00955692">
      <w:pPr>
        <w:pStyle w:val="Listenabsatz"/>
        <w:ind w:left="142"/>
        <w:rPr>
          <w:color w:val="003480"/>
          <w:sz w:val="20"/>
          <w:szCs w:val="20"/>
        </w:rPr>
      </w:pPr>
      <w:r w:rsidRPr="00BA7BFB">
        <w:rPr>
          <w:b/>
          <w:color w:val="003480"/>
          <w:sz w:val="20"/>
          <w:szCs w:val="20"/>
        </w:rPr>
        <w:t>1.</w:t>
      </w:r>
      <w:r w:rsidRPr="00BA7BFB">
        <w:rPr>
          <w:color w:val="003480"/>
          <w:sz w:val="20"/>
          <w:szCs w:val="20"/>
        </w:rPr>
        <w:t xml:space="preserve"> </w:t>
      </w:r>
      <w:r w:rsidR="00C21AD1" w:rsidRPr="00BA7BFB">
        <w:rPr>
          <w:color w:val="003480"/>
          <w:sz w:val="20"/>
          <w:szCs w:val="20"/>
        </w:rPr>
        <w:t>bis zehn zählen</w:t>
      </w:r>
    </w:p>
    <w:p w:rsidR="00363A73" w:rsidRPr="00BA7BFB" w:rsidRDefault="00955692" w:rsidP="00C21AD1">
      <w:pPr>
        <w:pStyle w:val="Listenabsatz"/>
        <w:ind w:left="142"/>
        <w:rPr>
          <w:color w:val="003480"/>
          <w:sz w:val="20"/>
          <w:szCs w:val="20"/>
        </w:rPr>
      </w:pPr>
      <w:r w:rsidRPr="00BA7BFB">
        <w:rPr>
          <w:b/>
          <w:color w:val="003480"/>
          <w:sz w:val="20"/>
          <w:szCs w:val="20"/>
        </w:rPr>
        <w:t>2.</w:t>
      </w:r>
      <w:r w:rsidRPr="00BA7BFB">
        <w:rPr>
          <w:color w:val="003480"/>
          <w:sz w:val="20"/>
          <w:szCs w:val="20"/>
        </w:rPr>
        <w:t xml:space="preserve"> </w:t>
      </w:r>
      <w:r w:rsidR="00C21AD1" w:rsidRPr="00BA7BFB">
        <w:rPr>
          <w:color w:val="003480"/>
          <w:sz w:val="20"/>
          <w:szCs w:val="20"/>
        </w:rPr>
        <w:t xml:space="preserve">tief Luft holen </w:t>
      </w:r>
    </w:p>
    <w:sectPr w:rsidR="00363A73" w:rsidRPr="00BA7BFB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5999" w:rsidRDefault="00A85999" w:rsidP="00B4772D">
      <w:r>
        <w:separator/>
      </w:r>
    </w:p>
  </w:endnote>
  <w:endnote w:type="continuationSeparator" w:id="0">
    <w:p w:rsidR="00A85999" w:rsidRDefault="00A85999" w:rsidP="00B47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72D" w:rsidRPr="00880E92" w:rsidRDefault="00880E92" w:rsidP="00B4772D">
    <w:pPr>
      <w:spacing w:line="259" w:lineRule="auto"/>
      <w:ind w:right="8750"/>
      <w:rPr>
        <w:rFonts w:eastAsia="TheSans C5 Plain" w:cs="Arial"/>
        <w:bCs/>
        <w:color w:val="909191"/>
        <w:sz w:val="18"/>
        <w:szCs w:val="18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4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9251E6" w:rsidRPr="009251E6">
      <w:rPr>
        <w:rFonts w:eastAsia="TheSans C5 Plain" w:cs="Arial"/>
        <w:b/>
        <w:noProof/>
        <w:color w:val="909191"/>
        <w:sz w:val="18"/>
        <w:szCs w:val="18"/>
      </w:rPr>
      <w:pict>
        <v:rect id="Rechteck 6" o:spid="_x0000_s409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HifIXvAQAAuA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80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80E92" w:rsidRPr="0081107C" w:rsidRDefault="00880E92" w:rsidP="00880E92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84578A">
      <w:rPr>
        <w:rFonts w:eastAsia="TheSans C5 Plain" w:cs="Arial"/>
        <w:bCs/>
        <w:color w:val="909191"/>
        <w:sz w:val="18"/>
        <w:szCs w:val="18"/>
      </w:rPr>
      <w:t xml:space="preserve"> 2024</w:t>
    </w:r>
    <w:r>
      <w:rPr>
        <w:rFonts w:eastAsia="TheSans C5 Plain" w:cs="Arial"/>
        <w:bCs/>
        <w:color w:val="909191"/>
        <w:sz w:val="18"/>
        <w:szCs w:val="18"/>
      </w:rPr>
      <w:t xml:space="preserve"> </w:t>
    </w:r>
    <w:r w:rsidR="009251E6" w:rsidRPr="009251E6">
      <w:rPr>
        <w:rFonts w:ascii="TheSans C5 Plain" w:eastAsia="TheSans C5 Plain" w:hAnsi="TheSans C5 Plain" w:cs="TheSans C5 Plain"/>
        <w:b/>
        <w:noProof/>
        <w:color w:val="909191"/>
      </w:rPr>
      <w:pict>
        <v:rect id="Rechteck 5" o:spid="_x0000_s4097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ioPaDvAQAAvw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B4772D" w:rsidRPr="0081107C" w:rsidRDefault="00B4772D" w:rsidP="00B4772D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5999" w:rsidRDefault="00A85999" w:rsidP="00B4772D">
      <w:r>
        <w:separator/>
      </w:r>
    </w:p>
  </w:footnote>
  <w:footnote w:type="continuationSeparator" w:id="0">
    <w:p w:rsidR="00A85999" w:rsidRDefault="00A85999" w:rsidP="00B47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459" w:rsidRDefault="009251E6" w:rsidP="00290459">
    <w:pPr>
      <w:pStyle w:val="ArialTitelgrau"/>
      <w:ind w:firstLine="142"/>
      <w:rPr>
        <w:sz w:val="20"/>
        <w:szCs w:val="20"/>
      </w:rPr>
    </w:pPr>
    <w:r w:rsidRPr="009251E6">
      <w:rPr>
        <w:rFonts w:ascii="Calibri" w:eastAsia="Calibri" w:hAnsi="Calibri" w:cs="Calibri"/>
        <w:noProof/>
        <w:sz w:val="20"/>
        <w:szCs w:val="20"/>
      </w:rPr>
      <w:pict>
        <v:rect id="Rechteck 8" o:spid="_x0000_s4100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" fillcolor="#00347d" stroked="f" strokeweight="2pt">
          <v:path arrowok="t"/>
          <w10:wrap anchory="page"/>
        </v:rect>
      </w:pict>
    </w:r>
    <w:r w:rsidR="00290459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290459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21AD1">
      <w:rPr>
        <w:sz w:val="20"/>
        <w:szCs w:val="20"/>
      </w:rPr>
      <w:t>Lösungen</w:t>
    </w:r>
  </w:p>
  <w:p w:rsidR="00290459" w:rsidRPr="00000978" w:rsidRDefault="009251E6" w:rsidP="00290459">
    <w:pPr>
      <w:pStyle w:val="KeinLeerraum"/>
      <w:ind w:left="142"/>
      <w:rPr>
        <w:color w:val="909191"/>
        <w:sz w:val="16"/>
        <w:szCs w:val="16"/>
      </w:rPr>
    </w:pPr>
    <w:r w:rsidRPr="009251E6">
      <w:rPr>
        <w:noProof/>
      </w:rPr>
      <w:pict>
        <v:shape id="Shape 32" o:spid="_x0000_s4099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290459" w:rsidRDefault="00290459" w:rsidP="00290459">
    <w:pPr>
      <w:pStyle w:val="ArialBeschreibunggrau"/>
      <w:ind w:firstLine="132"/>
    </w:pPr>
    <w:r>
      <w:t xml:space="preserve">Mission </w:t>
    </w:r>
    <w:r w:rsidR="00AD57FC">
      <w:t>m</w:t>
    </w:r>
    <w:r>
      <w:t xml:space="preserve">agisches Tagebuch (Podcast-Reihe) </w:t>
    </w:r>
  </w:p>
  <w:p w:rsidR="00290459" w:rsidRDefault="00235C08" w:rsidP="00290459">
    <w:pPr>
      <w:pStyle w:val="ArialBeschreibunggrau"/>
      <w:ind w:firstLine="132"/>
    </w:pPr>
    <w:r>
      <w:t xml:space="preserve">Voll zappelig: Ein Fall für starke Nerven und Konzentration  </w:t>
    </w:r>
    <w:r w:rsidR="00AD57FC">
      <w:t xml:space="preserve"> </w:t>
    </w:r>
    <w:r w:rsidR="00290459">
      <w:t xml:space="preserve">(Podcast-Folge) </w:t>
    </w:r>
  </w:p>
  <w:p w:rsidR="00290459" w:rsidRDefault="00D3375B" w:rsidP="00290459">
    <w:pPr>
      <w:pStyle w:val="ArialBeschreibunggrau"/>
      <w:ind w:firstLine="132"/>
    </w:pPr>
    <w:r w:rsidRPr="00A239F2">
      <w:rPr>
        <w:rFonts w:cs="Arial"/>
        <w:szCs w:val="16"/>
      </w:rPr>
      <w:t>www.planet-schule.de/x/konzentrationsschwaeche</w:t>
    </w:r>
  </w:p>
  <w:p w:rsidR="00290459" w:rsidRPr="00EA14C0" w:rsidRDefault="00290459" w:rsidP="00290459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290459" w:rsidRDefault="00290459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A417AE"/>
    <w:multiLevelType w:val="hybridMultilevel"/>
    <w:tmpl w:val="337C8358"/>
    <w:lvl w:ilvl="0" w:tplc="D9B0B2C2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1E23646A"/>
    <w:multiLevelType w:val="hybridMultilevel"/>
    <w:tmpl w:val="F3AA615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C26BB7"/>
    <w:multiLevelType w:val="hybridMultilevel"/>
    <w:tmpl w:val="BE24EC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B56A74"/>
    <w:multiLevelType w:val="hybridMultilevel"/>
    <w:tmpl w:val="EF147922"/>
    <w:lvl w:ilvl="0" w:tplc="1144E23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419362B5"/>
    <w:multiLevelType w:val="hybridMultilevel"/>
    <w:tmpl w:val="2116BDC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0BC7F1D"/>
    <w:multiLevelType w:val="hybridMultilevel"/>
    <w:tmpl w:val="79EE311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36F169E"/>
    <w:multiLevelType w:val="hybridMultilevel"/>
    <w:tmpl w:val="E50803C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BC25E5F"/>
    <w:multiLevelType w:val="hybridMultilevel"/>
    <w:tmpl w:val="870E922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EEB6E15"/>
    <w:multiLevelType w:val="hybridMultilevel"/>
    <w:tmpl w:val="127A237E"/>
    <w:lvl w:ilvl="0" w:tplc="F8DE0D10">
      <w:start w:val="1"/>
      <w:numFmt w:val="decimal"/>
      <w:pStyle w:val="SWRSprechermitNummer"/>
      <w:lvlText w:val="%1  "/>
      <w:lvlJc w:val="right"/>
      <w:pPr>
        <w:ind w:left="360" w:hanging="360"/>
      </w:pPr>
      <w:rPr>
        <w:rFonts w:ascii="Arial" w:hAnsi="Arial" w:hint="default"/>
        <w:i w:val="0"/>
        <w:iCs w:val="0"/>
        <w:strike w:val="0"/>
        <w:sz w:val="18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6806523"/>
    <w:multiLevelType w:val="hybridMultilevel"/>
    <w:tmpl w:val="5AEEE620"/>
    <w:lvl w:ilvl="0" w:tplc="43E4154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7C4746B"/>
    <w:multiLevelType w:val="hybridMultilevel"/>
    <w:tmpl w:val="20C2FC70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8"/>
  </w:num>
  <w:num w:numId="3">
    <w:abstractNumId w:val="9"/>
  </w:num>
  <w:num w:numId="4">
    <w:abstractNumId w:val="5"/>
  </w:num>
  <w:num w:numId="5">
    <w:abstractNumId w:val="2"/>
  </w:num>
  <w:num w:numId="6">
    <w:abstractNumId w:val="6"/>
  </w:num>
  <w:num w:numId="7">
    <w:abstractNumId w:val="4"/>
  </w:num>
  <w:num w:numId="8">
    <w:abstractNumId w:val="1"/>
  </w:num>
  <w:num w:numId="9">
    <w:abstractNumId w:val="10"/>
  </w:num>
  <w:num w:numId="10">
    <w:abstractNumId w:val="0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8F596E"/>
    <w:rsid w:val="0000103C"/>
    <w:rsid w:val="00011BA4"/>
    <w:rsid w:val="00040E1B"/>
    <w:rsid w:val="000616F0"/>
    <w:rsid w:val="00062BCF"/>
    <w:rsid w:val="000800C9"/>
    <w:rsid w:val="000941F1"/>
    <w:rsid w:val="00095EF5"/>
    <w:rsid w:val="000C7285"/>
    <w:rsid w:val="000F2B86"/>
    <w:rsid w:val="000F4A01"/>
    <w:rsid w:val="000F7694"/>
    <w:rsid w:val="00110666"/>
    <w:rsid w:val="00125B47"/>
    <w:rsid w:val="00152E3A"/>
    <w:rsid w:val="00161052"/>
    <w:rsid w:val="00170873"/>
    <w:rsid w:val="00185F5F"/>
    <w:rsid w:val="00191C5A"/>
    <w:rsid w:val="001A5BE6"/>
    <w:rsid w:val="001E3E5B"/>
    <w:rsid w:val="00235C08"/>
    <w:rsid w:val="00281DDB"/>
    <w:rsid w:val="00290459"/>
    <w:rsid w:val="002A2CA9"/>
    <w:rsid w:val="002A4EBD"/>
    <w:rsid w:val="002D6955"/>
    <w:rsid w:val="002E3991"/>
    <w:rsid w:val="00300DF9"/>
    <w:rsid w:val="003235E2"/>
    <w:rsid w:val="00363A73"/>
    <w:rsid w:val="003C0BAA"/>
    <w:rsid w:val="003D04B2"/>
    <w:rsid w:val="004340B0"/>
    <w:rsid w:val="00443872"/>
    <w:rsid w:val="00462615"/>
    <w:rsid w:val="00492ADF"/>
    <w:rsid w:val="004A1527"/>
    <w:rsid w:val="00517DE8"/>
    <w:rsid w:val="00526826"/>
    <w:rsid w:val="005406E0"/>
    <w:rsid w:val="00543660"/>
    <w:rsid w:val="00560917"/>
    <w:rsid w:val="00580686"/>
    <w:rsid w:val="005A12DD"/>
    <w:rsid w:val="005C0F06"/>
    <w:rsid w:val="005E7243"/>
    <w:rsid w:val="005F6295"/>
    <w:rsid w:val="00602845"/>
    <w:rsid w:val="006029A6"/>
    <w:rsid w:val="0060637E"/>
    <w:rsid w:val="00607716"/>
    <w:rsid w:val="0061357B"/>
    <w:rsid w:val="00616618"/>
    <w:rsid w:val="00640C3C"/>
    <w:rsid w:val="00644744"/>
    <w:rsid w:val="006D6D6C"/>
    <w:rsid w:val="0070719B"/>
    <w:rsid w:val="00727887"/>
    <w:rsid w:val="00745888"/>
    <w:rsid w:val="007A3098"/>
    <w:rsid w:val="007A5417"/>
    <w:rsid w:val="007C11BE"/>
    <w:rsid w:val="0080289B"/>
    <w:rsid w:val="00812AD5"/>
    <w:rsid w:val="008179DB"/>
    <w:rsid w:val="008215BA"/>
    <w:rsid w:val="0084578A"/>
    <w:rsid w:val="00870E71"/>
    <w:rsid w:val="00876FEE"/>
    <w:rsid w:val="00880E92"/>
    <w:rsid w:val="008A0CE1"/>
    <w:rsid w:val="008B0864"/>
    <w:rsid w:val="008F596E"/>
    <w:rsid w:val="009251E6"/>
    <w:rsid w:val="00955692"/>
    <w:rsid w:val="00974443"/>
    <w:rsid w:val="00975C8B"/>
    <w:rsid w:val="009925F0"/>
    <w:rsid w:val="009E2196"/>
    <w:rsid w:val="00A5624F"/>
    <w:rsid w:val="00A767F8"/>
    <w:rsid w:val="00A85999"/>
    <w:rsid w:val="00A943E9"/>
    <w:rsid w:val="00AA1F19"/>
    <w:rsid w:val="00AB2F40"/>
    <w:rsid w:val="00AC4543"/>
    <w:rsid w:val="00AD57FC"/>
    <w:rsid w:val="00B044E3"/>
    <w:rsid w:val="00B24763"/>
    <w:rsid w:val="00B37CD7"/>
    <w:rsid w:val="00B411AF"/>
    <w:rsid w:val="00B4772D"/>
    <w:rsid w:val="00B50847"/>
    <w:rsid w:val="00BA7BFB"/>
    <w:rsid w:val="00BD1CDB"/>
    <w:rsid w:val="00C21AD1"/>
    <w:rsid w:val="00C70F71"/>
    <w:rsid w:val="00CC09D2"/>
    <w:rsid w:val="00CD7733"/>
    <w:rsid w:val="00CF2E0E"/>
    <w:rsid w:val="00D3375B"/>
    <w:rsid w:val="00D36B9A"/>
    <w:rsid w:val="00D42F0D"/>
    <w:rsid w:val="00D578D7"/>
    <w:rsid w:val="00D74174"/>
    <w:rsid w:val="00D82690"/>
    <w:rsid w:val="00D85FDE"/>
    <w:rsid w:val="00DA351E"/>
    <w:rsid w:val="00DA4F5E"/>
    <w:rsid w:val="00DB5987"/>
    <w:rsid w:val="00DD13BB"/>
    <w:rsid w:val="00DD1941"/>
    <w:rsid w:val="00DE0482"/>
    <w:rsid w:val="00DE4BE4"/>
    <w:rsid w:val="00E44DF6"/>
    <w:rsid w:val="00E70AF2"/>
    <w:rsid w:val="00E81711"/>
    <w:rsid w:val="00EA257A"/>
    <w:rsid w:val="00EB5BF6"/>
    <w:rsid w:val="00EC35E1"/>
    <w:rsid w:val="00ED3A77"/>
    <w:rsid w:val="00ED7B91"/>
    <w:rsid w:val="00F03931"/>
    <w:rsid w:val="00F361CF"/>
    <w:rsid w:val="00F64D46"/>
    <w:rsid w:val="00F7672E"/>
    <w:rsid w:val="00FA0688"/>
    <w:rsid w:val="00FB4854"/>
    <w:rsid w:val="00FD1ED5"/>
    <w:rsid w:val="00FE7D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B5BF6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link w:val="ArialTextZchn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spacing w:after="13" w:line="248" w:lineRule="auto"/>
      <w:ind w:left="142" w:hanging="10"/>
    </w:pPr>
    <w:rPr>
      <w:rFonts w:eastAsia="TheSans C5 SemiLight" w:cs="TheSans C5 SemiLight"/>
      <w:i/>
      <w:iCs/>
      <w:color w:val="00347D"/>
      <w:kern w:val="2"/>
    </w:rPr>
  </w:style>
  <w:style w:type="paragraph" w:styleId="Listenabsatz">
    <w:name w:val="List Paragraph"/>
    <w:basedOn w:val="Standard"/>
    <w:uiPriority w:val="34"/>
    <w:qFormat/>
    <w:rsid w:val="00B4772D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4772D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4772D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300D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WRSprechermitNummer">
    <w:name w:val="SWR Sprecher mit Nummer"/>
    <w:basedOn w:val="Standard"/>
    <w:qFormat/>
    <w:locked/>
    <w:rsid w:val="00300DF9"/>
    <w:pPr>
      <w:numPr>
        <w:numId w:val="2"/>
      </w:numPr>
      <w:tabs>
        <w:tab w:val="left" w:pos="0"/>
        <w:tab w:val="left" w:pos="1700"/>
      </w:tabs>
      <w:suppressAutoHyphens/>
      <w:spacing w:after="240" w:line="480" w:lineRule="auto"/>
      <w:ind w:left="1701" w:hanging="1701"/>
    </w:pPr>
    <w:rPr>
      <w:rFonts w:cs="Arial"/>
      <w:sz w:val="24"/>
      <w:szCs w:val="24"/>
    </w:rPr>
  </w:style>
  <w:style w:type="paragraph" w:customStyle="1" w:styleId="Arialblaufett">
    <w:name w:val="Arial blau fett"/>
    <w:basedOn w:val="ArialText"/>
    <w:link w:val="ArialblaufettZchn"/>
    <w:qFormat/>
    <w:rsid w:val="00125B47"/>
    <w:rPr>
      <w:b/>
    </w:rPr>
  </w:style>
  <w:style w:type="character" w:customStyle="1" w:styleId="ArialTextZchn">
    <w:name w:val="Arial Text Zchn"/>
    <w:basedOn w:val="TheSansTextZchn"/>
    <w:link w:val="ArialText"/>
    <w:rsid w:val="00125B47"/>
    <w:rPr>
      <w:rFonts w:ascii="Arial" w:eastAsia="TheSans C5 SemiLight" w:hAnsi="Arial" w:cs="TheSans C5 SemiLight"/>
      <w:color w:val="00347D"/>
      <w:kern w:val="2"/>
      <w:lang w:eastAsia="de-DE"/>
    </w:rPr>
  </w:style>
  <w:style w:type="character" w:customStyle="1" w:styleId="ArialblaufettZchn">
    <w:name w:val="Arial blau fett Zchn"/>
    <w:basedOn w:val="ArialTextZchn"/>
    <w:link w:val="Arialblaufett"/>
    <w:rsid w:val="00125B47"/>
    <w:rPr>
      <w:rFonts w:ascii="Arial" w:eastAsia="TheSans C5 SemiLight" w:hAnsi="Arial" w:cs="TheSans C5 SemiLight"/>
      <w:color w:val="00347D"/>
      <w:kern w:val="2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4_texte\_magisches%20tagebuch\06_konzentrationsschwaeche\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arbeitsblatt.dotx</Template>
  <TotalTime>0</TotalTime>
  <Pages>1</Pages>
  <Words>256</Words>
  <Characters>1616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Voll zappelig. Ein Fall für starke Nerven und Konzentration</dc:title>
  <dc:creator>SWR planet schule</dc:creator>
  <cp:lastModifiedBy>Martina Frietsch</cp:lastModifiedBy>
  <cp:revision>6</cp:revision>
  <cp:lastPrinted>2024-05-17T11:50:00Z</cp:lastPrinted>
  <dcterms:created xsi:type="dcterms:W3CDTF">2024-05-17T08:34:00Z</dcterms:created>
  <dcterms:modified xsi:type="dcterms:W3CDTF">2024-05-17T11:50:00Z</dcterms:modified>
</cp:coreProperties>
</file>