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337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konzentrationsschwae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nzentrationsschwaech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772D" w:rsidRDefault="00363A73" w:rsidP="00B4772D">
      <w:pPr>
        <w:pStyle w:val="Arialberschrift"/>
      </w:pPr>
      <w:r w:rsidRPr="00484F7E">
        <w:t>Konzentrationsprobleme</w:t>
      </w:r>
      <w:r w:rsidR="00040E1B" w:rsidRPr="00484F7E">
        <w:t>:</w:t>
      </w:r>
      <w:r w:rsidR="00040E1B" w:rsidRPr="00040E1B">
        <w:rPr>
          <w:color w:val="00B050"/>
        </w:rPr>
        <w:t xml:space="preserve"> </w:t>
      </w:r>
      <w:proofErr w:type="spellStart"/>
      <w:r>
        <w:t>Milas</w:t>
      </w:r>
      <w:proofErr w:type="spellEnd"/>
      <w:r>
        <w:t xml:space="preserve"> Brief</w:t>
      </w:r>
    </w:p>
    <w:p w:rsidR="00F64D46" w:rsidRDefault="00F64D46" w:rsidP="00C70F71">
      <w:pPr>
        <w:pStyle w:val="ArialText"/>
      </w:pPr>
    </w:p>
    <w:p w:rsidR="00363A73" w:rsidRDefault="00363A73" w:rsidP="00363A73">
      <w:pPr>
        <w:ind w:left="142"/>
        <w:rPr>
          <w:color w:val="003480"/>
        </w:rPr>
      </w:pPr>
      <w:r>
        <w:rPr>
          <w:color w:val="003480"/>
        </w:rPr>
        <w:t>Hör genau zu (Minute 09:07 bis 10:16).</w:t>
      </w:r>
    </w:p>
    <w:p w:rsidR="00AA1F19" w:rsidRDefault="00363A73" w:rsidP="00363A73">
      <w:pPr>
        <w:ind w:left="142"/>
        <w:rPr>
          <w:color w:val="003480"/>
        </w:rPr>
      </w:pPr>
      <w:r>
        <w:rPr>
          <w:color w:val="003480"/>
        </w:rPr>
        <w:t xml:space="preserve">Ergänze </w:t>
      </w:r>
      <w:proofErr w:type="spellStart"/>
      <w:r>
        <w:rPr>
          <w:color w:val="003480"/>
        </w:rPr>
        <w:t>Milas</w:t>
      </w:r>
      <w:proofErr w:type="spellEnd"/>
      <w:r>
        <w:rPr>
          <w:color w:val="003480"/>
        </w:rPr>
        <w:t xml:space="preserve"> Brief mit den richtigen Wörtern und verziere ihn mit Blumen.</w:t>
      </w:r>
      <w:r w:rsidR="00484F7E">
        <w:rPr>
          <w:color w:val="003480"/>
        </w:rPr>
        <w:t xml:space="preserve"> </w:t>
      </w:r>
    </w:p>
    <w:p w:rsidR="00363A73" w:rsidRDefault="00363A73" w:rsidP="00363A73">
      <w:pPr>
        <w:ind w:left="142"/>
        <w:rPr>
          <w:color w:val="003480"/>
        </w:rPr>
      </w:pPr>
    </w:p>
    <w:p w:rsidR="00580686" w:rsidRDefault="00C66DD0" w:rsidP="00040E1B">
      <w:pPr>
        <w:spacing w:line="276" w:lineRule="auto"/>
        <w:ind w:left="142"/>
        <w:rPr>
          <w:color w:val="003480"/>
        </w:rPr>
      </w:pPr>
      <w:r>
        <w:rPr>
          <w:noProof/>
          <w:color w:val="003480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26" type="#_x0000_t65" style="position:absolute;left:0;text-align:left;margin-left:9.9pt;margin-top:11.6pt;width:441.6pt;height:485.25pt;z-index:251660288" fillcolor="#c4bc96 [2414]" strokecolor="#938953 [1614]">
            <v:fill r:id="rId8" o:title="Gepunktetes Gitternetz" opacity="47841f" o:opacity2="47841f" type="pattern"/>
            <v:textbox>
              <w:txbxContent>
                <w:p w:rsid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 xml:space="preserve">Hallo </w:t>
                  </w:r>
                  <w:proofErr w:type="spellStart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Zian</w:t>
                  </w:r>
                  <w:proofErr w:type="spellEnd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,</w:t>
                  </w:r>
                </w:p>
                <w:p w:rsidR="00363A73" w:rsidRP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</w:p>
                <w:p w:rsidR="00363A73" w:rsidRP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vielleicht geb` ich dir den __________ nicht, weil ich mich nicht trau´. Und dann erfährst du das gar nicht. Aber mir tut es echt leid, dass wir eine ______________________ gekriegt haben.</w:t>
                  </w:r>
                </w:p>
                <w:p w:rsidR="00363A73" w:rsidRP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 xml:space="preserve">Eigentlich wollte ich nur mein ______________________________ haben. Das ______________ gut und beruhigt mich. Weil oft hopsen meine ____________________ hin und her. </w:t>
                  </w:r>
                </w:p>
                <w:p w:rsidR="00363A73" w:rsidRP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 xml:space="preserve">Wie ____________________. Dann kann ich nicht zuhören. Oder mir fallen Sachen runter. Ich vergess´ meine </w:t>
                  </w:r>
                  <w:proofErr w:type="spellStart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Hausis</w:t>
                  </w:r>
                  <w:proofErr w:type="spellEnd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. Oder meine _____________________ und dann muss ich mir von dir eine leihen.</w:t>
                  </w:r>
                </w:p>
                <w:p w:rsidR="00363A73" w:rsidRPr="00363A73" w:rsidRDefault="00363A73" w:rsidP="00363A73">
                  <w:pPr>
                    <w:spacing w:line="480" w:lineRule="auto"/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</w:pPr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 xml:space="preserve">Ich merk, dass dich das nervt und dann ______________ meine Gedanken noch mehr. Und ich kann mich gar nicht mehr auf den __________________ konzentrieren. Das ist nicht mit Absicht. Ich will dich nicht ärgern, </w:t>
                  </w:r>
                  <w:proofErr w:type="spellStart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Zian</w:t>
                  </w:r>
                  <w:proofErr w:type="spellEnd"/>
                  <w:r w:rsidRPr="00363A73">
                    <w:rPr>
                      <w:rFonts w:cs="Arial"/>
                      <w:i/>
                      <w:color w:val="003480"/>
                      <w:sz w:val="24"/>
                      <w:szCs w:val="24"/>
                    </w:rPr>
                    <w:t>. Ich wünsch´ mir manchmal sogar, du könntest meine Gedanken lesen und wir könnten _____________ sein.</w:t>
                  </w:r>
                </w:p>
              </w:txbxContent>
            </v:textbox>
          </v:shape>
        </w:pict>
      </w:r>
    </w:p>
    <w:p w:rsidR="00AA1F19" w:rsidRDefault="00AA1F19" w:rsidP="00040E1B">
      <w:pPr>
        <w:spacing w:line="276" w:lineRule="auto"/>
        <w:rPr>
          <w:color w:val="003480"/>
        </w:rPr>
      </w:pPr>
    </w:p>
    <w:p w:rsidR="0084578A" w:rsidRDefault="0084578A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363A73" w:rsidP="00640C3C">
      <w:pPr>
        <w:rPr>
          <w:color w:val="003480"/>
        </w:rPr>
      </w:pPr>
    </w:p>
    <w:p w:rsidR="00363A73" w:rsidRDefault="00484F7E" w:rsidP="00484F7E">
      <w:pPr>
        <w:ind w:left="142"/>
        <w:rPr>
          <w:color w:val="003480"/>
        </w:rPr>
      </w:pPr>
      <w:r w:rsidRPr="00484F7E">
        <w:rPr>
          <w:b/>
          <w:color w:val="003480"/>
        </w:rPr>
        <w:t>Tipp:</w:t>
      </w:r>
      <w:r>
        <w:rPr>
          <w:color w:val="003480"/>
        </w:rPr>
        <w:t xml:space="preserve"> </w:t>
      </w:r>
      <w:proofErr w:type="spellStart"/>
      <w:r>
        <w:rPr>
          <w:color w:val="003480"/>
        </w:rPr>
        <w:t>Grashüpfer</w:t>
      </w:r>
      <w:proofErr w:type="spellEnd"/>
      <w:r>
        <w:rPr>
          <w:color w:val="003480"/>
        </w:rPr>
        <w:t>, Unterricht, Brief, Gedanken, Tintenpatronen, Strafarbeit, Freunde, hopsen, riecht, Lavendelsäckchen</w:t>
      </w:r>
    </w:p>
    <w:p w:rsidR="00484F7E" w:rsidRDefault="00484F7E" w:rsidP="00363A73">
      <w:pPr>
        <w:ind w:left="142"/>
        <w:rPr>
          <w:color w:val="003480"/>
        </w:rPr>
      </w:pPr>
    </w:p>
    <w:p w:rsidR="00363A73" w:rsidRDefault="00484F7E" w:rsidP="00363A73">
      <w:pPr>
        <w:ind w:left="142"/>
        <w:rPr>
          <w:color w:val="003480"/>
        </w:rPr>
      </w:pPr>
      <w:r>
        <w:rPr>
          <w:rFonts w:cs="Arial"/>
          <w:color w:val="003480"/>
        </w:rPr>
        <w:t>•</w:t>
      </w:r>
      <w:r>
        <w:rPr>
          <w:color w:val="003480"/>
        </w:rPr>
        <w:t xml:space="preserve"> </w:t>
      </w:r>
      <w:r w:rsidR="00363A73" w:rsidRPr="000712E6">
        <w:rPr>
          <w:color w:val="003480"/>
        </w:rPr>
        <w:t>Geht es dir manchmal so wie Mila?</w:t>
      </w:r>
      <w:r>
        <w:rPr>
          <w:color w:val="003480"/>
        </w:rPr>
        <w:t xml:space="preserve"> </w:t>
      </w:r>
      <w:r w:rsidR="00363A73" w:rsidRPr="000712E6">
        <w:rPr>
          <w:color w:val="003480"/>
        </w:rPr>
        <w:t>Erzähle davon!</w:t>
      </w:r>
    </w:p>
    <w:sectPr w:rsidR="00363A73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82B" w:rsidRDefault="000E082B" w:rsidP="00B4772D">
      <w:r>
        <w:separator/>
      </w:r>
    </w:p>
  </w:endnote>
  <w:endnote w:type="continuationSeparator" w:id="0">
    <w:p w:rsidR="000E082B" w:rsidRDefault="000E082B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C66DD0" w:rsidRPr="00C66DD0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C66DD0" w:rsidRPr="00C66DD0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82B" w:rsidRDefault="000E082B" w:rsidP="00B4772D">
      <w:r>
        <w:separator/>
      </w:r>
    </w:p>
  </w:footnote>
  <w:footnote w:type="continuationSeparator" w:id="0">
    <w:p w:rsidR="000E082B" w:rsidRDefault="000E082B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C66DD0" w:rsidP="00290459">
    <w:pPr>
      <w:pStyle w:val="ArialTitelgrau"/>
      <w:ind w:firstLine="142"/>
      <w:rPr>
        <w:sz w:val="20"/>
        <w:szCs w:val="20"/>
      </w:rPr>
    </w:pPr>
    <w:r w:rsidRPr="00C66DD0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363A73">
      <w:rPr>
        <w:sz w:val="20"/>
        <w:szCs w:val="20"/>
      </w:rPr>
      <w:t>3</w:t>
    </w:r>
    <w:r w:rsidR="00290459" w:rsidRPr="002D4E32">
      <w:rPr>
        <w:sz w:val="20"/>
        <w:szCs w:val="20"/>
      </w:rPr>
      <w:t xml:space="preserve">: </w:t>
    </w:r>
    <w:r w:rsidR="00363A73">
      <w:rPr>
        <w:sz w:val="20"/>
        <w:szCs w:val="20"/>
      </w:rPr>
      <w:t xml:space="preserve">Konzentrationsprobleme: </w:t>
    </w:r>
    <w:proofErr w:type="spellStart"/>
    <w:r w:rsidR="00363A73">
      <w:rPr>
        <w:sz w:val="20"/>
        <w:szCs w:val="20"/>
      </w:rPr>
      <w:t>Milas</w:t>
    </w:r>
    <w:proofErr w:type="spellEnd"/>
    <w:r w:rsidR="00363A73">
      <w:rPr>
        <w:sz w:val="20"/>
        <w:szCs w:val="20"/>
      </w:rPr>
      <w:t xml:space="preserve"> Brief</w:t>
    </w:r>
  </w:p>
  <w:p w:rsidR="00290459" w:rsidRPr="00000978" w:rsidRDefault="00C66DD0" w:rsidP="00290459">
    <w:pPr>
      <w:pStyle w:val="KeinLeerraum"/>
      <w:ind w:left="142"/>
      <w:rPr>
        <w:color w:val="909191"/>
        <w:sz w:val="16"/>
        <w:szCs w:val="16"/>
      </w:rPr>
    </w:pPr>
    <w:r w:rsidRPr="00C66DD0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235C08" w:rsidP="00290459">
    <w:pPr>
      <w:pStyle w:val="ArialBeschreibunggrau"/>
      <w:ind w:firstLine="132"/>
    </w:pPr>
    <w:r>
      <w:t xml:space="preserve">Voll zappelig: Ein Fall für starke Nerven und Konzentration  </w:t>
    </w:r>
    <w:r w:rsidR="00AD57FC">
      <w:t xml:space="preserve"> </w:t>
    </w:r>
    <w:r w:rsidR="00290459">
      <w:t xml:space="preserve">(Podcast-Folge) </w:t>
    </w:r>
  </w:p>
  <w:p w:rsidR="00290459" w:rsidRDefault="00D3375B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www.planet-schule.de/x/konzentrationsschwaeche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417AE"/>
    <w:multiLevelType w:val="hybridMultilevel"/>
    <w:tmpl w:val="337C8358"/>
    <w:lvl w:ilvl="0" w:tplc="D9B0B2C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4"/>
  </w:num>
  <w:num w:numId="5">
    <w:abstractNumId w:val="2"/>
  </w:num>
  <w:num w:numId="6">
    <w:abstractNumId w:val="5"/>
  </w:num>
  <w:num w:numId="7">
    <w:abstractNumId w:val="3"/>
  </w:num>
  <w:num w:numId="8">
    <w:abstractNumId w:val="1"/>
  </w:num>
  <w:num w:numId="9">
    <w:abstractNumId w:val="9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596E"/>
    <w:rsid w:val="0000103C"/>
    <w:rsid w:val="00011BA4"/>
    <w:rsid w:val="00040E1B"/>
    <w:rsid w:val="000616F0"/>
    <w:rsid w:val="00062BCF"/>
    <w:rsid w:val="000800C9"/>
    <w:rsid w:val="000941F1"/>
    <w:rsid w:val="00095EF5"/>
    <w:rsid w:val="000C7285"/>
    <w:rsid w:val="000E082B"/>
    <w:rsid w:val="000F2B86"/>
    <w:rsid w:val="000F4A01"/>
    <w:rsid w:val="000F7694"/>
    <w:rsid w:val="00110666"/>
    <w:rsid w:val="00125B47"/>
    <w:rsid w:val="00136466"/>
    <w:rsid w:val="00152E3A"/>
    <w:rsid w:val="00161052"/>
    <w:rsid w:val="00170873"/>
    <w:rsid w:val="00185F5F"/>
    <w:rsid w:val="001E3E5B"/>
    <w:rsid w:val="00235C08"/>
    <w:rsid w:val="00281DDB"/>
    <w:rsid w:val="00290459"/>
    <w:rsid w:val="002A2CA9"/>
    <w:rsid w:val="002A4EBD"/>
    <w:rsid w:val="002D6955"/>
    <w:rsid w:val="002E3991"/>
    <w:rsid w:val="00300DF9"/>
    <w:rsid w:val="003235E2"/>
    <w:rsid w:val="00363A73"/>
    <w:rsid w:val="003C0BAA"/>
    <w:rsid w:val="003D04B2"/>
    <w:rsid w:val="004340B0"/>
    <w:rsid w:val="00462615"/>
    <w:rsid w:val="00484F7E"/>
    <w:rsid w:val="00492ADF"/>
    <w:rsid w:val="00517DE8"/>
    <w:rsid w:val="00526826"/>
    <w:rsid w:val="005406E0"/>
    <w:rsid w:val="00543660"/>
    <w:rsid w:val="00560917"/>
    <w:rsid w:val="00580686"/>
    <w:rsid w:val="005A12DD"/>
    <w:rsid w:val="005C0F06"/>
    <w:rsid w:val="005E7243"/>
    <w:rsid w:val="005F6295"/>
    <w:rsid w:val="00602845"/>
    <w:rsid w:val="006029A6"/>
    <w:rsid w:val="0060637E"/>
    <w:rsid w:val="00607716"/>
    <w:rsid w:val="0061357B"/>
    <w:rsid w:val="00616618"/>
    <w:rsid w:val="00640C3C"/>
    <w:rsid w:val="00644744"/>
    <w:rsid w:val="006D6D6C"/>
    <w:rsid w:val="0070719B"/>
    <w:rsid w:val="00727887"/>
    <w:rsid w:val="00745888"/>
    <w:rsid w:val="007A3098"/>
    <w:rsid w:val="007A5417"/>
    <w:rsid w:val="007C11BE"/>
    <w:rsid w:val="0080289B"/>
    <w:rsid w:val="00812AD5"/>
    <w:rsid w:val="008179DB"/>
    <w:rsid w:val="008215BA"/>
    <w:rsid w:val="0084578A"/>
    <w:rsid w:val="00870E71"/>
    <w:rsid w:val="00876FEE"/>
    <w:rsid w:val="00880E92"/>
    <w:rsid w:val="008A0CE1"/>
    <w:rsid w:val="008B0864"/>
    <w:rsid w:val="008F596E"/>
    <w:rsid w:val="00974443"/>
    <w:rsid w:val="00975C8B"/>
    <w:rsid w:val="009925F0"/>
    <w:rsid w:val="009E2196"/>
    <w:rsid w:val="00A5624F"/>
    <w:rsid w:val="00A767F8"/>
    <w:rsid w:val="00A943E9"/>
    <w:rsid w:val="00AA1F19"/>
    <w:rsid w:val="00AB2F40"/>
    <w:rsid w:val="00AC4543"/>
    <w:rsid w:val="00AD57FC"/>
    <w:rsid w:val="00AF55B4"/>
    <w:rsid w:val="00B044E3"/>
    <w:rsid w:val="00B24763"/>
    <w:rsid w:val="00B37CD7"/>
    <w:rsid w:val="00B411AF"/>
    <w:rsid w:val="00B45B44"/>
    <w:rsid w:val="00B4772D"/>
    <w:rsid w:val="00B50847"/>
    <w:rsid w:val="00BD1CDB"/>
    <w:rsid w:val="00C66DD0"/>
    <w:rsid w:val="00C70F71"/>
    <w:rsid w:val="00CC09D2"/>
    <w:rsid w:val="00CD7733"/>
    <w:rsid w:val="00CF2E0E"/>
    <w:rsid w:val="00D3375B"/>
    <w:rsid w:val="00D36B9A"/>
    <w:rsid w:val="00D42F0D"/>
    <w:rsid w:val="00D578D7"/>
    <w:rsid w:val="00D74174"/>
    <w:rsid w:val="00D82690"/>
    <w:rsid w:val="00D85FDE"/>
    <w:rsid w:val="00DA351E"/>
    <w:rsid w:val="00DA4F5E"/>
    <w:rsid w:val="00DB5987"/>
    <w:rsid w:val="00DD13BB"/>
    <w:rsid w:val="00DD1941"/>
    <w:rsid w:val="00DE0482"/>
    <w:rsid w:val="00DE4BE4"/>
    <w:rsid w:val="00E44DF6"/>
    <w:rsid w:val="00E65BF8"/>
    <w:rsid w:val="00E70AF2"/>
    <w:rsid w:val="00E81711"/>
    <w:rsid w:val="00EA257A"/>
    <w:rsid w:val="00EB5BF6"/>
    <w:rsid w:val="00ED3A77"/>
    <w:rsid w:val="00ED7B91"/>
    <w:rsid w:val="00F03931"/>
    <w:rsid w:val="00F64D46"/>
    <w:rsid w:val="00F7672E"/>
    <w:rsid w:val="00FA0688"/>
    <w:rsid w:val="00FB4854"/>
    <w:rsid w:val="00FD1ED5"/>
    <w:rsid w:val="00FE7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6_konzentrationsschwaeche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50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Voll zappelig. Ein Fall für starke Nerven und Konzentration</dc:title>
  <dc:creator>SWR planet schule</dc:creator>
  <cp:lastModifiedBy>Martina Frietsch</cp:lastModifiedBy>
  <cp:revision>5</cp:revision>
  <cp:lastPrinted>2024-06-14T10:33:00Z</cp:lastPrinted>
  <dcterms:created xsi:type="dcterms:W3CDTF">2024-05-17T08:18:00Z</dcterms:created>
  <dcterms:modified xsi:type="dcterms:W3CDTF">2024-06-14T10:34:00Z</dcterms:modified>
</cp:coreProperties>
</file>